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075" w:rsidRDefault="00F20171" w:rsidP="00F4318F">
      <w:pPr>
        <w:pStyle w:val="Produkt"/>
      </w:pPr>
      <w:r>
        <w:pict>
          <v:line id="_x0000_s1137" style="position:absolute;left:0;text-align:left;z-index:251460608;mso-position-horizontal:right;mso-position-horizontal-relative:page" from="1489.05pt,606.7pt" to="1715.8pt,606.7pt" strokeweight="2pt">
            <w10:wrap anchorx="page"/>
          </v:line>
        </w:pict>
      </w:r>
      <w:r>
        <w:pict>
          <v:line id="_x0000_s1136" style="position:absolute;left:0;text-align:left;z-index:251459584;mso-position-horizontal:left;mso-position-horizontal-relative:page" from="0,606.65pt" to="226.75pt,606.65pt" strokeweight="2pt">
            <w10:wrap anchorx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left:0;text-align:left;margin-left:0;margin-top:510.3pt;width:595.3pt;height:43.2pt;z-index:251458560;mso-position-horizontal-relative:page;mso-position-vertical-relative:page" o:allowincell="f" filled="f" stroked="f">
            <v:textbox style="mso-next-textbox:#_x0000_s1135">
              <w:txbxContent>
                <w:p w:rsidR="00AE68FD" w:rsidRDefault="00AE68FD" w:rsidP="00C07F06">
                  <w:pPr>
                    <w:pStyle w:val="Verze"/>
                  </w:pPr>
                  <w:r>
                    <w:t>Verze 1.00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left:0;text-align:left;margin-left:0;margin-top:396.9pt;width:595.3pt;height:89.3pt;z-index:251457536;mso-position-horizontal-relative:page;mso-position-vertical-relative:page" o:allowincell="f" filled="f" stroked="f">
            <v:textbox style="mso-next-textbox:#_x0000_s1134">
              <w:txbxContent>
                <w:p w:rsidR="00AE68FD" w:rsidRDefault="00AE68FD" w:rsidP="00C07F06">
                  <w:pPr>
                    <w:pStyle w:val="Pruka"/>
                  </w:pPr>
                  <w:r>
                    <w:t xml:space="preserve">Popis Informace Programování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left:0;text-align:left;margin-left:0;margin-top:279.25pt;width:595.3pt;height:129.6pt;z-index:251456512;mso-position-horizontal-relative:page;mso-position-vertical-relative:page" o:allowincell="f" filled="f" stroked="f">
            <v:textbox style="mso-next-textbox:#_x0000_s1133">
              <w:txbxContent>
                <w:p w:rsidR="00AE68FD" w:rsidRPr="00F73F56" w:rsidRDefault="00AE68FD" w:rsidP="00C07F06">
                  <w:pPr>
                    <w:pStyle w:val="Popis"/>
                    <w:rPr>
                      <w:noProof w:val="0"/>
                    </w:rPr>
                  </w:pPr>
                  <w:r>
                    <w:t xml:space="preserve">RPi Pico microPython ve Win </w:t>
                  </w:r>
                </w:p>
              </w:txbxContent>
            </v:textbox>
            <w10:wrap anchorx="page" anchory="page"/>
          </v:shape>
        </w:pict>
      </w:r>
      <w:r w:rsidR="00C67BBD">
        <w:t>R</w:t>
      </w:r>
      <w:r w:rsidR="0075236B">
        <w:t>P</w:t>
      </w:r>
      <w:r w:rsidR="00C67BBD">
        <w:t>i Pico</w:t>
      </w:r>
    </w:p>
    <w:p w:rsidR="00DA7075" w:rsidRDefault="00DA7075">
      <w:pPr>
        <w:pStyle w:val="rok"/>
      </w:pPr>
    </w:p>
    <w:p w:rsidR="00DA7075" w:rsidRDefault="00DA7075">
      <w:pPr>
        <w:pStyle w:val="rok"/>
      </w:pPr>
    </w:p>
    <w:p w:rsidR="004521D5" w:rsidRDefault="008C2F50" w:rsidP="004521D5">
      <w:r>
        <w:rPr>
          <w:noProof/>
        </w:rPr>
        <w:drawing>
          <wp:anchor distT="0" distB="0" distL="114300" distR="114300" simplePos="0" relativeHeight="251462656" behindDoc="0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4586605</wp:posOffset>
            </wp:positionV>
            <wp:extent cx="1361440" cy="1361440"/>
            <wp:effectExtent l="19050" t="0" r="0" b="0"/>
            <wp:wrapSquare wrapText="bothSides"/>
            <wp:docPr id="2438" name="obrázek 2438" descr="mikro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mikroH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075">
        <w:br w:type="page"/>
      </w:r>
    </w:p>
    <w:p w:rsidR="004521D5" w:rsidRDefault="0075236B" w:rsidP="004521D5">
      <w:pPr>
        <w:pStyle w:val="Normlnsmezerou"/>
      </w:pPr>
      <w:r>
        <w:lastRenderedPageBreak/>
        <w:t>mikroHW, Josef Havlíček</w:t>
      </w:r>
      <w:r w:rsidR="004521D5">
        <w:t xml:space="preserve"> nepřejímá žádné záruky, pokud se týče obsahu této publikace a vyhrazuje si právo měnit obsah dokumentace bez závazku tyto změny oznámit jakékoli osobě či organizaci.</w:t>
      </w:r>
    </w:p>
    <w:p w:rsidR="004521D5" w:rsidRDefault="004521D5" w:rsidP="00E877E0">
      <w:pPr>
        <w:pStyle w:val="Normlnsmezerou"/>
      </w:pPr>
      <w:r>
        <w:t>Tento dokument může být kopírován a rozšiřován za následujících podmínek:</w:t>
      </w:r>
    </w:p>
    <w:p w:rsidR="00E877E0" w:rsidRPr="00E877E0" w:rsidRDefault="00E877E0" w:rsidP="00E877E0">
      <w:pPr>
        <w:rPr>
          <w:sz w:val="16"/>
        </w:rPr>
      </w:pPr>
    </w:p>
    <w:p w:rsidR="004521D5" w:rsidRPr="00E877E0" w:rsidRDefault="004521D5" w:rsidP="005F1E8F">
      <w:pPr>
        <w:numPr>
          <w:ilvl w:val="0"/>
          <w:numId w:val="5"/>
        </w:numPr>
      </w:pPr>
      <w:r>
        <w:t>Celý text musí být kopírován bez úprav a se zahrnutím všech stránek.</w:t>
      </w:r>
    </w:p>
    <w:p w:rsidR="004521D5" w:rsidRPr="00160718" w:rsidRDefault="004521D5" w:rsidP="005F1E8F">
      <w:pPr>
        <w:numPr>
          <w:ilvl w:val="0"/>
          <w:numId w:val="5"/>
        </w:numPr>
      </w:pPr>
      <w:r>
        <w:t>Všechny kopie musí obsahovat označení autorského</w:t>
      </w:r>
      <w:r w:rsidR="0075236B">
        <w:t xml:space="preserve"> </w:t>
      </w:r>
      <w:r>
        <w:t xml:space="preserve"> pr</w:t>
      </w:r>
      <w:r w:rsidR="0075236B">
        <w:t>áva společnosti  mikroHW, Josef Havlíček</w:t>
      </w:r>
      <w:r>
        <w:t xml:space="preserve"> a veškerá další upozornění v dokumentu uvedená.</w:t>
      </w:r>
    </w:p>
    <w:p w:rsidR="004521D5" w:rsidRPr="00160718" w:rsidRDefault="004521D5" w:rsidP="005F1E8F">
      <w:pPr>
        <w:numPr>
          <w:ilvl w:val="0"/>
          <w:numId w:val="5"/>
        </w:numPr>
      </w:pPr>
      <w:r>
        <w:t>Tento dokument nesmí být distribuován za účelem dosažení zisku.</w:t>
      </w:r>
    </w:p>
    <w:p w:rsidR="004521D5" w:rsidRDefault="004521D5" w:rsidP="004521D5"/>
    <w:p w:rsidR="004521D5" w:rsidRDefault="004521D5" w:rsidP="004521D5">
      <w:r>
        <w:t>V publikaci použité názvy produktů, firem apod. mohou být ochrannými zná</w:t>
      </w:r>
      <w:r>
        <w:t>m</w:t>
      </w:r>
      <w:r>
        <w:t>kami nebo registrovanými ochrannými znám</w:t>
      </w:r>
      <w:r>
        <w:softHyphen/>
        <w:t>kami příslušných vlastníků.</w:t>
      </w:r>
    </w:p>
    <w:p w:rsidR="00B21E80" w:rsidRDefault="00B21E80" w:rsidP="00B21E80">
      <w:pPr>
        <w:pStyle w:val="Registrovanznmka"/>
      </w:pPr>
    </w:p>
    <w:p w:rsidR="00B21E80" w:rsidRDefault="00B21E80" w:rsidP="00B21E80">
      <w:pPr>
        <w:rPr>
          <w:lang w:val="de-DE"/>
        </w:rPr>
      </w:pPr>
    </w:p>
    <w:p w:rsidR="00B21E80" w:rsidRDefault="00B21E80" w:rsidP="00B21E80"/>
    <w:p w:rsidR="00B21E80" w:rsidRDefault="00B21E80" w:rsidP="00B21E80"/>
    <w:p w:rsidR="0017133A" w:rsidRPr="0017133A" w:rsidRDefault="0017133A" w:rsidP="0017133A">
      <w:pPr>
        <w:pStyle w:val="Normlnsmezerou"/>
      </w:pPr>
    </w:p>
    <w:p w:rsidR="00771AED" w:rsidRDefault="00771AED" w:rsidP="00B21E80">
      <w:pPr>
        <w:pStyle w:val="NormlnBOLD"/>
      </w:pPr>
    </w:p>
    <w:p w:rsidR="00B21E80" w:rsidRDefault="00B21E80" w:rsidP="00B21E80">
      <w:pPr>
        <w:pStyle w:val="NormlnBOLD"/>
      </w:pPr>
    </w:p>
    <w:p w:rsidR="00B21E80" w:rsidRDefault="00B21E80" w:rsidP="00B21E80">
      <w:pPr>
        <w:pStyle w:val="NormlnBOLD"/>
      </w:pPr>
    </w:p>
    <w:p w:rsidR="00B21E80" w:rsidRDefault="00B21E80" w:rsidP="00B21E80">
      <w:pPr>
        <w:pStyle w:val="NormlnBOLD"/>
      </w:pPr>
    </w:p>
    <w:p w:rsidR="00B21E80" w:rsidRDefault="00B21E80" w:rsidP="00B21E80"/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ormlnsmezerou"/>
      </w:pPr>
    </w:p>
    <w:p w:rsidR="00B21E80" w:rsidRDefault="00B21E80" w:rsidP="00B21E80">
      <w:pPr>
        <w:pStyle w:val="NaStedBOLD"/>
      </w:pPr>
      <w:r w:rsidRPr="005F0943">
        <w:t>Copyright (c) 20</w:t>
      </w:r>
      <w:r w:rsidR="004407F7">
        <w:t>1</w:t>
      </w:r>
      <w:r w:rsidR="0075236B">
        <w:t>9</w:t>
      </w:r>
      <w:r w:rsidRPr="005F0943">
        <w:t xml:space="preserve">, </w:t>
      </w:r>
      <w:r w:rsidR="0075236B">
        <w:t>mikroHW, Josef Havlíček</w:t>
      </w:r>
    </w:p>
    <w:p w:rsidR="00B21E80" w:rsidRDefault="00B21E80" w:rsidP="00B21E80">
      <w:pPr>
        <w:pStyle w:val="NaStedBOLD"/>
      </w:pPr>
      <w:r>
        <w:t>Výrobce:</w:t>
      </w:r>
      <w:r w:rsidRPr="005F0943">
        <w:t xml:space="preserve"> </w:t>
      </w:r>
      <w:r w:rsidR="0075236B">
        <w:t>mikroHW, Josef Havlíček</w:t>
      </w:r>
    </w:p>
    <w:p w:rsidR="00B21E80" w:rsidRPr="005F0943" w:rsidRDefault="0075236B" w:rsidP="00B21E80">
      <w:pPr>
        <w:pStyle w:val="NaStedBOLD"/>
      </w:pPr>
      <w:r>
        <w:t>Zrzavého 1085/16</w:t>
      </w:r>
      <w:r w:rsidR="00B21E80">
        <w:t>, 1</w:t>
      </w:r>
      <w:r>
        <w:t>63</w:t>
      </w:r>
      <w:r w:rsidR="00B21E80">
        <w:t xml:space="preserve"> 00 Praha</w:t>
      </w:r>
      <w:r>
        <w:t xml:space="preserve"> 6</w:t>
      </w:r>
    </w:p>
    <w:p w:rsidR="00B21E80" w:rsidRDefault="0075236B" w:rsidP="00B21E80">
      <w:pPr>
        <w:pStyle w:val="NaStedBOLD"/>
      </w:pPr>
      <w:r>
        <w:t>www.mikrohw.wz</w:t>
      </w:r>
      <w:r w:rsidR="00B21E80" w:rsidRPr="005F0943">
        <w:t>.cz</w:t>
      </w:r>
    </w:p>
    <w:p w:rsidR="00B21E80" w:rsidRDefault="00B21E80" w:rsidP="00B21E80">
      <w:pPr>
        <w:pStyle w:val="Technickpodpora"/>
      </w:pPr>
      <w:r w:rsidRPr="005F0943">
        <w:t>Technická podpora</w:t>
      </w:r>
      <w:r>
        <w:t>:</w:t>
      </w:r>
      <w:r w:rsidRPr="005F0943">
        <w:t xml:space="preserve"> </w:t>
      </w:r>
      <w:r w:rsidR="0075236B">
        <w:t>mikrohw</w:t>
      </w:r>
      <w:r w:rsidRPr="005F0943">
        <w:t>@</w:t>
      </w:r>
      <w:r w:rsidR="0075236B">
        <w:t>email</w:t>
      </w:r>
      <w:r w:rsidRPr="005F0943">
        <w:t>.cz</w:t>
      </w:r>
    </w:p>
    <w:p w:rsidR="00B21E80" w:rsidRPr="00296847" w:rsidRDefault="00B21E80" w:rsidP="00B21E80">
      <w:pPr>
        <w:outlineLvl w:val="0"/>
        <w:rPr>
          <w:sz w:val="16"/>
        </w:rPr>
      </w:pPr>
      <w:r w:rsidRPr="00296847">
        <w:rPr>
          <w:sz w:val="16"/>
        </w:rPr>
        <w:t xml:space="preserve"> </w:t>
      </w:r>
    </w:p>
    <w:p w:rsidR="00495F26" w:rsidRDefault="00495F26" w:rsidP="00495F26"/>
    <w:p w:rsidR="007C7DDF" w:rsidRDefault="007C7DDF" w:rsidP="00642977">
      <w:pPr>
        <w:pStyle w:val="Nadpis5"/>
        <w:framePr w:wrap="around"/>
        <w:sectPr w:rsidR="007C7DDF" w:rsidSect="004521D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oddPage"/>
          <w:pgSz w:w="11906" w:h="16838" w:code="9"/>
          <w:pgMar w:top="1247" w:right="851" w:bottom="1531" w:left="2552" w:header="397" w:footer="397" w:gutter="0"/>
          <w:cols w:space="708"/>
          <w:titlePg/>
        </w:sectPr>
      </w:pPr>
    </w:p>
    <w:p w:rsidR="007B19FE" w:rsidRDefault="007B19FE" w:rsidP="007B19FE">
      <w:pPr>
        <w:pStyle w:val="Obsahnadpis"/>
      </w:pPr>
      <w:r>
        <w:lastRenderedPageBreak/>
        <w:t>Obsah</w:t>
      </w:r>
    </w:p>
    <w:p w:rsidR="007B19FE" w:rsidRDefault="007B19FE" w:rsidP="007B19FE"/>
    <w:bookmarkStart w:id="1" w:name="_Toc182037647"/>
    <w:bookmarkStart w:id="2" w:name="_Toc182119646"/>
    <w:p w:rsidR="00FE508E" w:rsidRDefault="00F20171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8"/>
        </w:rPr>
        <w:fldChar w:fldCharType="begin"/>
      </w:r>
      <w:r w:rsidR="003A6C48">
        <w:rPr>
          <w:sz w:val="28"/>
        </w:rPr>
        <w:instrText xml:space="preserve"> TOC \o "2-3" \f \t "Nadpis 1;1;Nadpis 4;4" </w:instrText>
      </w:r>
      <w:r>
        <w:rPr>
          <w:sz w:val="28"/>
        </w:rPr>
        <w:fldChar w:fldCharType="separate"/>
      </w:r>
      <w:r w:rsidR="00FE508E">
        <w:rPr>
          <w:noProof/>
        </w:rPr>
        <w:t>Historie revizí</w:t>
      </w:r>
      <w:r w:rsidR="00FE508E">
        <w:rPr>
          <w:noProof/>
        </w:rPr>
        <w:tab/>
      </w:r>
      <w:r w:rsidR="00FE508E">
        <w:rPr>
          <w:noProof/>
        </w:rPr>
        <w:fldChar w:fldCharType="begin"/>
      </w:r>
      <w:r w:rsidR="00FE508E">
        <w:rPr>
          <w:noProof/>
        </w:rPr>
        <w:instrText xml:space="preserve"> PAGEREF _Toc63419306 \h </w:instrText>
      </w:r>
      <w:r w:rsidR="00FE508E">
        <w:rPr>
          <w:noProof/>
        </w:rPr>
      </w:r>
      <w:r w:rsidR="00FE508E">
        <w:rPr>
          <w:noProof/>
        </w:rPr>
        <w:fldChar w:fldCharType="separate"/>
      </w:r>
      <w:r w:rsidR="00FE508E">
        <w:rPr>
          <w:noProof/>
        </w:rPr>
        <w:t>4</w:t>
      </w:r>
      <w:r w:rsidR="00FE508E">
        <w:rPr>
          <w:noProof/>
        </w:rPr>
        <w:fldChar w:fldCharType="end"/>
      </w:r>
    </w:p>
    <w:p w:rsidR="00FE508E" w:rsidRDefault="00FE508E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Související dokumentace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_Toc63419307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1.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Úvod</w:t>
      </w:r>
      <w:r>
        <w:tab/>
      </w:r>
      <w:r>
        <w:fldChar w:fldCharType="begin"/>
      </w:r>
      <w:r>
        <w:instrText xml:space="preserve"> PAGEREF _Toc63419308 \h </w:instrText>
      </w:r>
      <w:r>
        <w:fldChar w:fldCharType="separate"/>
      </w:r>
      <w:r>
        <w:t>5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2.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Technické parametry</w:t>
      </w:r>
      <w:r>
        <w:tab/>
      </w:r>
      <w:r>
        <w:fldChar w:fldCharType="begin"/>
      </w:r>
      <w:r>
        <w:instrText xml:space="preserve"> PAGEREF _Toc63419309 \h </w:instrText>
      </w:r>
      <w:r>
        <w:fldChar w:fldCharType="separate"/>
      </w:r>
      <w:r>
        <w:t>6</w:t>
      </w:r>
      <w:r>
        <w:fldChar w:fldCharType="end"/>
      </w:r>
    </w:p>
    <w:p w:rsidR="00FE508E" w:rsidRDefault="00FE508E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2.1.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Rozměry</w:t>
      </w:r>
      <w:r>
        <w:tab/>
      </w:r>
      <w:r>
        <w:fldChar w:fldCharType="begin"/>
      </w:r>
      <w:r>
        <w:instrText xml:space="preserve"> PAGEREF _Toc63419310 \h </w:instrText>
      </w:r>
      <w:r>
        <w:fldChar w:fldCharType="separate"/>
      </w:r>
      <w:r>
        <w:t>8</w:t>
      </w:r>
      <w:r>
        <w:fldChar w:fldCharType="end"/>
      </w:r>
    </w:p>
    <w:p w:rsidR="00FE508E" w:rsidRDefault="00FE508E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2.2.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Doporučená schematická značka</w:t>
      </w:r>
      <w:r>
        <w:tab/>
      </w:r>
      <w:r>
        <w:fldChar w:fldCharType="begin"/>
      </w:r>
      <w:r>
        <w:instrText xml:space="preserve"> PAGEREF _Toc63419311 \h </w:instrText>
      </w:r>
      <w:r>
        <w:fldChar w:fldCharType="separate"/>
      </w:r>
      <w:r>
        <w:t>9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3.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Napájení</w:t>
      </w:r>
      <w:r>
        <w:tab/>
      </w:r>
      <w:r>
        <w:fldChar w:fldCharType="begin"/>
      </w:r>
      <w:r>
        <w:instrText xml:space="preserve"> PAGEREF _Toc63419312 \h </w:instrText>
      </w:r>
      <w:r>
        <w:fldChar w:fldCharType="separate"/>
      </w:r>
      <w:r>
        <w:t>10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4.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Rozmístění LED</w:t>
      </w:r>
      <w:r>
        <w:tab/>
      </w:r>
      <w:r>
        <w:fldChar w:fldCharType="begin"/>
      </w:r>
      <w:r>
        <w:instrText xml:space="preserve"> PAGEREF _Toc63419313 \h </w:instrText>
      </w:r>
      <w:r>
        <w:fldChar w:fldCharType="separate"/>
      </w:r>
      <w:r>
        <w:t>11</w:t>
      </w:r>
      <w:r>
        <w:fldChar w:fldCharType="end"/>
      </w:r>
    </w:p>
    <w:p w:rsidR="00FE508E" w:rsidRDefault="00FE508E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4.1.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Rozmístění LED</w:t>
      </w:r>
      <w:r>
        <w:tab/>
      </w:r>
      <w:r>
        <w:fldChar w:fldCharType="begin"/>
      </w:r>
      <w:r>
        <w:instrText xml:space="preserve"> PAGEREF _Toc63419314 \h </w:instrText>
      </w:r>
      <w:r>
        <w:fldChar w:fldCharType="separate"/>
      </w:r>
      <w:r>
        <w:t>11</w:t>
      </w:r>
      <w:r>
        <w:fldChar w:fldCharType="end"/>
      </w:r>
    </w:p>
    <w:p w:rsidR="00FE508E" w:rsidRDefault="00FE508E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4.2.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Konfigurace</w:t>
      </w:r>
      <w:r>
        <w:tab/>
      </w:r>
      <w:r>
        <w:fldChar w:fldCharType="begin"/>
      </w:r>
      <w:r>
        <w:instrText xml:space="preserve"> PAGEREF _Toc63419315 \h </w:instrText>
      </w:r>
      <w:r>
        <w:fldChar w:fldCharType="separate"/>
      </w:r>
      <w:r>
        <w:t>11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5.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Popis RPi Pico</w:t>
      </w:r>
      <w:r>
        <w:tab/>
      </w:r>
      <w:r>
        <w:fldChar w:fldCharType="begin"/>
      </w:r>
      <w:r>
        <w:instrText xml:space="preserve"> PAGEREF _Toc63419316 \h </w:instrText>
      </w:r>
      <w:r>
        <w:fldChar w:fldCharType="separate"/>
      </w:r>
      <w:r>
        <w:t>12</w:t>
      </w:r>
      <w:r>
        <w:fldChar w:fldCharType="end"/>
      </w:r>
    </w:p>
    <w:p w:rsidR="00FE508E" w:rsidRDefault="00FE508E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 w:rsidRPr="001151BD">
        <w:rPr>
          <w:rFonts w:cs="Arial"/>
          <w:color w:val="000000"/>
        </w:rPr>
        <w:t>5.1.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 w:rsidRPr="001151BD">
        <w:rPr>
          <w:rFonts w:cs="Arial"/>
          <w:color w:val="000000"/>
        </w:rPr>
        <w:t>Krok stranou k Arduinu</w:t>
      </w:r>
      <w:r>
        <w:tab/>
      </w:r>
      <w:r>
        <w:fldChar w:fldCharType="begin"/>
      </w:r>
      <w:r>
        <w:instrText xml:space="preserve"> PAGEREF _Toc63419317 \h </w:instrText>
      </w:r>
      <w:r>
        <w:fldChar w:fldCharType="separate"/>
      </w:r>
      <w:r>
        <w:t>14</w:t>
      </w:r>
      <w:r>
        <w:fldChar w:fldCharType="end"/>
      </w:r>
    </w:p>
    <w:p w:rsidR="00FE508E" w:rsidRDefault="00FE508E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 w:rsidRPr="001151BD">
        <w:rPr>
          <w:rFonts w:cs="Arial"/>
          <w:color w:val="000000"/>
        </w:rPr>
        <w:t>5.2.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 w:rsidRPr="001151BD">
        <w:rPr>
          <w:rFonts w:cs="Arial"/>
          <w:color w:val="000000"/>
        </w:rPr>
        <w:t>Takže proč?</w:t>
      </w:r>
      <w:r>
        <w:tab/>
      </w:r>
      <w:r>
        <w:fldChar w:fldCharType="begin"/>
      </w:r>
      <w:r>
        <w:instrText xml:space="preserve"> PAGEREF _Toc63419318 \h </w:instrText>
      </w:r>
      <w:r>
        <w:fldChar w:fldCharType="separate"/>
      </w:r>
      <w:r>
        <w:t>14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6.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Programování</w:t>
      </w:r>
      <w:r>
        <w:tab/>
      </w:r>
      <w:r>
        <w:fldChar w:fldCharType="begin"/>
      </w:r>
      <w:r>
        <w:instrText xml:space="preserve"> PAGEREF _Toc63419319 \h </w:instrText>
      </w:r>
      <w:r>
        <w:fldChar w:fldCharType="separate"/>
      </w:r>
      <w:r>
        <w:t>16</w:t>
      </w:r>
      <w:r>
        <w:fldChar w:fldCharType="end"/>
      </w:r>
    </w:p>
    <w:p w:rsidR="00FE508E" w:rsidRDefault="00FE508E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6.1.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Nyní již k vlastní práci s modulem RPi Pico, microPython, pod Windows10</w:t>
      </w:r>
      <w:r>
        <w:tab/>
      </w:r>
      <w:r>
        <w:fldChar w:fldCharType="begin"/>
      </w:r>
      <w:r>
        <w:instrText xml:space="preserve"> PAGEREF _Toc63419320 \h </w:instrText>
      </w:r>
      <w:r>
        <w:fldChar w:fldCharType="separate"/>
      </w:r>
      <w:r>
        <w:t>16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7.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Programové vybavení</w:t>
      </w:r>
      <w:r>
        <w:tab/>
      </w:r>
      <w:r>
        <w:fldChar w:fldCharType="begin"/>
      </w:r>
      <w:r>
        <w:instrText xml:space="preserve"> PAGEREF _Toc63419321 \h </w:instrText>
      </w:r>
      <w:r>
        <w:fldChar w:fldCharType="separate"/>
      </w:r>
      <w:r>
        <w:t>19</w:t>
      </w:r>
      <w:r>
        <w:fldChar w:fldCharType="end"/>
      </w:r>
    </w:p>
    <w:p w:rsidR="00FE508E" w:rsidRDefault="00FE508E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 w:rsidRPr="001151BD">
        <w:rPr>
          <w:rFonts w:ascii="Roboto Slab" w:hAnsi="Roboto Slab"/>
          <w:color w:val="313131"/>
        </w:rPr>
        <w:t>7.1.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 w:rsidRPr="001151BD">
        <w:rPr>
          <w:rFonts w:ascii="Roboto Slab" w:hAnsi="Roboto Slab"/>
          <w:color w:val="313131"/>
        </w:rPr>
        <w:t>Rozblikání LED</w:t>
      </w:r>
      <w:r>
        <w:tab/>
      </w:r>
      <w:r>
        <w:fldChar w:fldCharType="begin"/>
      </w:r>
      <w:r>
        <w:instrText xml:space="preserve"> PAGEREF _Toc63419322 \h </w:instrText>
      </w:r>
      <w:r>
        <w:fldChar w:fldCharType="separate"/>
      </w:r>
      <w:r>
        <w:t>20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8.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Rozmístění konektorů</w:t>
      </w:r>
      <w:r>
        <w:tab/>
      </w:r>
      <w:r>
        <w:fldChar w:fldCharType="begin"/>
      </w:r>
      <w:r>
        <w:instrText xml:space="preserve"> PAGEREF _Toc63419323 \h </w:instrText>
      </w:r>
      <w:r>
        <w:fldChar w:fldCharType="separate"/>
      </w:r>
      <w:r>
        <w:t>22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9.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Montáž</w:t>
      </w:r>
      <w:r>
        <w:tab/>
      </w:r>
      <w:r>
        <w:fldChar w:fldCharType="begin"/>
      </w:r>
      <w:r>
        <w:instrText xml:space="preserve"> PAGEREF _Toc63419324 \h </w:instrText>
      </w:r>
      <w:r>
        <w:fldChar w:fldCharType="separate"/>
      </w:r>
      <w:r>
        <w:t>23</w:t>
      </w:r>
      <w:r>
        <w:fldChar w:fldCharType="end"/>
      </w:r>
    </w:p>
    <w:p w:rsidR="00FE508E" w:rsidRDefault="00FE508E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9.1.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Zásady instalace</w:t>
      </w:r>
      <w:r>
        <w:tab/>
      </w:r>
      <w:r>
        <w:fldChar w:fldCharType="begin"/>
      </w:r>
      <w:r>
        <w:instrText xml:space="preserve"> PAGEREF _Toc63419325 \h </w:instrText>
      </w:r>
      <w:r>
        <w:fldChar w:fldCharType="separate"/>
      </w:r>
      <w:r>
        <w:t>23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10.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Údržba</w:t>
      </w:r>
      <w:r>
        <w:tab/>
      </w:r>
      <w:r>
        <w:fldChar w:fldCharType="begin"/>
      </w:r>
      <w:r>
        <w:instrText xml:space="preserve"> PAGEREF _Toc63419326 \h </w:instrText>
      </w:r>
      <w:r>
        <w:fldChar w:fldCharType="separate"/>
      </w:r>
      <w:r>
        <w:t>24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11.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Likvidace odpadu</w:t>
      </w:r>
      <w:r>
        <w:tab/>
      </w:r>
      <w:r>
        <w:fldChar w:fldCharType="begin"/>
      </w:r>
      <w:r>
        <w:instrText xml:space="preserve"> PAGEREF _Toc63419327 \h </w:instrText>
      </w:r>
      <w:r>
        <w:fldChar w:fldCharType="separate"/>
      </w:r>
      <w:r>
        <w:t>25</w:t>
      </w:r>
      <w:r>
        <w:fldChar w:fldCharType="end"/>
      </w:r>
    </w:p>
    <w:p w:rsidR="00FE508E" w:rsidRDefault="00FE508E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12.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Instalace</w:t>
      </w:r>
      <w:r>
        <w:tab/>
      </w:r>
      <w:r>
        <w:fldChar w:fldCharType="begin"/>
      </w:r>
      <w:r>
        <w:instrText xml:space="preserve"> PAGEREF _Toc63419328 \h </w:instrText>
      </w:r>
      <w:r>
        <w:fldChar w:fldCharType="separate"/>
      </w:r>
      <w:r>
        <w:t>26</w:t>
      </w:r>
      <w:r>
        <w:fldChar w:fldCharType="end"/>
      </w:r>
    </w:p>
    <w:p w:rsidR="00677E37" w:rsidRDefault="00F20171" w:rsidP="009316E1">
      <w:r>
        <w:rPr>
          <w:sz w:val="28"/>
        </w:rPr>
        <w:fldChar w:fldCharType="end"/>
      </w:r>
    </w:p>
    <w:p w:rsidR="00FE508E" w:rsidRPr="00FE508E" w:rsidRDefault="00677E37" w:rsidP="00FE508E">
      <w:r>
        <w:br w:type="page"/>
      </w:r>
    </w:p>
    <w:p w:rsidR="00026C96" w:rsidRPr="00D962C5" w:rsidRDefault="00026C96" w:rsidP="006034C1">
      <w:pPr>
        <w:pStyle w:val="Nadpis4"/>
      </w:pPr>
      <w:bookmarkStart w:id="3" w:name="_Toc63419306"/>
      <w:r w:rsidRPr="003E06BE">
        <w:lastRenderedPageBreak/>
        <w:t>Historie</w:t>
      </w:r>
      <w:r w:rsidRPr="00D962C5">
        <w:t xml:space="preserve"> revizí</w:t>
      </w:r>
      <w:bookmarkEnd w:id="1"/>
      <w:bookmarkEnd w:id="2"/>
      <w:bookmarkEnd w:id="3"/>
    </w:p>
    <w:p w:rsidR="005F0943" w:rsidRDefault="00026C96" w:rsidP="00026C96">
      <w:pPr>
        <w:pStyle w:val="Normlnsmezerou"/>
      </w:pPr>
      <w:r w:rsidRPr="002869FA">
        <w:t>Jméno dokumentu</w:t>
      </w:r>
      <w:r w:rsidR="00122AD2">
        <w:t xml:space="preserve">:  </w:t>
      </w:r>
      <w:r w:rsidR="00F20171">
        <w:fldChar w:fldCharType="begin"/>
      </w:r>
      <w:r w:rsidR="00753811">
        <w:instrText xml:space="preserve"> REF  Nazev_dokumentu </w:instrText>
      </w:r>
      <w:r w:rsidR="00F20171">
        <w:fldChar w:fldCharType="separate"/>
      </w:r>
      <w:r w:rsidR="00612E22">
        <w:t>ESP32_Install_Examples</w:t>
      </w:r>
      <w:r w:rsidR="00701AC7" w:rsidRPr="00122AD2">
        <w:t>_cz_10</w:t>
      </w:r>
      <w:r w:rsidR="00F20171">
        <w:fldChar w:fldCharType="end"/>
      </w:r>
      <w:r w:rsidR="00701AC7">
        <w:t>0</w:t>
      </w:r>
      <w:r w:rsidR="0079170C">
        <w:t>.</w:t>
      </w:r>
      <w:r w:rsidR="00BB784E">
        <w:t>pdf</w:t>
      </w:r>
    </w:p>
    <w:p w:rsidR="00026C96" w:rsidRPr="005F0943" w:rsidRDefault="005F0943" w:rsidP="00026C96">
      <w:pPr>
        <w:pStyle w:val="Normlnsmezerou"/>
        <w:rPr>
          <w:szCs w:val="24"/>
        </w:rPr>
      </w:pPr>
      <w:r w:rsidRPr="005F0943">
        <w:rPr>
          <w:szCs w:val="24"/>
        </w:rPr>
        <w:t xml:space="preserve">Autor: </w:t>
      </w:r>
      <w:r w:rsidR="00612E22">
        <w:rPr>
          <w:szCs w:val="24"/>
        </w:rPr>
        <w:t>Josef Havlíček</w:t>
      </w:r>
      <w:r w:rsidR="0079170C" w:rsidRPr="005F0943">
        <w:rPr>
          <w:szCs w:val="24"/>
        </w:rPr>
        <w:t xml:space="preserve"> </w:t>
      </w:r>
    </w:p>
    <w:p w:rsidR="00026C96" w:rsidRDefault="00026C96" w:rsidP="00026C96">
      <w:pPr>
        <w:rPr>
          <w:sz w:val="8"/>
          <w:szCs w:val="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64"/>
        <w:gridCol w:w="1418"/>
        <w:gridCol w:w="6123"/>
      </w:tblGrid>
      <w:tr w:rsidR="004E6FE3">
        <w:tc>
          <w:tcPr>
            <w:tcW w:w="964" w:type="dxa"/>
          </w:tcPr>
          <w:p w:rsidR="004E6FE3" w:rsidRDefault="004E6FE3" w:rsidP="00C70CFD">
            <w:pPr>
              <w:pStyle w:val="TableText"/>
            </w:pPr>
            <w:r>
              <w:t>Verze</w:t>
            </w:r>
          </w:p>
        </w:tc>
        <w:tc>
          <w:tcPr>
            <w:tcW w:w="1418" w:type="dxa"/>
          </w:tcPr>
          <w:p w:rsidR="004E6FE3" w:rsidRDefault="004E6FE3" w:rsidP="00C70CFD">
            <w:pPr>
              <w:pStyle w:val="TableText"/>
            </w:pPr>
            <w:r>
              <w:t>Datum</w:t>
            </w:r>
          </w:p>
        </w:tc>
        <w:tc>
          <w:tcPr>
            <w:tcW w:w="6123" w:type="dxa"/>
          </w:tcPr>
          <w:p w:rsidR="004E6FE3" w:rsidRDefault="004E6FE3" w:rsidP="00296847">
            <w:pPr>
              <w:pStyle w:val="TableText-LEFT"/>
            </w:pPr>
            <w:r>
              <w:t>Změny</w:t>
            </w:r>
          </w:p>
        </w:tc>
      </w:tr>
      <w:tr w:rsidR="004E6FE3">
        <w:tc>
          <w:tcPr>
            <w:tcW w:w="964" w:type="dxa"/>
          </w:tcPr>
          <w:p w:rsidR="004E6FE3" w:rsidRDefault="004E6FE3" w:rsidP="00296847">
            <w:pPr>
              <w:pStyle w:val="TableText"/>
            </w:pPr>
            <w:r>
              <w:t>100</w:t>
            </w:r>
          </w:p>
        </w:tc>
        <w:tc>
          <w:tcPr>
            <w:tcW w:w="1418" w:type="dxa"/>
          </w:tcPr>
          <w:p w:rsidR="004E6FE3" w:rsidRDefault="0036272B" w:rsidP="0036272B">
            <w:pPr>
              <w:pStyle w:val="TableText-RIGHT"/>
              <w:jc w:val="center"/>
            </w:pPr>
            <w:r>
              <w:t>05</w:t>
            </w:r>
            <w:r w:rsidR="004E6FE3">
              <w:t>.</w:t>
            </w:r>
            <w:r>
              <w:t>0</w:t>
            </w:r>
            <w:r w:rsidR="0045362F">
              <w:t>2</w:t>
            </w:r>
            <w:r w:rsidR="004E6FE3">
              <w:t>. 20</w:t>
            </w:r>
            <w:r>
              <w:t>2</w:t>
            </w:r>
            <w:r w:rsidR="00EA5FBC">
              <w:t>1</w:t>
            </w:r>
          </w:p>
        </w:tc>
        <w:tc>
          <w:tcPr>
            <w:tcW w:w="6123" w:type="dxa"/>
          </w:tcPr>
          <w:p w:rsidR="004E6FE3" w:rsidRDefault="004E6FE3" w:rsidP="00296847">
            <w:pPr>
              <w:pStyle w:val="TableText-LEFT"/>
            </w:pPr>
            <w:r>
              <w:t>Nový dokument</w:t>
            </w:r>
          </w:p>
        </w:tc>
      </w:tr>
      <w:tr w:rsidR="00D24410">
        <w:tc>
          <w:tcPr>
            <w:tcW w:w="964" w:type="dxa"/>
          </w:tcPr>
          <w:p w:rsidR="00D24410" w:rsidRDefault="00D24410" w:rsidP="006F5075">
            <w:pPr>
              <w:pStyle w:val="TableText"/>
            </w:pPr>
          </w:p>
        </w:tc>
        <w:tc>
          <w:tcPr>
            <w:tcW w:w="1418" w:type="dxa"/>
          </w:tcPr>
          <w:p w:rsidR="00D24410" w:rsidRDefault="00D24410" w:rsidP="006F5075">
            <w:pPr>
              <w:pStyle w:val="TableText-RIGHT"/>
            </w:pPr>
          </w:p>
        </w:tc>
        <w:tc>
          <w:tcPr>
            <w:tcW w:w="6123" w:type="dxa"/>
          </w:tcPr>
          <w:p w:rsidR="00D24410" w:rsidRDefault="00D24410" w:rsidP="006F5075">
            <w:pPr>
              <w:pStyle w:val="TableText-LEFT"/>
            </w:pPr>
          </w:p>
        </w:tc>
      </w:tr>
      <w:tr w:rsidR="0036272B">
        <w:tc>
          <w:tcPr>
            <w:tcW w:w="964" w:type="dxa"/>
          </w:tcPr>
          <w:p w:rsidR="0036272B" w:rsidRDefault="0036272B" w:rsidP="006F5075">
            <w:pPr>
              <w:pStyle w:val="TableText"/>
            </w:pPr>
          </w:p>
        </w:tc>
        <w:tc>
          <w:tcPr>
            <w:tcW w:w="1418" w:type="dxa"/>
          </w:tcPr>
          <w:p w:rsidR="0036272B" w:rsidRDefault="0036272B" w:rsidP="006F5075">
            <w:pPr>
              <w:pStyle w:val="TableText-RIGHT"/>
            </w:pPr>
          </w:p>
        </w:tc>
        <w:tc>
          <w:tcPr>
            <w:tcW w:w="6123" w:type="dxa"/>
          </w:tcPr>
          <w:p w:rsidR="0036272B" w:rsidRDefault="0036272B" w:rsidP="006F5075">
            <w:pPr>
              <w:pStyle w:val="TableText-LEFT"/>
            </w:pPr>
          </w:p>
        </w:tc>
      </w:tr>
      <w:tr w:rsidR="0036272B">
        <w:tc>
          <w:tcPr>
            <w:tcW w:w="964" w:type="dxa"/>
          </w:tcPr>
          <w:p w:rsidR="0036272B" w:rsidRDefault="0036272B" w:rsidP="006F5075">
            <w:pPr>
              <w:pStyle w:val="TableText"/>
            </w:pPr>
          </w:p>
        </w:tc>
        <w:tc>
          <w:tcPr>
            <w:tcW w:w="1418" w:type="dxa"/>
          </w:tcPr>
          <w:p w:rsidR="0036272B" w:rsidRDefault="0036272B" w:rsidP="006F5075">
            <w:pPr>
              <w:pStyle w:val="TableText-RIGHT"/>
            </w:pPr>
          </w:p>
        </w:tc>
        <w:tc>
          <w:tcPr>
            <w:tcW w:w="6123" w:type="dxa"/>
          </w:tcPr>
          <w:p w:rsidR="0036272B" w:rsidRDefault="0036272B" w:rsidP="006F5075">
            <w:pPr>
              <w:pStyle w:val="TableText-LEFT"/>
            </w:pPr>
          </w:p>
        </w:tc>
      </w:tr>
      <w:tr w:rsidR="0036272B">
        <w:tc>
          <w:tcPr>
            <w:tcW w:w="964" w:type="dxa"/>
          </w:tcPr>
          <w:p w:rsidR="0036272B" w:rsidRDefault="0036272B" w:rsidP="006F5075">
            <w:pPr>
              <w:pStyle w:val="TableText"/>
            </w:pPr>
          </w:p>
        </w:tc>
        <w:tc>
          <w:tcPr>
            <w:tcW w:w="1418" w:type="dxa"/>
          </w:tcPr>
          <w:p w:rsidR="0036272B" w:rsidRDefault="0036272B" w:rsidP="006F5075">
            <w:pPr>
              <w:pStyle w:val="TableText-RIGHT"/>
            </w:pPr>
          </w:p>
        </w:tc>
        <w:tc>
          <w:tcPr>
            <w:tcW w:w="6123" w:type="dxa"/>
          </w:tcPr>
          <w:p w:rsidR="0036272B" w:rsidRDefault="0036272B" w:rsidP="006F5075">
            <w:pPr>
              <w:pStyle w:val="TableText-LEFT"/>
            </w:pPr>
          </w:p>
        </w:tc>
      </w:tr>
    </w:tbl>
    <w:p w:rsidR="001E7B5B" w:rsidRPr="00BF0ECE" w:rsidRDefault="001E7B5B" w:rsidP="001E7B5B">
      <w:pPr>
        <w:pStyle w:val="Normlnsmezerou"/>
      </w:pPr>
      <w:bookmarkStart w:id="4" w:name="_Toc14831945"/>
    </w:p>
    <w:p w:rsidR="001E7B5B" w:rsidRDefault="001E7B5B" w:rsidP="001E7B5B">
      <w:pPr>
        <w:pStyle w:val="Nadpis4"/>
      </w:pPr>
      <w:bookmarkStart w:id="5" w:name="_Toc184027065"/>
      <w:bookmarkStart w:id="6" w:name="_Toc184527160"/>
      <w:bookmarkStart w:id="7" w:name="_Toc188838964"/>
      <w:bookmarkStart w:id="8" w:name="_Toc191108536"/>
      <w:bookmarkStart w:id="9" w:name="_Toc191868083"/>
      <w:bookmarkStart w:id="10" w:name="_Toc63419307"/>
      <w:r>
        <w:t>Související dokumentace</w:t>
      </w:r>
      <w:bookmarkEnd w:id="5"/>
      <w:bookmarkEnd w:id="6"/>
      <w:bookmarkEnd w:id="7"/>
      <w:bookmarkEnd w:id="8"/>
      <w:bookmarkEnd w:id="9"/>
      <w:bookmarkEnd w:id="10"/>
    </w:p>
    <w:p w:rsidR="00E51460" w:rsidRDefault="00E51460" w:rsidP="00E51460">
      <w:pPr>
        <w:pStyle w:val="Souvisejicidokumentace-seznam"/>
      </w:pPr>
      <w:r>
        <w:t xml:space="preserve">Aplikační poznámka </w:t>
      </w:r>
    </w:p>
    <w:p w:rsidR="00E51460" w:rsidRDefault="00E51460" w:rsidP="00E51460">
      <w:pPr>
        <w:pStyle w:val="Souvisejicidokumentace-seznam"/>
        <w:numPr>
          <w:ilvl w:val="0"/>
          <w:numId w:val="0"/>
        </w:numPr>
        <w:ind w:left="-1134"/>
      </w:pPr>
    </w:p>
    <w:p w:rsidR="00495F26" w:rsidRDefault="00495F26" w:rsidP="00495F26">
      <w:pPr>
        <w:pStyle w:val="Normlnsmezerou"/>
      </w:pPr>
    </w:p>
    <w:p w:rsidR="00E877E0" w:rsidRPr="00BF0ECE" w:rsidRDefault="00E877E0" w:rsidP="00495F26">
      <w:pPr>
        <w:pStyle w:val="Normlnsmezerou"/>
      </w:pPr>
    </w:p>
    <w:p w:rsidR="00642977" w:rsidRPr="0004447C" w:rsidRDefault="00642977" w:rsidP="0004447C">
      <w:pPr>
        <w:pStyle w:val="Nadpis1"/>
      </w:pPr>
      <w:bookmarkStart w:id="11" w:name="_Toc63419308"/>
      <w:r w:rsidRPr="0004447C">
        <w:lastRenderedPageBreak/>
        <w:t>Úvod</w:t>
      </w:r>
      <w:bookmarkEnd w:id="4"/>
      <w:bookmarkEnd w:id="11"/>
    </w:p>
    <w:p w:rsidR="00D24410" w:rsidRDefault="00944BF8" w:rsidP="00D24410">
      <w:r>
        <w:rPr>
          <w:rStyle w:val="NormlnBOLDChar"/>
        </w:rPr>
        <w:t>R</w:t>
      </w:r>
      <w:r w:rsidR="005D5346">
        <w:rPr>
          <w:rStyle w:val="NormlnBOLDChar"/>
        </w:rPr>
        <w:t>P</w:t>
      </w:r>
      <w:r>
        <w:rPr>
          <w:rStyle w:val="NormlnBOLDChar"/>
        </w:rPr>
        <w:t xml:space="preserve">i Pico </w:t>
      </w:r>
      <w:r w:rsidR="00D24410">
        <w:t xml:space="preserve">je </w:t>
      </w:r>
      <w:r>
        <w:t xml:space="preserve">embeded deska pro konstrikce s AEM. </w:t>
      </w:r>
    </w:p>
    <w:p w:rsidR="00495F26" w:rsidRPr="001F62F7" w:rsidRDefault="00495F26" w:rsidP="00495F26">
      <w:pPr>
        <w:pStyle w:val="Normlnsmezerou"/>
      </w:pPr>
    </w:p>
    <w:p w:rsidR="00495F26" w:rsidRDefault="001E7B5B" w:rsidP="001E7B5B">
      <w:pPr>
        <w:pStyle w:val="Nadpis5"/>
        <w:framePr w:wrap="around"/>
      </w:pPr>
      <w:r>
        <w:t>Základní vlastnosti</w:t>
      </w:r>
    </w:p>
    <w:p w:rsidR="00D24410" w:rsidRPr="003119EA" w:rsidRDefault="00944BF8" w:rsidP="00D24410">
      <w:pPr>
        <w:pStyle w:val="Odrky"/>
        <w:tabs>
          <w:tab w:val="clear" w:pos="360"/>
          <w:tab w:val="num" w:pos="502"/>
        </w:tabs>
        <w:ind w:left="502"/>
      </w:pPr>
      <w:r>
        <w:rPr>
          <w:bCs/>
        </w:rPr>
        <w:t>CPU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</w:p>
    <w:p w:rsidR="00D24410" w:rsidRPr="003119EA" w:rsidRDefault="00D24410" w:rsidP="00D24410">
      <w:pPr>
        <w:pStyle w:val="Odrky"/>
        <w:tabs>
          <w:tab w:val="clear" w:pos="360"/>
          <w:tab w:val="num" w:pos="502"/>
        </w:tabs>
        <w:ind w:left="502"/>
        <w:rPr>
          <w:bCs/>
        </w:rPr>
      </w:pPr>
      <w:r w:rsidRPr="003119EA">
        <w:rPr>
          <w:bCs/>
        </w:rPr>
        <w:t>Komunikace</w:t>
      </w:r>
      <w:r w:rsidRPr="003119EA">
        <w:rPr>
          <w:bCs/>
        </w:rPr>
        <w:tab/>
      </w:r>
      <w:r w:rsidRPr="003119EA">
        <w:rPr>
          <w:bCs/>
        </w:rPr>
        <w:tab/>
      </w:r>
      <w:r w:rsidR="00944BF8">
        <w:rPr>
          <w:bCs/>
        </w:rPr>
        <w:t>1</w:t>
      </w:r>
      <w:r w:rsidRPr="003119EA">
        <w:rPr>
          <w:bCs/>
        </w:rPr>
        <w:t xml:space="preserve"> </w:t>
      </w:r>
      <w:r w:rsidRPr="003119EA">
        <w:rPr>
          <w:rFonts w:cs="Arial"/>
          <w:bCs/>
        </w:rPr>
        <w:t>×</w:t>
      </w:r>
      <w:r w:rsidRPr="003119EA">
        <w:rPr>
          <w:bCs/>
        </w:rPr>
        <w:t xml:space="preserve"> </w:t>
      </w:r>
      <w:r w:rsidR="00944BF8">
        <w:rPr>
          <w:bCs/>
        </w:rPr>
        <w:t xml:space="preserve">USB. </w:t>
      </w:r>
      <w:r w:rsidRPr="003119EA">
        <w:rPr>
          <w:bCs/>
        </w:rPr>
        <w:t xml:space="preserve"> </w:t>
      </w:r>
    </w:p>
    <w:p w:rsidR="00D24410" w:rsidRDefault="00D24410" w:rsidP="00D24410">
      <w:pPr>
        <w:pStyle w:val="Odrky"/>
        <w:numPr>
          <w:ilvl w:val="0"/>
          <w:numId w:val="0"/>
        </w:numPr>
        <w:ind w:left="2266" w:firstLine="566"/>
        <w:rPr>
          <w:bCs/>
        </w:rPr>
      </w:pPr>
      <w:r w:rsidRPr="003119EA">
        <w:rPr>
          <w:bCs/>
        </w:rPr>
        <w:t xml:space="preserve">1 </w:t>
      </w:r>
      <w:r w:rsidRPr="003119EA">
        <w:rPr>
          <w:rFonts w:cs="Arial"/>
          <w:bCs/>
        </w:rPr>
        <w:t>×</w:t>
      </w:r>
      <w:r w:rsidRPr="003119EA">
        <w:rPr>
          <w:bCs/>
        </w:rPr>
        <w:t xml:space="preserve"> RS</w:t>
      </w:r>
      <w:r>
        <w:rPr>
          <w:bCs/>
        </w:rPr>
        <w:t>232 pro servis</w:t>
      </w:r>
      <w:r w:rsidR="00AF1D0C">
        <w:rPr>
          <w:bCs/>
        </w:rPr>
        <w:t>ní účely</w:t>
      </w:r>
      <w:r w:rsidR="00944BF8">
        <w:rPr>
          <w:bCs/>
        </w:rPr>
        <w:t xml:space="preserve">. </w:t>
      </w:r>
    </w:p>
    <w:p w:rsidR="00D24410" w:rsidRPr="003119EA" w:rsidRDefault="00944BF8" w:rsidP="00D24410">
      <w:pPr>
        <w:pStyle w:val="Odrky"/>
        <w:tabs>
          <w:tab w:val="clear" w:pos="360"/>
          <w:tab w:val="num" w:pos="502"/>
        </w:tabs>
        <w:ind w:left="502"/>
      </w:pPr>
      <w:r>
        <w:rPr>
          <w:bCs/>
        </w:rPr>
        <w:t>Napájení</w:t>
      </w:r>
      <w:r>
        <w:rPr>
          <w:bCs/>
        </w:rPr>
        <w:tab/>
      </w:r>
      <w:r>
        <w:rPr>
          <w:bCs/>
        </w:rPr>
        <w:tab/>
        <w:t>3</w:t>
      </w:r>
      <w:r w:rsidR="00D24410" w:rsidRPr="003119EA">
        <w:rPr>
          <w:bCs/>
        </w:rPr>
        <w:t>V</w:t>
      </w:r>
      <w:r>
        <w:rPr>
          <w:bCs/>
        </w:rPr>
        <w:t xml:space="preserve">3 ss. </w:t>
      </w:r>
    </w:p>
    <w:p w:rsidR="00D24410" w:rsidRPr="003119EA" w:rsidRDefault="00D24410" w:rsidP="00D24410">
      <w:pPr>
        <w:pStyle w:val="Odrky"/>
        <w:tabs>
          <w:tab w:val="clear" w:pos="360"/>
          <w:tab w:val="num" w:pos="502"/>
        </w:tabs>
        <w:ind w:left="502"/>
      </w:pPr>
      <w:r w:rsidRPr="003119EA">
        <w:rPr>
          <w:bCs/>
        </w:rPr>
        <w:t>Montáž</w:t>
      </w:r>
      <w:r w:rsidRPr="003119EA">
        <w:rPr>
          <w:bCs/>
        </w:rPr>
        <w:tab/>
      </w:r>
      <w:r w:rsidRPr="003119EA">
        <w:rPr>
          <w:bCs/>
        </w:rPr>
        <w:tab/>
      </w:r>
      <w:r w:rsidRPr="003119EA">
        <w:rPr>
          <w:bCs/>
        </w:rPr>
        <w:tab/>
      </w:r>
      <w:r w:rsidR="00701AC7">
        <w:rPr>
          <w:bCs/>
        </w:rPr>
        <w:t xml:space="preserve">na </w:t>
      </w:r>
      <w:r w:rsidR="00944BF8">
        <w:rPr>
          <w:bCs/>
        </w:rPr>
        <w:t xml:space="preserve">bezkontaktní pole, PCB atd. </w:t>
      </w:r>
      <w:r>
        <w:rPr>
          <w:bCs/>
        </w:rPr>
        <w:t xml:space="preserve"> </w:t>
      </w:r>
    </w:p>
    <w:p w:rsidR="00D24410" w:rsidRDefault="00D24410" w:rsidP="00D24410">
      <w:pPr>
        <w:pStyle w:val="Odrky"/>
        <w:numPr>
          <w:ilvl w:val="0"/>
          <w:numId w:val="0"/>
        </w:numPr>
        <w:ind w:left="360" w:hanging="360"/>
      </w:pPr>
    </w:p>
    <w:p w:rsidR="00D24410" w:rsidRDefault="00944BF8" w:rsidP="00D24410">
      <w:pPr>
        <w:pStyle w:val="Odrky"/>
        <w:numPr>
          <w:ilvl w:val="0"/>
          <w:numId w:val="0"/>
        </w:numPr>
        <w:ind w:left="360" w:hanging="360"/>
      </w:pPr>
      <w:r>
        <w:t>Des</w:t>
      </w:r>
      <w:r w:rsidR="00D24410">
        <w:t xml:space="preserve">ka je konstruována tak, že v celém teplotním rozsahu pracuje ihned po </w:t>
      </w:r>
    </w:p>
    <w:p w:rsidR="00D24410" w:rsidRDefault="00D24410" w:rsidP="00D24410">
      <w:pPr>
        <w:pStyle w:val="Odrky"/>
        <w:numPr>
          <w:ilvl w:val="0"/>
          <w:numId w:val="0"/>
        </w:numPr>
        <w:ind w:left="360" w:hanging="360"/>
      </w:pPr>
      <w:r>
        <w:t>zapnutí bez nutnosti temperace.</w:t>
      </w:r>
    </w:p>
    <w:p w:rsidR="00642977" w:rsidRDefault="00642977" w:rsidP="00642977"/>
    <w:p w:rsidR="00642977" w:rsidRDefault="00642977" w:rsidP="001E7B5B">
      <w:pPr>
        <w:pStyle w:val="Nadpis1"/>
      </w:pPr>
      <w:bookmarkStart w:id="12" w:name="_Toc14831946"/>
      <w:bookmarkStart w:id="13" w:name="_Toc63419309"/>
      <w:r>
        <w:lastRenderedPageBreak/>
        <w:t>Technické parametry</w:t>
      </w:r>
      <w:bookmarkEnd w:id="12"/>
      <w:bookmarkEnd w:id="13"/>
    </w:p>
    <w:p w:rsidR="00495F26" w:rsidRPr="0099562F" w:rsidRDefault="00495F26" w:rsidP="00495F26">
      <w:pPr>
        <w:pStyle w:val="Nadpis5"/>
        <w:framePr w:wrap="around"/>
      </w:pPr>
      <w:r>
        <w:t>CPU</w:t>
      </w: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233"/>
        <w:gridCol w:w="5244"/>
      </w:tblGrid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Procesor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927E24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Interní flash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  <w:rPr>
                <w:lang w:val="en-US"/>
              </w:rPr>
            </w:pPr>
          </w:p>
        </w:tc>
      </w:tr>
    </w:tbl>
    <w:p w:rsidR="00EA17EB" w:rsidRDefault="00EA17EB" w:rsidP="00EA17EB">
      <w:pPr>
        <w:rPr>
          <w:sz w:val="8"/>
        </w:rPr>
      </w:pPr>
    </w:p>
    <w:p w:rsidR="00D24410" w:rsidRDefault="00D24410" w:rsidP="00D24410">
      <w:pPr>
        <w:pStyle w:val="poznmkashvzdikou"/>
      </w:pPr>
    </w:p>
    <w:p w:rsidR="00D24410" w:rsidRDefault="00D24410" w:rsidP="00D24410">
      <w:pPr>
        <w:pStyle w:val="Nadpis5"/>
        <w:framePr w:wrap="around" w:hAnchor="page" w:x="795"/>
      </w:pPr>
      <w:r>
        <w:t>Ethernet</w:t>
      </w: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233"/>
        <w:gridCol w:w="5244"/>
      </w:tblGrid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Galvanické oddělení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Pr="00951E86" w:rsidRDefault="00D24410" w:rsidP="006F5075">
            <w:pPr>
              <w:rPr>
                <w:sz w:val="22"/>
                <w:szCs w:val="22"/>
              </w:rPr>
            </w:pPr>
            <w:r w:rsidRPr="00951E86">
              <w:rPr>
                <w:sz w:val="22"/>
                <w:szCs w:val="22"/>
              </w:rPr>
              <w:t>Pevnost galvanického oddělení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951E86" w:rsidRDefault="00D24410" w:rsidP="006F5075">
            <w:pPr>
              <w:jc w:val="center"/>
              <w:rPr>
                <w:sz w:val="22"/>
                <w:szCs w:val="22"/>
              </w:rPr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Přenosová rychlost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Doporučená kabeláž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Maximální délka segmentu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Indikace funkce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Přípojné místo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</w:tbl>
    <w:p w:rsidR="00D24410" w:rsidRPr="00760CAC" w:rsidRDefault="00D24410" w:rsidP="00D24410">
      <w:pPr>
        <w:rPr>
          <w:sz w:val="8"/>
        </w:rPr>
      </w:pPr>
    </w:p>
    <w:p w:rsidR="00D24410" w:rsidRDefault="00D24410" w:rsidP="00D24410">
      <w:pPr>
        <w:pStyle w:val="Nadpis6"/>
        <w:framePr w:wrap="around"/>
      </w:pPr>
      <w:r>
        <w:t>Poznámka</w:t>
      </w:r>
    </w:p>
    <w:p w:rsidR="00D24410" w:rsidRDefault="00D24410" w:rsidP="00D24410">
      <w:pPr>
        <w:pStyle w:val="poznmkashvzdikou"/>
      </w:pPr>
      <w:r>
        <w:t>*)</w:t>
      </w:r>
      <w:r>
        <w:tab/>
        <w:t>Galvanické oddělení nesmí být použito pro oddělení nebezpečných napětí.</w:t>
      </w:r>
    </w:p>
    <w:p w:rsidR="00D24410" w:rsidRDefault="00D24410" w:rsidP="00D24410">
      <w:pPr>
        <w:pStyle w:val="poznmkashvzdikou"/>
      </w:pPr>
    </w:p>
    <w:p w:rsidR="00D24410" w:rsidRDefault="00D24410" w:rsidP="00D24410">
      <w:pPr>
        <w:pStyle w:val="Nadpis5"/>
        <w:framePr w:wrap="around" w:hAnchor="page" w:x="795"/>
      </w:pPr>
      <w:r>
        <w:t>RS485</w:t>
      </w: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233"/>
        <w:gridCol w:w="5244"/>
      </w:tblGrid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Galvanické oddělení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Pr="00951E86" w:rsidRDefault="00D24410" w:rsidP="006F5075">
            <w:pPr>
              <w:rPr>
                <w:sz w:val="22"/>
                <w:szCs w:val="22"/>
              </w:rPr>
            </w:pPr>
            <w:r w:rsidRPr="00951E86">
              <w:rPr>
                <w:sz w:val="22"/>
                <w:szCs w:val="22"/>
              </w:rPr>
              <w:t>Pevnost galvanického oddělení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951E86" w:rsidRDefault="00D24410" w:rsidP="006F5075">
            <w:pPr>
              <w:jc w:val="center"/>
              <w:rPr>
                <w:sz w:val="22"/>
                <w:szCs w:val="22"/>
              </w:rPr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Ochrana proti přepětí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Přípojné místo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Připojovací vodiče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</w:tbl>
    <w:p w:rsidR="00D24410" w:rsidRPr="00760CAC" w:rsidRDefault="00D24410" w:rsidP="00D24410">
      <w:pPr>
        <w:rPr>
          <w:sz w:val="8"/>
        </w:rPr>
      </w:pPr>
    </w:p>
    <w:p w:rsidR="00D24410" w:rsidRDefault="00D24410" w:rsidP="00D24410">
      <w:pPr>
        <w:pStyle w:val="Nadpis6"/>
        <w:framePr w:wrap="around"/>
      </w:pPr>
      <w:r>
        <w:t>Poznámka</w:t>
      </w:r>
    </w:p>
    <w:p w:rsidR="00D24410" w:rsidRDefault="00D24410" w:rsidP="00D24410">
      <w:pPr>
        <w:pStyle w:val="poznmkashvzdikou"/>
      </w:pPr>
      <w:r>
        <w:t>*)</w:t>
      </w:r>
      <w:r>
        <w:tab/>
        <w:t>Galvanické oddělení nesmí být použito pro oddělení nebezpečných napětí.</w:t>
      </w:r>
    </w:p>
    <w:p w:rsidR="00D24410" w:rsidRDefault="00D24410" w:rsidP="00D24410">
      <w:pPr>
        <w:pStyle w:val="poznmkashvzdikou"/>
      </w:pPr>
    </w:p>
    <w:p w:rsidR="00D24410" w:rsidRDefault="00D24410" w:rsidP="00D24410">
      <w:pPr>
        <w:pStyle w:val="Nadpis5"/>
        <w:framePr w:wrap="around" w:hAnchor="page" w:x="795"/>
      </w:pPr>
      <w:r>
        <w:t>RS232</w:t>
      </w: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233"/>
        <w:gridCol w:w="5244"/>
      </w:tblGrid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Galvanické oddělení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Ochrana proti přepětí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Přípojné místo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</w:tbl>
    <w:p w:rsidR="00D24410" w:rsidRDefault="00D24410" w:rsidP="00D24410"/>
    <w:p w:rsidR="00D24410" w:rsidRPr="00760CAC" w:rsidRDefault="00D24410" w:rsidP="00D24410">
      <w:pPr>
        <w:rPr>
          <w:sz w:val="8"/>
        </w:rPr>
      </w:pPr>
    </w:p>
    <w:p w:rsidR="00D24410" w:rsidRDefault="00D24410" w:rsidP="00D24410">
      <w:pPr>
        <w:pStyle w:val="Nadpis6"/>
        <w:framePr w:wrap="around"/>
      </w:pPr>
      <w:r>
        <w:t>Poznámka</w:t>
      </w:r>
    </w:p>
    <w:p w:rsidR="00D24410" w:rsidRDefault="00D24410" w:rsidP="00D24410">
      <w:pPr>
        <w:pStyle w:val="poznmkashvzdikou"/>
      </w:pPr>
      <w:r>
        <w:t>*)</w:t>
      </w:r>
      <w:r>
        <w:tab/>
        <w:t>Galvanická oddělení nesmí být použita pro oddělení nebezpečných napětí.</w:t>
      </w:r>
    </w:p>
    <w:p w:rsidR="00D24410" w:rsidRPr="00760CAC" w:rsidRDefault="00D24410" w:rsidP="00D24410"/>
    <w:p w:rsidR="00D24410" w:rsidRDefault="00D24410" w:rsidP="00D24410">
      <w:pPr>
        <w:pStyle w:val="Nadpis5"/>
        <w:framePr w:wrap="around" w:hAnchor="page" w:x="795"/>
      </w:pPr>
      <w:r>
        <w:t>Mechanika</w:t>
      </w: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233"/>
        <w:gridCol w:w="5244"/>
      </w:tblGrid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 xml:space="preserve">Mechanické provedení 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Montáž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Krytí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Hmotnost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1609C2" w:rsidRDefault="00D24410" w:rsidP="006F5075">
            <w:pPr>
              <w:pStyle w:val="TableText"/>
              <w:rPr>
                <w:szCs w:val="22"/>
              </w:rPr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 xml:space="preserve">Rozměry (š </w:t>
            </w:r>
            <w:r>
              <w:rPr>
                <w:rFonts w:cs="Arial"/>
                <w:lang w:val="en-US"/>
              </w:rPr>
              <w:t>×</w:t>
            </w:r>
            <w:r>
              <w:t xml:space="preserve"> v </w:t>
            </w:r>
            <w:r>
              <w:rPr>
                <w:rFonts w:cs="Arial"/>
                <w:lang w:val="en-US"/>
              </w:rPr>
              <w:t>×</w:t>
            </w:r>
            <w:r>
              <w:t xml:space="preserve"> h)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2A62D2" w:rsidRDefault="00D24410" w:rsidP="006F5075">
            <w:pPr>
              <w:pStyle w:val="TableText"/>
              <w:rPr>
                <w:szCs w:val="22"/>
              </w:rPr>
            </w:pPr>
          </w:p>
        </w:tc>
      </w:tr>
    </w:tbl>
    <w:p w:rsidR="00D24410" w:rsidRPr="00760CAC" w:rsidRDefault="00D24410" w:rsidP="00D24410"/>
    <w:p w:rsidR="00D24410" w:rsidRDefault="00D24410" w:rsidP="00D24410">
      <w:pPr>
        <w:pStyle w:val="Nadpis5"/>
        <w:framePr w:wrap="around" w:hAnchor="page" w:x="795"/>
      </w:pPr>
      <w:r>
        <w:t>Napájení</w:t>
      </w: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233"/>
        <w:gridCol w:w="5244"/>
      </w:tblGrid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 xml:space="preserve">Napájecí napětí 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Maximální odběr *)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656E50" w:rsidRDefault="00D24410" w:rsidP="006F5075">
            <w:pPr>
              <w:pStyle w:val="TableText"/>
              <w:rPr>
                <w:highlight w:val="yellow"/>
                <w:lang w:val="en-US"/>
              </w:rPr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Špičkový zapínací proud **)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5056F4" w:rsidRDefault="00D24410" w:rsidP="006F5075">
            <w:pPr>
              <w:pStyle w:val="TableText"/>
              <w:rPr>
                <w:highlight w:val="yellow"/>
                <w:lang w:val="en-US"/>
              </w:rPr>
            </w:pPr>
          </w:p>
        </w:tc>
      </w:tr>
    </w:tbl>
    <w:p w:rsidR="00D24410" w:rsidRPr="009741F4" w:rsidRDefault="00D24410" w:rsidP="00D24410">
      <w:pPr>
        <w:rPr>
          <w:sz w:val="8"/>
        </w:rPr>
      </w:pPr>
    </w:p>
    <w:p w:rsidR="00D24410" w:rsidRDefault="00D24410" w:rsidP="00D24410">
      <w:pPr>
        <w:pStyle w:val="Nadpis6"/>
        <w:framePr w:wrap="around"/>
      </w:pPr>
      <w:r>
        <w:t>Poznámka</w:t>
      </w:r>
    </w:p>
    <w:p w:rsidR="00D24410" w:rsidRDefault="00D24410" w:rsidP="00D24410">
      <w:pPr>
        <w:pStyle w:val="poznmkashvzdikou"/>
      </w:pPr>
      <w:r>
        <w:t xml:space="preserve">*) </w:t>
      </w:r>
      <w:r>
        <w:tab/>
        <w:t>Bez zátěže.</w:t>
      </w:r>
    </w:p>
    <w:p w:rsidR="00D24410" w:rsidRDefault="00D24410" w:rsidP="00D24410">
      <w:pPr>
        <w:pStyle w:val="poznmkashvzdikou"/>
      </w:pPr>
      <w:r>
        <w:t>**)</w:t>
      </w:r>
      <w:r>
        <w:tab/>
        <w:t>Doba trvání špičkového za</w:t>
      </w:r>
      <w:r w:rsidR="007E2AAA">
        <w:t>pínacího proudu je kratší než 1</w:t>
      </w:r>
      <w:r>
        <w:t xml:space="preserve"> ms.</w:t>
      </w:r>
    </w:p>
    <w:p w:rsidR="00D24410" w:rsidRDefault="00D24410" w:rsidP="00D24410">
      <w:pPr>
        <w:pStyle w:val="poznmkashvzdikou"/>
      </w:pPr>
    </w:p>
    <w:p w:rsidR="00D24410" w:rsidRDefault="00D24410" w:rsidP="00D24410">
      <w:pPr>
        <w:pStyle w:val="Nadpis5"/>
        <w:framePr w:wrap="around" w:hAnchor="page" w:x="795"/>
      </w:pPr>
      <w:r>
        <w:t>Teploty</w:t>
      </w: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233"/>
        <w:gridCol w:w="5244"/>
      </w:tblGrid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Pracovní teplota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Skladovací teplota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</w:p>
        </w:tc>
      </w:tr>
    </w:tbl>
    <w:p w:rsidR="00D24410" w:rsidRDefault="00D24410" w:rsidP="00D24410"/>
    <w:p w:rsidR="00D24410" w:rsidRDefault="00D24410" w:rsidP="00D24410">
      <w:pPr>
        <w:pStyle w:val="Nadpis5"/>
        <w:framePr w:wrap="around" w:hAnchor="page" w:x="795"/>
      </w:pPr>
      <w:r>
        <w:t>Ostatní</w:t>
      </w: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233"/>
        <w:gridCol w:w="5244"/>
      </w:tblGrid>
      <w:tr w:rsidR="00D24410">
        <w:trPr>
          <w:cantSplit/>
        </w:trPr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24410" w:rsidRDefault="00D24410" w:rsidP="006F5075">
            <w:pPr>
              <w:pStyle w:val="TableText-LEFT"/>
            </w:pPr>
            <w:r>
              <w:t>Maximální vlhkost okolí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Default="00D24410" w:rsidP="006F5075">
            <w:pPr>
              <w:pStyle w:val="TableText"/>
            </w:pPr>
            <w:r>
              <w:t>&lt; 95 % nekondenzující</w:t>
            </w:r>
          </w:p>
        </w:tc>
      </w:tr>
    </w:tbl>
    <w:p w:rsidR="00D24410" w:rsidRDefault="00D24410" w:rsidP="00D24410"/>
    <w:p w:rsidR="00D24410" w:rsidRPr="00821BE9" w:rsidRDefault="00D24410" w:rsidP="00D24410">
      <w:pPr>
        <w:pStyle w:val="Nadpis5"/>
        <w:framePr w:wrap="around"/>
      </w:pPr>
      <w:r w:rsidRPr="00821BE9">
        <w:t xml:space="preserve">Požadavky </w:t>
      </w:r>
      <w:r w:rsidRPr="00821BE9">
        <w:br/>
        <w:t>ČSN EN 50155 ed</w:t>
      </w:r>
      <w:r>
        <w:t>3</w:t>
      </w: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8477"/>
      </w:tblGrid>
      <w:tr w:rsidR="00D24410" w:rsidRPr="00821BE9">
        <w:trPr>
          <w:cantSplit/>
        </w:trPr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821BE9" w:rsidRDefault="00D24410" w:rsidP="006F5075">
            <w:pPr>
              <w:pStyle w:val="TableText"/>
              <w:jc w:val="left"/>
            </w:pPr>
            <w:r w:rsidRPr="00821BE9">
              <w:t xml:space="preserve">Zařízení je určeno k provozu do </w:t>
            </w:r>
            <w:smartTag w:uri="urn:schemas-microsoft-com:office:smarttags" w:element="metricconverter">
              <w:smartTagPr>
                <w:attr w:name="ProductID" w:val="1400 m"/>
              </w:smartTagPr>
              <w:r w:rsidRPr="00821BE9">
                <w:t>1</w:t>
              </w:r>
              <w:r>
                <w:t>4</w:t>
              </w:r>
              <w:r w:rsidRPr="00821BE9">
                <w:t>00 m</w:t>
              </w:r>
            </w:smartTag>
            <w:r w:rsidRPr="00821BE9">
              <w:t xml:space="preserve"> n. m.</w:t>
            </w:r>
          </w:p>
        </w:tc>
      </w:tr>
      <w:tr w:rsidR="00D24410" w:rsidRPr="00821BE9">
        <w:trPr>
          <w:cantSplit/>
        </w:trPr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821BE9" w:rsidRDefault="00D24410" w:rsidP="006F5075">
            <w:pPr>
              <w:pStyle w:val="TableText"/>
              <w:jc w:val="left"/>
            </w:pPr>
            <w:r w:rsidRPr="00821BE9">
              <w:t>Zařízení je konstruováno dle teplotní třídy T</w:t>
            </w:r>
            <w:r>
              <w:t>X</w:t>
            </w:r>
          </w:p>
        </w:tc>
      </w:tr>
      <w:tr w:rsidR="00D24410" w:rsidRPr="00821BE9">
        <w:trPr>
          <w:cantSplit/>
        </w:trPr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821BE9" w:rsidRDefault="00D24410" w:rsidP="006F5075">
            <w:pPr>
              <w:pStyle w:val="TableText"/>
              <w:jc w:val="left"/>
            </w:pPr>
          </w:p>
        </w:tc>
      </w:tr>
      <w:tr w:rsidR="00D24410" w:rsidRPr="00821BE9">
        <w:trPr>
          <w:cantSplit/>
        </w:trPr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821BE9" w:rsidRDefault="00D24410" w:rsidP="006F5075">
            <w:pPr>
              <w:pStyle w:val="TableText"/>
              <w:jc w:val="left"/>
            </w:pPr>
            <w:r w:rsidRPr="00821BE9">
              <w:t xml:space="preserve">U napájecího napětí jsou přípustná přerušení do 10 ms </w:t>
            </w:r>
            <w:r w:rsidRPr="00821BE9">
              <w:br/>
              <w:t>(Třída S2 dle kap 3.1.1.2. normy ČSN EN 50155</w:t>
            </w:r>
            <w:r>
              <w:t xml:space="preserve"> ed.3</w:t>
            </w:r>
            <w:r w:rsidRPr="00821BE9">
              <w:t>)</w:t>
            </w:r>
            <w:r>
              <w:t>.</w:t>
            </w:r>
          </w:p>
        </w:tc>
      </w:tr>
      <w:tr w:rsidR="00D24410" w:rsidRPr="00821BE9">
        <w:trPr>
          <w:cantSplit/>
        </w:trPr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410" w:rsidRPr="00821BE9" w:rsidRDefault="00D24410" w:rsidP="006F5075">
            <w:pPr>
              <w:pStyle w:val="TableText"/>
              <w:jc w:val="left"/>
            </w:pPr>
          </w:p>
        </w:tc>
      </w:tr>
    </w:tbl>
    <w:p w:rsidR="00380723" w:rsidRDefault="00380723" w:rsidP="00380723"/>
    <w:p w:rsidR="00380723" w:rsidRPr="0054143E" w:rsidRDefault="00380723" w:rsidP="00380723">
      <w:pPr>
        <w:pStyle w:val="Nadpis5"/>
        <w:framePr w:wrap="around"/>
      </w:pPr>
      <w:r w:rsidRPr="0054143E">
        <w:t>Klasifikace bezpečnosti</w:t>
      </w:r>
    </w:p>
    <w:tbl>
      <w:tblPr>
        <w:tblW w:w="0" w:type="auto"/>
        <w:tblInd w:w="113" w:type="dxa"/>
        <w:tblCellMar>
          <w:left w:w="85" w:type="dxa"/>
          <w:right w:w="85" w:type="dxa"/>
        </w:tblCellMar>
        <w:tblLook w:val="0000"/>
      </w:tblPr>
      <w:tblGrid>
        <w:gridCol w:w="176"/>
      </w:tblGrid>
      <w:tr w:rsidR="00380723" w:rsidRPr="0054143E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723" w:rsidRPr="0054143E" w:rsidRDefault="00380723" w:rsidP="00F441B3">
            <w:pPr>
              <w:pStyle w:val="TableText-LEFT"/>
            </w:pPr>
          </w:p>
        </w:tc>
      </w:tr>
      <w:tr w:rsidR="00380723" w:rsidRPr="0054143E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723" w:rsidRPr="0054143E" w:rsidRDefault="00380723" w:rsidP="00F441B3">
            <w:pPr>
              <w:pStyle w:val="TableText-LEFT"/>
            </w:pPr>
          </w:p>
        </w:tc>
      </w:tr>
    </w:tbl>
    <w:p w:rsidR="00380723" w:rsidRPr="0054143E" w:rsidRDefault="00946422" w:rsidP="00380723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598805</wp:posOffset>
            </wp:positionV>
            <wp:extent cx="5486400" cy="5505450"/>
            <wp:effectExtent l="19050" t="0" r="0" b="0"/>
            <wp:wrapSquare wrapText="bothSides"/>
            <wp:docPr id="18" name="Obrázek 17" descr="07_P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Pin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723" w:rsidRDefault="00380723" w:rsidP="00380723"/>
    <w:p w:rsidR="00946422" w:rsidRDefault="00946422" w:rsidP="00946422">
      <w:pPr>
        <w:pStyle w:val="slovanobrzky"/>
        <w:ind w:left="1021" w:hanging="1021"/>
      </w:pPr>
      <w:r>
        <w:t xml:space="preserve">Pins desky RPu Pico </w:t>
      </w:r>
    </w:p>
    <w:p w:rsidR="00946422" w:rsidRPr="00D24410" w:rsidRDefault="00946422" w:rsidP="00946422">
      <w:pPr>
        <w:pStyle w:val="Normlnsmezerou"/>
        <w:jc w:val="left"/>
      </w:pPr>
    </w:p>
    <w:p w:rsidR="005250EA" w:rsidRDefault="005250EA" w:rsidP="005250EA">
      <w:pPr>
        <w:pStyle w:val="Normlnsmezerou"/>
      </w:pPr>
    </w:p>
    <w:p w:rsidR="00946422" w:rsidRDefault="00946422" w:rsidP="005250EA">
      <w:pPr>
        <w:pStyle w:val="Normlnsmezerou"/>
      </w:pPr>
    </w:p>
    <w:p w:rsidR="00946422" w:rsidRDefault="00946422" w:rsidP="005250EA">
      <w:pPr>
        <w:pStyle w:val="Normlnsmezerou"/>
      </w:pPr>
    </w:p>
    <w:p w:rsidR="00946422" w:rsidRDefault="00946422" w:rsidP="005250EA">
      <w:pPr>
        <w:pStyle w:val="Normlnsmezerou"/>
      </w:pPr>
    </w:p>
    <w:p w:rsidR="00946422" w:rsidRDefault="00946422" w:rsidP="005250EA">
      <w:pPr>
        <w:pStyle w:val="Normlnsmezerou"/>
      </w:pPr>
    </w:p>
    <w:p w:rsidR="00946422" w:rsidRDefault="00946422" w:rsidP="005250EA">
      <w:pPr>
        <w:pStyle w:val="Normlnsmezerou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-1270</wp:posOffset>
            </wp:positionV>
            <wp:extent cx="5486400" cy="5495925"/>
            <wp:effectExtent l="19050" t="0" r="0" b="0"/>
            <wp:wrapSquare wrapText="bothSides"/>
            <wp:docPr id="20" name="Obrázek 19" descr="08_PWM_ADC_P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PWM_ADC_Pin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422" w:rsidRDefault="00946422" w:rsidP="00946422">
      <w:pPr>
        <w:pStyle w:val="slovanobrzky"/>
        <w:ind w:left="1021" w:hanging="1021"/>
      </w:pPr>
      <w:r>
        <w:t xml:space="preserve">Pins PWM, ADC desky RPu Pico </w:t>
      </w:r>
    </w:p>
    <w:p w:rsidR="00946422" w:rsidRDefault="00946422" w:rsidP="005250EA">
      <w:pPr>
        <w:pStyle w:val="Normlnsmezerou"/>
      </w:pPr>
    </w:p>
    <w:p w:rsidR="00946422" w:rsidRDefault="00946422" w:rsidP="005250EA">
      <w:pPr>
        <w:pStyle w:val="Normlnsmezerou"/>
      </w:pPr>
    </w:p>
    <w:p w:rsidR="00946422" w:rsidRDefault="00946422" w:rsidP="005250EA">
      <w:pPr>
        <w:pStyle w:val="Normlnsmezerou"/>
      </w:pPr>
    </w:p>
    <w:p w:rsidR="00946422" w:rsidRPr="005250EA" w:rsidRDefault="00946422" w:rsidP="005250EA">
      <w:pPr>
        <w:pStyle w:val="Normlnsmezerou"/>
      </w:pPr>
    </w:p>
    <w:p w:rsidR="00642977" w:rsidRDefault="00642977" w:rsidP="0004447C">
      <w:pPr>
        <w:pStyle w:val="Nadpis2"/>
      </w:pPr>
      <w:bookmarkStart w:id="14" w:name="_Toc14831947"/>
      <w:bookmarkStart w:id="15" w:name="_Toc63419310"/>
      <w:r>
        <w:t>Rozměry</w:t>
      </w:r>
      <w:bookmarkEnd w:id="14"/>
      <w:bookmarkEnd w:id="15"/>
    </w:p>
    <w:p w:rsidR="00D24410" w:rsidRPr="00A93BBD" w:rsidRDefault="00D24410" w:rsidP="00D24410">
      <w:pPr>
        <w:pStyle w:val="obrzek"/>
        <w:spacing w:before="120"/>
      </w:pPr>
    </w:p>
    <w:p w:rsidR="00D24410" w:rsidRPr="006524D5" w:rsidRDefault="00D24410" w:rsidP="00D24410">
      <w:pPr>
        <w:pStyle w:val="obrzek"/>
        <w:spacing w:before="120"/>
      </w:pPr>
    </w:p>
    <w:p w:rsidR="00D24410" w:rsidRDefault="00C77BA7" w:rsidP="00D24410">
      <w:pPr>
        <w:pStyle w:val="slovanobrzky"/>
        <w:ind w:left="1021" w:hanging="1021"/>
      </w:pPr>
      <w:r>
        <w:t xml:space="preserve">Vnější rozměry </w:t>
      </w:r>
      <w:r w:rsidR="00CE7215">
        <w:t xml:space="preserve">desky RPu Pico </w:t>
      </w:r>
    </w:p>
    <w:p w:rsidR="00642977" w:rsidRDefault="00642977" w:rsidP="005250EA">
      <w:pPr>
        <w:pStyle w:val="obrzek"/>
        <w:spacing w:before="120"/>
      </w:pPr>
    </w:p>
    <w:p w:rsidR="00C70CFD" w:rsidRPr="00C70CFD" w:rsidRDefault="00C70CFD" w:rsidP="00C70CFD"/>
    <w:p w:rsidR="00642977" w:rsidRDefault="00642977" w:rsidP="00C70CFD">
      <w:pPr>
        <w:pStyle w:val="Nadpis2"/>
      </w:pPr>
      <w:bookmarkStart w:id="16" w:name="_Toc504367127"/>
      <w:bookmarkStart w:id="17" w:name="_Toc14831952"/>
      <w:bookmarkStart w:id="18" w:name="_Toc63419311"/>
      <w:r>
        <w:lastRenderedPageBreak/>
        <w:t>Doporučená sch</w:t>
      </w:r>
      <w:r w:rsidR="0072579F">
        <w:t>e</w:t>
      </w:r>
      <w:r>
        <w:t>matická značka</w:t>
      </w:r>
      <w:bookmarkEnd w:id="16"/>
      <w:bookmarkEnd w:id="17"/>
      <w:bookmarkEnd w:id="18"/>
    </w:p>
    <w:p w:rsidR="009647A1" w:rsidRDefault="009647A1" w:rsidP="009647A1">
      <w:pPr>
        <w:pStyle w:val="obrzek"/>
      </w:pPr>
    </w:p>
    <w:p w:rsidR="00D24410" w:rsidRDefault="00D24410" w:rsidP="00D24410">
      <w:pPr>
        <w:pStyle w:val="obrzek"/>
        <w:spacing w:before="120"/>
      </w:pPr>
      <w:bookmarkStart w:id="19" w:name="_Toc14831948"/>
      <w:bookmarkStart w:id="20" w:name="_Toc191868087"/>
    </w:p>
    <w:p w:rsidR="00754FE7" w:rsidRPr="00754FE7" w:rsidRDefault="00754FE7" w:rsidP="00754FE7">
      <w:pPr>
        <w:pStyle w:val="slovanobrzky"/>
        <w:numPr>
          <w:ilvl w:val="0"/>
          <w:numId w:val="0"/>
        </w:numPr>
        <w:tabs>
          <w:tab w:val="left" w:pos="1021"/>
        </w:tabs>
      </w:pPr>
      <w:r>
        <w:t>Doporučená schematická značka pro R</w:t>
      </w:r>
      <w:r w:rsidR="00CE7215">
        <w:t xml:space="preserve">Pi Pico </w:t>
      </w:r>
    </w:p>
    <w:bookmarkEnd w:id="19"/>
    <w:bookmarkEnd w:id="20"/>
    <w:p w:rsidR="00C70CFD" w:rsidRPr="00C70CFD" w:rsidRDefault="00C70CFD" w:rsidP="00C70CFD"/>
    <w:p w:rsidR="00025B50" w:rsidRPr="0004447C" w:rsidRDefault="00025B50" w:rsidP="0004447C">
      <w:pPr>
        <w:pStyle w:val="Nadpis1"/>
      </w:pPr>
      <w:bookmarkStart w:id="21" w:name="_Toc14831953"/>
      <w:bookmarkStart w:id="22" w:name="_Toc63419312"/>
      <w:r w:rsidRPr="0004447C">
        <w:lastRenderedPageBreak/>
        <w:t>Napájení</w:t>
      </w:r>
      <w:bookmarkEnd w:id="22"/>
    </w:p>
    <w:p w:rsidR="00D232FB" w:rsidRPr="00F90741" w:rsidRDefault="00D232FB" w:rsidP="00D232FB">
      <w:r w:rsidRPr="00F90741">
        <w:t xml:space="preserve">Jednotku </w:t>
      </w:r>
      <w:r>
        <w:rPr>
          <w:b/>
        </w:rPr>
        <w:t>R</w:t>
      </w:r>
      <w:r w:rsidR="00CE7215">
        <w:rPr>
          <w:b/>
        </w:rPr>
        <w:t>Pi Pico</w:t>
      </w:r>
      <w:r>
        <w:t xml:space="preserve"> </w:t>
      </w:r>
      <w:r w:rsidRPr="00F90741">
        <w:t>je možné napájet pouze stejnosměrným napájecím napětím.</w:t>
      </w:r>
      <w:r>
        <w:t xml:space="preserve"> </w:t>
      </w:r>
      <w:r w:rsidRPr="00F90741">
        <w:t xml:space="preserve">Jednotka je navržena pro napájení </w:t>
      </w:r>
      <w:r w:rsidR="00CE7215">
        <w:t>3</w:t>
      </w:r>
      <w:r w:rsidRPr="00F90741">
        <w:t xml:space="preserve"> </w:t>
      </w:r>
      <w:r w:rsidR="00CE7215">
        <w:t>3</w:t>
      </w:r>
      <w:r w:rsidRPr="00F90741">
        <w:t>V</w:t>
      </w:r>
      <w:r>
        <w:t> </w:t>
      </w:r>
      <w:r w:rsidRPr="00F90741">
        <w:t>ss</w:t>
      </w:r>
      <w:r>
        <w:t xml:space="preserve">. </w:t>
      </w:r>
    </w:p>
    <w:p w:rsidR="00D232FB" w:rsidRDefault="00D232FB" w:rsidP="00D232FB">
      <w:pPr>
        <w:pStyle w:val="obrzek"/>
        <w:spacing w:before="120"/>
      </w:pPr>
    </w:p>
    <w:p w:rsidR="00E45568" w:rsidRDefault="00E45568" w:rsidP="00E45568">
      <w:pPr>
        <w:pStyle w:val="slovanobrzky"/>
        <w:numPr>
          <w:ilvl w:val="0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152400</wp:posOffset>
            </wp:positionV>
            <wp:extent cx="3200400" cy="2419350"/>
            <wp:effectExtent l="19050" t="0" r="0" b="0"/>
            <wp:wrapSquare wrapText="bothSides"/>
            <wp:docPr id="1" name="Obrázek 0" descr="01_RPi P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RPi Pic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568" w:rsidRDefault="00F20171" w:rsidP="00E4556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9" type="#_x0000_t32" style="position:absolute;left:0;text-align:left;margin-left:277.75pt;margin-top:5.45pt;width:82.5pt;height:0;flip:x;z-index:251659264" o:connectortype="straight" strokecolor="red" strokeweight="5pt">
            <v:stroke endarrow="block"/>
            <v:shadow type="perspective" color="#622423 [1605]" opacity=".5" offset="1pt" offset2="-1pt"/>
          </v:shape>
        </w:pict>
      </w: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Pr="00E45568" w:rsidRDefault="00E45568" w:rsidP="00E45568">
      <w:pPr>
        <w:pStyle w:val="Normlnsmezerou"/>
      </w:pPr>
    </w:p>
    <w:p w:rsidR="00D232FB" w:rsidRPr="009741F4" w:rsidRDefault="00D232FB" w:rsidP="00D232FB">
      <w:pPr>
        <w:pStyle w:val="slovanobrzky"/>
        <w:ind w:left="1021" w:hanging="1021"/>
      </w:pPr>
      <w:r>
        <w:t>Umístění napájecího konektoru</w:t>
      </w:r>
    </w:p>
    <w:p w:rsidR="00025B50" w:rsidRPr="00025B50" w:rsidRDefault="00025B50" w:rsidP="00025B50"/>
    <w:p w:rsidR="00DD5FC8" w:rsidRPr="00697EFF" w:rsidRDefault="00DD5FC8" w:rsidP="00DD5FC8">
      <w:pPr>
        <w:pStyle w:val="Nadpis1"/>
      </w:pPr>
      <w:bookmarkStart w:id="23" w:name="_Toc269198568"/>
      <w:bookmarkStart w:id="24" w:name="_Toc63419313"/>
      <w:r w:rsidRPr="00697EFF">
        <w:lastRenderedPageBreak/>
        <w:t>Rozmístění LED</w:t>
      </w:r>
      <w:bookmarkEnd w:id="23"/>
      <w:bookmarkEnd w:id="24"/>
      <w:r w:rsidR="00CE7215">
        <w:t xml:space="preserve"> </w:t>
      </w:r>
    </w:p>
    <w:p w:rsidR="00DD5FC8" w:rsidRPr="00697EFF" w:rsidRDefault="00DD5FC8" w:rsidP="00DD5FC8">
      <w:pPr>
        <w:pStyle w:val="Nadpis2"/>
      </w:pPr>
      <w:bookmarkStart w:id="25" w:name="_Toc269198569"/>
      <w:bookmarkStart w:id="26" w:name="_Toc63419314"/>
      <w:r w:rsidRPr="00697EFF">
        <w:t>Rozmístění LED</w:t>
      </w:r>
      <w:bookmarkEnd w:id="25"/>
      <w:bookmarkEnd w:id="26"/>
    </w:p>
    <w:p w:rsidR="00E45568" w:rsidRDefault="00E45568" w:rsidP="00E45568">
      <w:pPr>
        <w:pStyle w:val="slovanobrzky"/>
        <w:numPr>
          <w:ilvl w:val="0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170815</wp:posOffset>
            </wp:positionV>
            <wp:extent cx="3007360" cy="2276475"/>
            <wp:effectExtent l="19050" t="0" r="2540" b="0"/>
            <wp:wrapSquare wrapText="bothSides"/>
            <wp:docPr id="2" name="Obrázek 0" descr="01_RPi P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RPi Pic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568" w:rsidRDefault="00F20171" w:rsidP="00E45568">
      <w:r>
        <w:rPr>
          <w:noProof/>
        </w:rPr>
        <w:pict>
          <v:shape id="_x0000_s1140" type="#_x0000_t32" style="position:absolute;left:0;text-align:left;margin-left:171.25pt;margin-top:4.2pt;width:71.25pt;height:.05pt;z-index:251662336" o:connectortype="straight" strokecolor="red" strokeweight="5pt">
            <v:stroke endarrow="block"/>
            <v:shadow type="perspective" color="#622423 [1605]" opacity=".5" offset="1pt" offset2="-1pt"/>
          </v:shape>
        </w:pict>
      </w: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E45568" w:rsidRDefault="00E45568" w:rsidP="00E45568">
      <w:pPr>
        <w:pStyle w:val="Normlnsmezerou"/>
      </w:pPr>
    </w:p>
    <w:p w:rsidR="00DD5FC8" w:rsidRDefault="00DD5FC8" w:rsidP="00DD5FC8">
      <w:pPr>
        <w:pStyle w:val="slovanobrzky"/>
        <w:ind w:left="1021" w:hanging="1021"/>
      </w:pPr>
      <w:r>
        <w:t>Rozmístění LED</w:t>
      </w:r>
    </w:p>
    <w:p w:rsidR="00DD5FC8" w:rsidRPr="00B604D9" w:rsidRDefault="00DD5FC8" w:rsidP="00DD5FC8"/>
    <w:p w:rsidR="00DD5FC8" w:rsidRDefault="00136849" w:rsidP="00DD5FC8">
      <w:pPr>
        <w:pStyle w:val="Nadpis2"/>
      </w:pPr>
      <w:bookmarkStart w:id="27" w:name="_Toc26919857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687705</wp:posOffset>
            </wp:positionV>
            <wp:extent cx="4371975" cy="1819275"/>
            <wp:effectExtent l="19050" t="0" r="9525" b="0"/>
            <wp:wrapSquare wrapText="bothSides"/>
            <wp:docPr id="7" name="obrázek 7" descr="https://chiptron.cz/images/news/2021_MISC/RPi_pi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iptron.cz/images/news/2021_MISC/RPi_pico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50" t="25000" r="6446" b="1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8" w:name="_Toc63419315"/>
      <w:r w:rsidR="00DD5FC8">
        <w:t>Konfigurace</w:t>
      </w:r>
      <w:bookmarkEnd w:id="27"/>
      <w:bookmarkEnd w:id="28"/>
    </w:p>
    <w:p w:rsidR="00DD5FC8" w:rsidRDefault="00DD5FC8" w:rsidP="00DD5FC8"/>
    <w:p w:rsidR="00CE7215" w:rsidRDefault="00CE7215" w:rsidP="00CE7215">
      <w:pPr>
        <w:pStyle w:val="Normlnsmezerou"/>
      </w:pPr>
    </w:p>
    <w:p w:rsidR="00136849" w:rsidRDefault="00136849" w:rsidP="00CE7215">
      <w:pPr>
        <w:pStyle w:val="Normlnsmezerou"/>
      </w:pPr>
    </w:p>
    <w:p w:rsidR="00136849" w:rsidRDefault="00136849" w:rsidP="00CE7215">
      <w:pPr>
        <w:pStyle w:val="Normlnsmezerou"/>
      </w:pPr>
    </w:p>
    <w:p w:rsidR="00136849" w:rsidRDefault="00136849" w:rsidP="00CE7215">
      <w:pPr>
        <w:pStyle w:val="Normlnsmezerou"/>
      </w:pPr>
    </w:p>
    <w:p w:rsidR="00136849" w:rsidRDefault="00136849" w:rsidP="00CE7215">
      <w:pPr>
        <w:pStyle w:val="Normlnsmezerou"/>
      </w:pPr>
    </w:p>
    <w:p w:rsidR="00136849" w:rsidRDefault="00136849" w:rsidP="00CE7215">
      <w:pPr>
        <w:pStyle w:val="Normlnsmezerou"/>
      </w:pPr>
    </w:p>
    <w:p w:rsidR="00136849" w:rsidRDefault="00136849" w:rsidP="00CE7215">
      <w:pPr>
        <w:pStyle w:val="Normlnsmezerou"/>
      </w:pPr>
    </w:p>
    <w:p w:rsidR="00136849" w:rsidRDefault="00136849" w:rsidP="00CE7215">
      <w:pPr>
        <w:pStyle w:val="Normlnsmezerou"/>
      </w:pPr>
    </w:p>
    <w:p w:rsidR="00047922" w:rsidRPr="00047922" w:rsidRDefault="00047922" w:rsidP="00047922">
      <w:pPr>
        <w:pStyle w:val="Bezmezer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102870</wp:posOffset>
            </wp:positionV>
            <wp:extent cx="2914650" cy="2581275"/>
            <wp:effectExtent l="19050" t="0" r="0" b="0"/>
            <wp:wrapSquare wrapText="bothSides"/>
            <wp:docPr id="19" name="obrázek 19" descr="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áze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</w:rPr>
        <w:t>Vnitřek čipu</w:t>
      </w:r>
      <w:r w:rsidRPr="00535F37">
        <w:rPr>
          <w:rFonts w:cstheme="minorHAnsi"/>
        </w:rPr>
        <w:sym w:font="Wingdings" w:char="F04A"/>
      </w:r>
      <w:r>
        <w:rPr>
          <w:rFonts w:cstheme="minorHAnsi"/>
        </w:rPr>
        <w:t xml:space="preserve"> : </w:t>
      </w:r>
    </w:p>
    <w:p w:rsidR="00136849" w:rsidRDefault="00136849" w:rsidP="00CE7215">
      <w:pPr>
        <w:pStyle w:val="Normlnsmezerou"/>
      </w:pPr>
    </w:p>
    <w:p w:rsidR="00047922" w:rsidRDefault="00047922" w:rsidP="00CE7215">
      <w:pPr>
        <w:pStyle w:val="Normlnsmezerou"/>
      </w:pPr>
    </w:p>
    <w:p w:rsidR="00136849" w:rsidRDefault="00136849" w:rsidP="00CE7215">
      <w:pPr>
        <w:pStyle w:val="Normlnsmezerou"/>
      </w:pPr>
    </w:p>
    <w:p w:rsidR="00047922" w:rsidRDefault="00047922" w:rsidP="00CE7215">
      <w:pPr>
        <w:pStyle w:val="Normlnsmezerou"/>
      </w:pPr>
    </w:p>
    <w:p w:rsidR="00047922" w:rsidRDefault="00047922" w:rsidP="00CE7215">
      <w:pPr>
        <w:pStyle w:val="Normlnsmezerou"/>
      </w:pPr>
    </w:p>
    <w:p w:rsidR="00047922" w:rsidRDefault="00047922" w:rsidP="00CE7215">
      <w:pPr>
        <w:pStyle w:val="Normlnsmezerou"/>
      </w:pPr>
    </w:p>
    <w:p w:rsidR="00047922" w:rsidRDefault="00047922" w:rsidP="00CE7215">
      <w:pPr>
        <w:pStyle w:val="Normlnsmezerou"/>
      </w:pPr>
    </w:p>
    <w:p w:rsidR="00047922" w:rsidRDefault="00047922" w:rsidP="00CE7215">
      <w:pPr>
        <w:pStyle w:val="Normlnsmezerou"/>
      </w:pPr>
    </w:p>
    <w:p w:rsidR="00136849" w:rsidRDefault="00136849" w:rsidP="00136849">
      <w:pPr>
        <w:pStyle w:val="Nadpis1"/>
      </w:pPr>
      <w:bookmarkStart w:id="29" w:name="_Toc63419316"/>
      <w:r>
        <w:lastRenderedPageBreak/>
        <w:t>Popis RPi Pico</w:t>
      </w:r>
      <w:bookmarkEnd w:id="29"/>
      <w:r>
        <w:t xml:space="preserve"> </w:t>
      </w:r>
    </w:p>
    <w:p w:rsidR="00136849" w:rsidRDefault="00136849" w:rsidP="00CE7215">
      <w:pPr>
        <w:pStyle w:val="Normlnsmezerou"/>
      </w:pPr>
    </w:p>
    <w:p w:rsidR="00F214EA" w:rsidRPr="005C28D4" w:rsidRDefault="00F214EA" w:rsidP="00F214EA">
      <w:pPr>
        <w:pStyle w:val="Bezmezer"/>
        <w:jc w:val="both"/>
        <w:rPr>
          <w:rFonts w:cstheme="minorHAnsi"/>
          <w:sz w:val="24"/>
          <w:szCs w:val="24"/>
        </w:rPr>
      </w:pPr>
      <w:r w:rsidRPr="005C28D4">
        <w:rPr>
          <w:rStyle w:val="Siln"/>
          <w:rFonts w:cstheme="minorHAnsi"/>
          <w:color w:val="313131"/>
        </w:rPr>
        <w:t>Pico</w:t>
      </w:r>
      <w:r w:rsidRPr="005C28D4">
        <w:rPr>
          <w:rFonts w:cstheme="minorHAnsi"/>
        </w:rPr>
        <w:t> je jednočipový počítač založený na mikrokontroléru </w:t>
      </w:r>
      <w:r w:rsidRPr="005C28D4">
        <w:rPr>
          <w:rStyle w:val="Siln"/>
          <w:rFonts w:cstheme="minorHAnsi"/>
          <w:color w:val="313131"/>
        </w:rPr>
        <w:t>RP2040</w:t>
      </w:r>
      <w:r w:rsidRPr="005C28D4">
        <w:rPr>
          <w:rFonts w:cstheme="minorHAnsi"/>
        </w:rPr>
        <w:t>. Oba, čip i celá deska, jsou od společnosti Raspberry Pi. Stejně jako jeho starší sourozenci z rodiny Raspberry Pi je i Pico snadno přístupný a široce dostupný kus výpočetní techniky, který se hodí ne jen ke vzdělávání, ale i d</w:t>
      </w:r>
      <w:r w:rsidRPr="005C28D4">
        <w:rPr>
          <w:rFonts w:cstheme="minorHAnsi"/>
        </w:rPr>
        <w:t>o</w:t>
      </w:r>
      <w:r w:rsidRPr="005C28D4">
        <w:rPr>
          <w:rFonts w:cstheme="minorHAnsi"/>
        </w:rPr>
        <w:t>mácím kutilům a do průmyslu.</w:t>
      </w:r>
    </w:p>
    <w:p w:rsidR="00F214EA" w:rsidRDefault="00F214EA" w:rsidP="00F214EA">
      <w:pPr>
        <w:pStyle w:val="Bezmezer"/>
        <w:rPr>
          <w:lang w:eastAsia="cs-CZ"/>
        </w:rPr>
      </w:pPr>
    </w:p>
    <w:p w:rsidR="00F214EA" w:rsidRPr="0000108B" w:rsidRDefault="00F214EA" w:rsidP="00F214EA">
      <w:pPr>
        <w:pStyle w:val="Bezmezer"/>
        <w:rPr>
          <w:lang w:eastAsia="cs-CZ"/>
        </w:rPr>
      </w:pPr>
      <w:r w:rsidRPr="0000108B">
        <w:rPr>
          <w:lang w:eastAsia="cs-CZ"/>
        </w:rPr>
        <w:t>Nadace Raspberry Pi Foundation představila nového člena rodiny svých počítačů. Jedná se o </w:t>
      </w:r>
      <w:hyperlink r:id="rId19" w:history="1">
        <w:r w:rsidRPr="0000108B">
          <w:rPr>
            <w:color w:val="F04C23"/>
            <w:u w:val="single"/>
            <w:lang w:eastAsia="cs-CZ"/>
          </w:rPr>
          <w:t>jednočipový počítač Raspberry Pi Pico</w:t>
        </w:r>
      </w:hyperlink>
      <w:r w:rsidRPr="0000108B">
        <w:rPr>
          <w:lang w:eastAsia="cs-CZ"/>
        </w:rPr>
        <w:t>, který je určen pro vývoj elektroniky. Na rozdíl od „ve</w:t>
      </w:r>
      <w:r w:rsidRPr="0000108B">
        <w:rPr>
          <w:lang w:eastAsia="cs-CZ"/>
        </w:rPr>
        <w:t>l</w:t>
      </w:r>
      <w:r w:rsidRPr="0000108B">
        <w:rPr>
          <w:lang w:eastAsia="cs-CZ"/>
        </w:rPr>
        <w:t>kých bratříčků“ má velmi malou spotřebu a je možné se na něm obejít bez operačního systému. Tím se vývojář dostane blíže k hardware a může tak například snížit latenci. Velmi sympatická je i cena, která byla stanovena na čtyři eura.</w:t>
      </w:r>
    </w:p>
    <w:p w:rsidR="00F214EA" w:rsidRDefault="00F214EA" w:rsidP="00F214EA">
      <w:pPr>
        <w:pStyle w:val="Bezmezer"/>
        <w:rPr>
          <w:lang w:eastAsia="cs-CZ"/>
        </w:rPr>
      </w:pPr>
      <w:r w:rsidRPr="0000108B">
        <w:rPr>
          <w:lang w:eastAsia="cs-CZ"/>
        </w:rPr>
        <w:t>Pico obsahuje vlastní procesor RP2040, který je vyrobený 40nm technologií, má povrch dva čtv</w:t>
      </w:r>
      <w:r w:rsidRPr="0000108B">
        <w:rPr>
          <w:lang w:eastAsia="cs-CZ"/>
        </w:rPr>
        <w:t>e</w:t>
      </w:r>
      <w:r w:rsidRPr="0000108B">
        <w:rPr>
          <w:lang w:eastAsia="cs-CZ"/>
        </w:rPr>
        <w:t>reční milimetry a vešel se do pouzdra QFN-56 o rozměrech 7×7 mm. Najdete v něm:</w:t>
      </w:r>
      <w:r>
        <w:rPr>
          <w:lang w:eastAsia="cs-CZ"/>
        </w:rPr>
        <w:t xml:space="preserve"> </w:t>
      </w:r>
    </w:p>
    <w:p w:rsidR="00F214EA" w:rsidRPr="0000108B" w:rsidRDefault="00F214EA" w:rsidP="00F214EA">
      <w:pPr>
        <w:pStyle w:val="Bezmezer"/>
        <w:rPr>
          <w:lang w:eastAsia="cs-CZ"/>
        </w:rPr>
      </w:pP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dvoujádrový ARM Cortex-M0+ @ 133MHz</w:t>
      </w: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264 KB RAM</w:t>
      </w: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podporu až 16 MB externí paměti přes QSPI</w:t>
      </w: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řadič DMA</w:t>
      </w: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30 GPIO pinů(4 mohou být analogovými vstupy)</w:t>
      </w: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2 × UART, 2 × SPI a 2 × I2C</w:t>
      </w: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16 × PWM</w:t>
      </w: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1 × USB 1.1</w:t>
      </w: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8 × Raspberry Pi Programmable I/O (PIO) state machines</w:t>
      </w:r>
    </w:p>
    <w:p w:rsidR="00F214EA" w:rsidRPr="0000108B" w:rsidRDefault="00F214EA" w:rsidP="00F214EA">
      <w:pPr>
        <w:pStyle w:val="Bezmezer"/>
        <w:numPr>
          <w:ilvl w:val="0"/>
          <w:numId w:val="99"/>
        </w:numPr>
        <w:rPr>
          <w:lang w:eastAsia="cs-CZ"/>
        </w:rPr>
      </w:pPr>
      <w:r w:rsidRPr="0000108B">
        <w:rPr>
          <w:lang w:eastAsia="cs-CZ"/>
        </w:rPr>
        <w:t>USB mass-storage boot</w:t>
      </w:r>
    </w:p>
    <w:p w:rsidR="00F214EA" w:rsidRDefault="00F214EA" w:rsidP="00F214EA">
      <w:pPr>
        <w:pStyle w:val="Bezmezer"/>
        <w:jc w:val="both"/>
      </w:pPr>
    </w:p>
    <w:p w:rsidR="00F214EA" w:rsidRPr="0013413D" w:rsidRDefault="00F214EA" w:rsidP="00F214EA">
      <w:pPr>
        <w:pStyle w:val="Bezmezer"/>
        <w:jc w:val="both"/>
        <w:rPr>
          <w:rFonts w:cstheme="minorHAnsi"/>
        </w:rPr>
      </w:pPr>
      <w:r w:rsidRPr="0013413D">
        <w:rPr>
          <w:rFonts w:cstheme="minorHAnsi"/>
          <w:color w:val="000000"/>
          <w:shd w:val="clear" w:color="auto" w:fill="F5F5F5"/>
        </w:rPr>
        <w:t>Počítač Raspberry Pi Pico nabízí kromě procesoru také 2 MB flashové paměti, zdroj schopný pracovat s napětím 1,8 – 5,5 V, jedno tlačítko, 26 vyvedených pinů včetně tří analogových. Pr</w:t>
      </w:r>
      <w:r w:rsidRPr="0013413D">
        <w:rPr>
          <w:rFonts w:cstheme="minorHAnsi"/>
          <w:color w:val="000000"/>
          <w:shd w:val="clear" w:color="auto" w:fill="F5F5F5"/>
        </w:rPr>
        <w:t>o</w:t>
      </w:r>
      <w:r w:rsidRPr="0013413D">
        <w:rPr>
          <w:rFonts w:cstheme="minorHAnsi"/>
          <w:color w:val="000000"/>
          <w:shd w:val="clear" w:color="auto" w:fill="F5F5F5"/>
        </w:rPr>
        <w:t>gramovat je možné v C nebo je k dispozici podpora pro MicroPython. Začátečníkům je určena kniha </w:t>
      </w:r>
      <w:hyperlink r:id="rId20" w:history="1">
        <w:r w:rsidRPr="0013413D">
          <w:rPr>
            <w:rStyle w:val="Hypertextovodkaz"/>
            <w:rFonts w:cstheme="minorHAnsi"/>
            <w:color w:val="F04C23"/>
          </w:rPr>
          <w:t>Get Started with MicroPython on Raspberry Pi Pico</w:t>
        </w:r>
      </w:hyperlink>
      <w:r w:rsidRPr="0013413D">
        <w:rPr>
          <w:rFonts w:cstheme="minorHAnsi"/>
          <w:color w:val="000000"/>
          <w:shd w:val="clear" w:color="auto" w:fill="F5F5F5"/>
        </w:rPr>
        <w:t xml:space="preserve">. </w:t>
      </w: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</w:pPr>
      <w:r>
        <w:t>Pro další práci a připojování je již několik „destiček“ Jednu z nich, pico explorer je na obrázku.</w:t>
      </w:r>
    </w:p>
    <w:p w:rsidR="00136849" w:rsidRDefault="00136849" w:rsidP="00CE7215">
      <w:pPr>
        <w:pStyle w:val="Normlnsmezerou"/>
      </w:pPr>
    </w:p>
    <w:p w:rsidR="00136849" w:rsidRDefault="00F214EA" w:rsidP="00CE7215">
      <w:pPr>
        <w:pStyle w:val="Normlnsmezerou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12700</wp:posOffset>
            </wp:positionV>
            <wp:extent cx="3476625" cy="2286000"/>
            <wp:effectExtent l="19050" t="0" r="9525" b="0"/>
            <wp:wrapSquare wrapText="bothSides"/>
            <wp:docPr id="3" name="Obrázek 1" descr="02_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Boo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849" w:rsidRDefault="00136849" w:rsidP="00CE7215">
      <w:pPr>
        <w:pStyle w:val="Normlnsmezerou"/>
      </w:pPr>
    </w:p>
    <w:p w:rsidR="00136849" w:rsidRDefault="00136849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122555</wp:posOffset>
            </wp:positionV>
            <wp:extent cx="3476625" cy="2400300"/>
            <wp:effectExtent l="19050" t="0" r="9525" b="0"/>
            <wp:wrapSquare wrapText="bothSides"/>
            <wp:docPr id="4" name="Obrázek 2" descr="03_Pico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PicoExplore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Pr="009D65D4" w:rsidRDefault="00F214EA" w:rsidP="00F214EA">
      <w:pPr>
        <w:pStyle w:val="Bezmezer"/>
        <w:jc w:val="both"/>
        <w:rPr>
          <w:rFonts w:cstheme="minorHAnsi"/>
        </w:rPr>
      </w:pPr>
      <w:r w:rsidRPr="009D65D4">
        <w:rPr>
          <w:rFonts w:cstheme="minorHAnsi"/>
          <w:color w:val="333333"/>
          <w:shd w:val="clear" w:color="auto" w:fill="F5F5F5"/>
        </w:rPr>
        <w:t>Raspberry Pi Foundation představila nový model Rispberry Pi nazvaný Pico. Opustila svoji dom</w:t>
      </w:r>
      <w:r w:rsidRPr="009D65D4">
        <w:rPr>
          <w:rFonts w:cstheme="minorHAnsi"/>
          <w:color w:val="333333"/>
          <w:shd w:val="clear" w:color="auto" w:fill="F5F5F5"/>
        </w:rPr>
        <w:t>é</w:t>
      </w:r>
      <w:r w:rsidRPr="009D65D4">
        <w:rPr>
          <w:rFonts w:cstheme="minorHAnsi"/>
          <w:color w:val="333333"/>
          <w:shd w:val="clear" w:color="auto" w:fill="F5F5F5"/>
        </w:rPr>
        <w:t xml:space="preserve">nu jednodeskových linuxových počítačů s výkonným procesorem a pustilo se do vod malých embedded procesorů, na kterých Linux nepustíte. </w:t>
      </w: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</w:pPr>
      <w:r w:rsidRPr="009D65D4">
        <w:t>To by ještě nebylo tak zajímavé. To, zajímavé na tom je, že se rozhodli na toto tažení vytvořit vlastní mikrokontroler — tedy dnes po vzoru Apple M1 bychom měli asi použít termín „</w:t>
      </w:r>
      <w:r w:rsidRPr="009D65D4">
        <w:rPr>
          <w:rStyle w:val="Zvraznn"/>
          <w:rFonts w:cstheme="minorHAnsi"/>
          <w:color w:val="000000"/>
        </w:rPr>
        <w:t>own silicon</w:t>
      </w:r>
      <w:r w:rsidRPr="009D65D4">
        <w:t>“ — nazvaný </w:t>
      </w:r>
      <w:r w:rsidRPr="009D65D4">
        <w:rPr>
          <w:rStyle w:val="Siln"/>
          <w:rFonts w:cstheme="minorHAnsi"/>
          <w:color w:val="000000"/>
        </w:rPr>
        <w:t>RP2040</w:t>
      </w:r>
      <w:r w:rsidRPr="009D65D4">
        <w:t>.</w:t>
      </w:r>
      <w:r>
        <w:t xml:space="preserve"> </w:t>
      </w:r>
    </w:p>
    <w:p w:rsidR="00F214EA" w:rsidRPr="009D65D4" w:rsidRDefault="00F214EA" w:rsidP="00F214EA">
      <w:pPr>
        <w:pStyle w:val="Bezmezer"/>
      </w:pPr>
    </w:p>
    <w:p w:rsidR="00F214EA" w:rsidRPr="009D65D4" w:rsidRDefault="00F214EA" w:rsidP="00F214EA">
      <w:pPr>
        <w:pStyle w:val="Bezmezer"/>
      </w:pPr>
      <w:r w:rsidRPr="009D65D4">
        <w:t>Když se podíváte na parametry tak to není špatné. Má i několik celkem zajímavých periferií (PIO), má to dvě jádra, celkem hodně RAM a vysokou frekvenci (na to že to je ARM Cortex-M0+).</w:t>
      </w:r>
    </w:p>
    <w:p w:rsidR="00F214EA" w:rsidRDefault="00F214EA" w:rsidP="00F214EA">
      <w:pPr>
        <w:pStyle w:val="Bezmezer"/>
        <w:jc w:val="both"/>
      </w:pPr>
    </w:p>
    <w:p w:rsidR="00F214EA" w:rsidRPr="00EF4AB4" w:rsidRDefault="00F214EA" w:rsidP="00F214EA">
      <w:pPr>
        <w:pStyle w:val="Bezmezer"/>
        <w:jc w:val="both"/>
        <w:rPr>
          <w:rFonts w:cstheme="minorHAnsi"/>
        </w:rPr>
      </w:pPr>
      <w:r w:rsidRPr="00EF4AB4">
        <w:rPr>
          <w:rFonts w:cstheme="minorHAnsi"/>
          <w:color w:val="000000"/>
          <w:shd w:val="clear" w:color="auto" w:fill="F5F5F5"/>
        </w:rPr>
        <w:t>Obecně se ale nedá říct, že v porovnání s konkurencí jako je STM32, ESP32, SAM a mnoho, mn</w:t>
      </w:r>
      <w:r w:rsidRPr="00EF4AB4">
        <w:rPr>
          <w:rFonts w:cstheme="minorHAnsi"/>
          <w:color w:val="000000"/>
          <w:shd w:val="clear" w:color="auto" w:fill="F5F5F5"/>
        </w:rPr>
        <w:t>o</w:t>
      </w:r>
      <w:r w:rsidRPr="00EF4AB4">
        <w:rPr>
          <w:rFonts w:cstheme="minorHAnsi"/>
          <w:color w:val="000000"/>
          <w:shd w:val="clear" w:color="auto" w:fill="F5F5F5"/>
        </w:rPr>
        <w:t xml:space="preserve">ho dalších je to něco, co by vám vyrazilo dech. V různých článcích a recenzích najdete často jako argument cenu. Ta je sice nižší, ale ne tak diametrálně. </w:t>
      </w: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  <w:rPr>
          <w:lang w:eastAsia="cs-CZ"/>
        </w:rPr>
      </w:pPr>
      <w:r w:rsidRPr="00EF4AB4">
        <w:rPr>
          <w:lang w:eastAsia="cs-CZ"/>
        </w:rPr>
        <w:t>Pokud by ST představilo novou řadu dvoujádrových ARM Cortex-M0+, tak to pro ně dává smysl a nikoho to moc nepřekvapí. Ale Raspberry Pi? Honila se mi hlavou jediná otázka a nemohl jsem se jí zbavit:</w:t>
      </w:r>
      <w:r>
        <w:rPr>
          <w:lang w:eastAsia="cs-CZ"/>
        </w:rPr>
        <w:t xml:space="preserve"> </w:t>
      </w:r>
    </w:p>
    <w:p w:rsidR="00F214EA" w:rsidRPr="00EF4AB4" w:rsidRDefault="00F214EA" w:rsidP="00F214EA">
      <w:pPr>
        <w:pStyle w:val="Bezmezer"/>
        <w:jc w:val="both"/>
        <w:rPr>
          <w:lang w:eastAsia="cs-CZ"/>
        </w:rPr>
      </w:pPr>
    </w:p>
    <w:p w:rsidR="00F214EA" w:rsidRDefault="00F214EA" w:rsidP="00F214EA">
      <w:pPr>
        <w:pStyle w:val="Bezmezer"/>
        <w:jc w:val="both"/>
        <w:rPr>
          <w:lang w:eastAsia="cs-CZ"/>
        </w:rPr>
      </w:pPr>
      <w:r w:rsidRPr="00EF4AB4">
        <w:rPr>
          <w:lang w:eastAsia="cs-CZ"/>
        </w:rPr>
        <w:t>Proč se v Raspberry Pi do něčeho takového pustili?</w:t>
      </w:r>
      <w:r>
        <w:rPr>
          <w:lang w:eastAsia="cs-CZ"/>
        </w:rPr>
        <w:t xml:space="preserve"> </w:t>
      </w:r>
    </w:p>
    <w:p w:rsidR="00F214EA" w:rsidRPr="00EF4AB4" w:rsidRDefault="00F214EA" w:rsidP="00F214EA">
      <w:pPr>
        <w:pStyle w:val="Bezmezer"/>
        <w:jc w:val="both"/>
        <w:rPr>
          <w:lang w:eastAsia="cs-CZ"/>
        </w:rPr>
      </w:pPr>
    </w:p>
    <w:p w:rsidR="00F214EA" w:rsidRDefault="00F214EA" w:rsidP="00F214EA">
      <w:pPr>
        <w:pStyle w:val="Bezmezer"/>
        <w:jc w:val="both"/>
        <w:rPr>
          <w:lang w:eastAsia="cs-CZ"/>
        </w:rPr>
      </w:pPr>
    </w:p>
    <w:p w:rsidR="00F214EA" w:rsidRPr="00EF4AB4" w:rsidRDefault="00F214EA" w:rsidP="00F214EA">
      <w:pPr>
        <w:pStyle w:val="Bezmezer"/>
        <w:jc w:val="both"/>
        <w:rPr>
          <w:lang w:eastAsia="cs-CZ"/>
        </w:rPr>
      </w:pPr>
      <w:r w:rsidRPr="00EF4AB4">
        <w:rPr>
          <w:lang w:eastAsia="cs-CZ"/>
        </w:rPr>
        <w:t>Opravdu chtějí konkurovat velkým hráčům jako ST, Microchip nebo Espressif. V tom musí být něco, co mi uniká… Žádná z recenzí ani diskusí, co jsem četl, mi to nebyla schopna vysvětlit.</w:t>
      </w:r>
    </w:p>
    <w:p w:rsidR="00F214EA" w:rsidRPr="00EF4AB4" w:rsidRDefault="00F214EA" w:rsidP="00F214EA">
      <w:pPr>
        <w:shd w:val="clear" w:color="auto" w:fill="F5F5F5"/>
        <w:spacing w:before="180" w:after="60"/>
        <w:outlineLvl w:val="1"/>
        <w:rPr>
          <w:rFonts w:cs="Arial"/>
          <w:b/>
          <w:bCs/>
          <w:color w:val="000000"/>
          <w:sz w:val="36"/>
          <w:szCs w:val="36"/>
        </w:rPr>
      </w:pPr>
      <w:r w:rsidRPr="00EF4AB4">
        <w:rPr>
          <w:rFonts w:cs="Arial"/>
          <w:b/>
          <w:bCs/>
          <w:color w:val="000000"/>
          <w:sz w:val="36"/>
          <w:szCs w:val="36"/>
        </w:rPr>
        <w:t>Odpověď bude v datasheetu</w:t>
      </w:r>
    </w:p>
    <w:p w:rsidR="00F214EA" w:rsidRDefault="00F214EA" w:rsidP="00F214EA">
      <w:pPr>
        <w:pStyle w:val="Bezmezer"/>
        <w:jc w:val="both"/>
        <w:rPr>
          <w:lang w:eastAsia="cs-CZ"/>
        </w:rPr>
      </w:pPr>
    </w:p>
    <w:p w:rsidR="00F214EA" w:rsidRDefault="00F214EA" w:rsidP="00F214EA">
      <w:pPr>
        <w:pStyle w:val="Bezmezer"/>
        <w:jc w:val="both"/>
        <w:rPr>
          <w:b/>
          <w:bCs/>
          <w:lang w:eastAsia="cs-CZ"/>
        </w:rPr>
      </w:pPr>
      <w:r w:rsidRPr="00EF4AB4">
        <w:rPr>
          <w:lang w:eastAsia="cs-CZ"/>
        </w:rPr>
        <w:t>Večer jsem si otevřel datasheet, že tam bude určitě nějaká killer feature a dostaví se kýžený „aha“ moment. No a po třech hodinách čtení a procházení příkladů (v datasheetu jsou ukázky C-čka a odkazy rovnou na GitHub) stále nic… počkat, </w:t>
      </w:r>
      <w:r w:rsidRPr="00EF4AB4">
        <w:rPr>
          <w:b/>
          <w:bCs/>
          <w:lang w:eastAsia="cs-CZ"/>
        </w:rPr>
        <w:t>tři hodiny?!</w:t>
      </w:r>
      <w:r>
        <w:rPr>
          <w:b/>
          <w:bCs/>
          <w:lang w:eastAsia="cs-CZ"/>
        </w:rPr>
        <w:t xml:space="preserve"> </w:t>
      </w:r>
    </w:p>
    <w:p w:rsidR="00F214EA" w:rsidRPr="00EF4AB4" w:rsidRDefault="00F214EA" w:rsidP="00F214EA">
      <w:pPr>
        <w:pStyle w:val="Bezmezer"/>
        <w:jc w:val="both"/>
        <w:rPr>
          <w:lang w:eastAsia="cs-CZ"/>
        </w:rPr>
      </w:pPr>
    </w:p>
    <w:p w:rsidR="00F214EA" w:rsidRDefault="00F214EA" w:rsidP="00F214EA">
      <w:pPr>
        <w:pStyle w:val="Bezmezer"/>
        <w:jc w:val="both"/>
        <w:rPr>
          <w:lang w:eastAsia="cs-CZ"/>
        </w:rPr>
      </w:pPr>
      <w:r w:rsidRPr="00EF4AB4">
        <w:rPr>
          <w:lang w:eastAsia="cs-CZ"/>
        </w:rPr>
        <w:t>V tu chvíli, jsem si uvědomil, jak čtivě je ten datasheet napsaný. Jak pěkně je to propojené s příklady, jejich kvalita, SDK a jeho dokumentace, quick start… prostě nádhera to studovat. A ještě jednu věc jsem si uvědomil. Periferie toho procesoru jsou takové přímočaré, snadno p</w:t>
      </w:r>
      <w:r w:rsidRPr="00EF4AB4">
        <w:rPr>
          <w:lang w:eastAsia="cs-CZ"/>
        </w:rPr>
        <w:t>o</w:t>
      </w:r>
      <w:r w:rsidRPr="00EF4AB4">
        <w:rPr>
          <w:lang w:eastAsia="cs-CZ"/>
        </w:rPr>
        <w:t>chopitelné.</w:t>
      </w:r>
      <w:r>
        <w:rPr>
          <w:lang w:eastAsia="cs-CZ"/>
        </w:rPr>
        <w:t xml:space="preserve"> </w:t>
      </w:r>
    </w:p>
    <w:p w:rsidR="00F214EA" w:rsidRPr="00EF4AB4" w:rsidRDefault="00F214EA" w:rsidP="00F214EA">
      <w:pPr>
        <w:pStyle w:val="Bezmezer"/>
        <w:jc w:val="both"/>
        <w:rPr>
          <w:lang w:eastAsia="cs-CZ"/>
        </w:rPr>
      </w:pPr>
    </w:p>
    <w:p w:rsidR="00F214EA" w:rsidRPr="00EF4AB4" w:rsidRDefault="00F214EA" w:rsidP="00F214EA">
      <w:pPr>
        <w:pStyle w:val="Bezmezer"/>
        <w:jc w:val="both"/>
        <w:rPr>
          <w:lang w:eastAsia="cs-CZ"/>
        </w:rPr>
      </w:pPr>
      <w:r w:rsidRPr="00EF4AB4">
        <w:rPr>
          <w:lang w:eastAsia="cs-CZ"/>
        </w:rPr>
        <w:lastRenderedPageBreak/>
        <w:t xml:space="preserve">Mimochodem, všimli jste si, že Pico nemá žádné Wi-Fi nebo Bluetooth? Hodně lidí na to v diskusích nadává (v pořadí důležitosti je hned za malým počtem ADC pinů – proč zrovna tohle je pro tolik diskutujících strašný problém, prostě nechápu). Možná je to kvůli tomu, že RF by to neúnosně prodražilo. Nebo proto, že to je vyšší liga a prostě si na to u svého prvního křemíku netroufli. Ale možná je ten důvod úplně jiný. Wi-Fi i Bluetooth už jsou tak složité, že vysvětlit je stejně lehce jako ostatní části prostě nejde. Tak je </w:t>
      </w:r>
      <w:r>
        <w:rPr>
          <w:lang w:eastAsia="cs-CZ"/>
        </w:rPr>
        <w:t xml:space="preserve">raději vypustili. </w:t>
      </w:r>
    </w:p>
    <w:p w:rsidR="00F214EA" w:rsidRDefault="00F214EA" w:rsidP="00CE7215">
      <w:pPr>
        <w:pStyle w:val="Normlnsmezerou"/>
      </w:pPr>
    </w:p>
    <w:p w:rsidR="00F214EA" w:rsidRDefault="00F214EA" w:rsidP="00F214EA">
      <w:pPr>
        <w:pStyle w:val="Nadpis2"/>
        <w:shd w:val="clear" w:color="auto" w:fill="F5F5F5"/>
        <w:spacing w:before="180" w:after="60"/>
        <w:rPr>
          <w:rFonts w:cs="Arial"/>
          <w:color w:val="000000"/>
        </w:rPr>
      </w:pPr>
      <w:bookmarkStart w:id="30" w:name="_Toc63419317"/>
      <w:r>
        <w:rPr>
          <w:rFonts w:cs="Arial"/>
          <w:color w:val="000000"/>
        </w:rPr>
        <w:t>Krok stranou k Arduinu</w:t>
      </w:r>
      <w:bookmarkEnd w:id="30"/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</w:pPr>
      <w:r>
        <w:t>Jedna z věcí, díky které je populární Arduino, je velké zjednodušení pro rychlý začátek. Všechna ta složitost a komplexita je před vámi schovaná šikovně napsanými knihovnami a zvoleným jaz</w:t>
      </w:r>
      <w:r>
        <w:t>y</w:t>
      </w:r>
      <w:r>
        <w:t xml:space="preserve">kem. Začátečník ani nemusí vědět, co je přerušení… </w:t>
      </w: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</w:pPr>
      <w:r>
        <w:t>To funguje jen do chvíle, kdy vám dokumentace k Arduinu přestane stačit. To se dřív nebo po</w:t>
      </w:r>
      <w:r>
        <w:t>z</w:t>
      </w:r>
      <w:r>
        <w:t>ději stane a vy musíte vzít do ruky datasheet. Najednou se ocitnete v detailní dokumentaci v</w:t>
      </w:r>
      <w:r>
        <w:t>ý</w:t>
      </w:r>
      <w:r>
        <w:t>robce procesoru, která je na hony vzdálená od čehokoli, co jste viděli ve světě Arduina. Kazí to LX (Learning eXperience — doufám, že něco takového existuje, protože se mi to sem výborně hodí). Je to dané tím, že používají mikrokontroler třetí strany, který byl primárně určen pro pr</w:t>
      </w:r>
      <w:r>
        <w:t>o</w:t>
      </w:r>
      <w:r>
        <w:t>fesionální nasazení, ne pro výuku. A těžko s tím jde něco udělat, ledaže…</w:t>
      </w: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Nadpis2"/>
        <w:shd w:val="clear" w:color="auto" w:fill="F5F5F5"/>
        <w:spacing w:before="180" w:after="60"/>
        <w:rPr>
          <w:rFonts w:cs="Arial"/>
          <w:color w:val="000000"/>
        </w:rPr>
      </w:pPr>
      <w:bookmarkStart w:id="31" w:name="_Toc63419318"/>
      <w:r>
        <w:rPr>
          <w:rFonts w:cs="Arial"/>
          <w:color w:val="000000"/>
        </w:rPr>
        <w:t>Takže proč?</w:t>
      </w:r>
      <w:bookmarkEnd w:id="31"/>
    </w:p>
    <w:p w:rsidR="00F214EA" w:rsidRDefault="00F214EA" w:rsidP="00F214EA">
      <w:pPr>
        <w:pStyle w:val="Bezmezer"/>
        <w:jc w:val="both"/>
      </w:pPr>
      <w:r>
        <w:t xml:space="preserve">Je třeba si uvědomit, že hlavním cílem Raspberry Pi Foundation není produkovat hardware. To je vlastně jen takový (příjemný) vedlejší efekt. </w:t>
      </w: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</w:pPr>
      <w:r>
        <w:t>We engage millions of young people in learning computing and digital making skills. — </w:t>
      </w:r>
      <w:hyperlink r:id="rId23" w:history="1">
        <w:r>
          <w:rPr>
            <w:rStyle w:val="Hypertextovodkaz"/>
            <w:rFonts w:cs="Arial"/>
            <w:color w:val="F04C23"/>
          </w:rPr>
          <w:t>About RPi Foundation</w:t>
        </w:r>
      </w:hyperlink>
      <w:r>
        <w:t xml:space="preserve"> </w:t>
      </w: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</w:pPr>
      <w:r>
        <w:t>Když se ptali CEO, proč do něčeho takového šli, tak odpověděl:</w:t>
      </w: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159385</wp:posOffset>
            </wp:positionV>
            <wp:extent cx="2457450" cy="2038350"/>
            <wp:effectExtent l="19050" t="0" r="0" b="0"/>
            <wp:wrapSquare wrapText="bothSides"/>
            <wp:docPr id="5" name="obrázek 1" descr="https://i.iinfo.cz/images/492/rozhovor-s-ebenem-uptonem-p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iinfo.cz/images/492/rozhovor-s-ebenem-uptonem-prev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F214EA">
      <w:pPr>
        <w:pStyle w:val="Bezmezer"/>
        <w:jc w:val="both"/>
      </w:pPr>
      <w:r>
        <w:t>Ten perfektní produkt ale není Raspberry Pi Pico nebo samotný RP2040. Je to celý ekosystém od začátku do konce. Od ilustrované knížky, která vás nadchne do blikání LED v Micro Pythonu, přes čtivý datasheet, zdokumentované C-čkové SDK, až po pocit skutečného HW guru při program</w:t>
      </w:r>
      <w:r>
        <w:t>o</w:t>
      </w:r>
      <w:r>
        <w:t>vání PIO v assembleru (tedy až do chvíle, než vám někdo řekne, že existuje FPGA, ale pokud vám to dá odvahu zjistit, co to je, cíl splněn </w:t>
      </w:r>
      <w:r>
        <w:rPr>
          <w:rFonts w:cs="Calibri"/>
        </w:rPr>
        <w:t>👍</w:t>
      </w:r>
      <w:r>
        <w:t xml:space="preserve">). </w:t>
      </w: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</w:pPr>
      <w:r>
        <w:lastRenderedPageBreak/>
        <w:t>Díval jsem se na RP2040 očima nadšeného elektroinženýra z nového mikrokontroleru, který okamžitě začne porovnávat velkost paměti, rychlost, počet periferií atd., a unikal mi celkový obrázek.</w:t>
      </w:r>
    </w:p>
    <w:p w:rsidR="00F214EA" w:rsidRDefault="00F214EA" w:rsidP="00F214EA">
      <w:pPr>
        <w:pStyle w:val="Bezmezer"/>
        <w:jc w:val="both"/>
      </w:pPr>
    </w:p>
    <w:p w:rsidR="00F214EA" w:rsidRDefault="00F214EA" w:rsidP="00F214EA">
      <w:pPr>
        <w:pStyle w:val="Bezmezer"/>
        <w:jc w:val="both"/>
        <w:rPr>
          <w:lang w:eastAsia="cs-CZ"/>
        </w:rPr>
      </w:pPr>
      <w:r w:rsidRPr="00196C8D">
        <w:rPr>
          <w:lang w:eastAsia="cs-CZ"/>
        </w:rPr>
        <w:t>Takže pokud si říkáte, jako já na začátku, proč použít RP2040 místo ESP32 (doplňte svůj oblíbený mikrokontroler), tak pro vás mám odpověď, na kterou jsem nakonec narazil na Redditu, a která to dokonale vystihuje:</w:t>
      </w:r>
      <w:r>
        <w:rPr>
          <w:lang w:eastAsia="cs-CZ"/>
        </w:rPr>
        <w:t xml:space="preserve"> </w:t>
      </w:r>
    </w:p>
    <w:p w:rsidR="00F214EA" w:rsidRPr="00196C8D" w:rsidRDefault="00F214EA" w:rsidP="00F214EA">
      <w:pPr>
        <w:pStyle w:val="Bezmezer"/>
        <w:jc w:val="both"/>
        <w:rPr>
          <w:lang w:eastAsia="cs-CZ"/>
        </w:rPr>
      </w:pPr>
    </w:p>
    <w:p w:rsidR="00F214EA" w:rsidRPr="00196C8D" w:rsidRDefault="00F214EA" w:rsidP="00F214EA">
      <w:pPr>
        <w:pStyle w:val="Bezmezer"/>
        <w:jc w:val="both"/>
        <w:rPr>
          <w:i/>
          <w:iCs/>
          <w:lang w:eastAsia="cs-CZ"/>
        </w:rPr>
      </w:pPr>
      <w:r w:rsidRPr="00196C8D">
        <w:rPr>
          <w:i/>
          <w:iCs/>
          <w:lang w:eastAsia="cs-CZ"/>
        </w:rPr>
        <w:t>If you’re looking at this and thinking an ESP32 or STM32 is a better choice then it probably is for you. For kids though, having a bundle of your own hardware and firmware makes writing your own teaching resources a lot easier. This is still in the Foundations remit as an educational tool, this isn’t an attempt to take on Microchip in the microcontroller market.</w:t>
      </w:r>
    </w:p>
    <w:p w:rsidR="00F214EA" w:rsidRPr="00196C8D" w:rsidRDefault="00F214EA" w:rsidP="00F214EA">
      <w:pPr>
        <w:pStyle w:val="Bezmezer"/>
        <w:jc w:val="both"/>
        <w:rPr>
          <w:lang w:eastAsia="cs-CZ"/>
        </w:rPr>
      </w:pPr>
      <w:r w:rsidRPr="00196C8D">
        <w:rPr>
          <w:i/>
          <w:iCs/>
          <w:lang w:eastAsia="cs-CZ"/>
        </w:rPr>
        <w:t>(Původně vyšlo na </w:t>
      </w:r>
      <w:hyperlink r:id="rId25" w:history="1">
        <w:r w:rsidRPr="00196C8D">
          <w:rPr>
            <w:i/>
            <w:iCs/>
            <w:color w:val="F04C23"/>
            <w:u w:val="single"/>
            <w:lang w:eastAsia="cs-CZ"/>
          </w:rPr>
          <w:t>Medium.com</w:t>
        </w:r>
      </w:hyperlink>
      <w:r w:rsidRPr="00196C8D">
        <w:rPr>
          <w:i/>
          <w:iCs/>
          <w:lang w:eastAsia="cs-CZ"/>
        </w:rPr>
        <w:t>)</w:t>
      </w: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83185</wp:posOffset>
            </wp:positionV>
            <wp:extent cx="5029200" cy="3143250"/>
            <wp:effectExtent l="19050" t="0" r="0" b="0"/>
            <wp:wrapSquare wrapText="bothSides"/>
            <wp:docPr id="6" name="obrázek 4" descr="https://chiptron.cz/images/news/2021_MISC/RPi_pic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iptron.cz/images/news/2021_MISC/RPi_pico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F214EA">
      <w:pPr>
        <w:pStyle w:val="Nadpis1"/>
      </w:pPr>
      <w:bookmarkStart w:id="32" w:name="_Toc63419319"/>
      <w:r>
        <w:lastRenderedPageBreak/>
        <w:t>Programování</w:t>
      </w:r>
      <w:bookmarkEnd w:id="32"/>
      <w:r>
        <w:t xml:space="preserve"> </w:t>
      </w:r>
    </w:p>
    <w:p w:rsidR="00F214EA" w:rsidRDefault="00F214EA" w:rsidP="00CE7215">
      <w:pPr>
        <w:pStyle w:val="Normlnsmezerou"/>
      </w:pPr>
    </w:p>
    <w:p w:rsidR="00F214EA" w:rsidRPr="00DE03E3" w:rsidRDefault="00F214EA" w:rsidP="00F214EA">
      <w:pPr>
        <w:pStyle w:val="Nadpis2"/>
      </w:pPr>
      <w:bookmarkStart w:id="33" w:name="_Toc63419320"/>
      <w:r>
        <w:t>Nyní již k vlastní práci s modulem RPi Pico, microPython, pod Windows10</w:t>
      </w:r>
      <w:bookmarkEnd w:id="33"/>
      <w:r>
        <w:t xml:space="preserve"> </w:t>
      </w:r>
    </w:p>
    <w:p w:rsidR="00F214EA" w:rsidRDefault="00F214EA" w:rsidP="00CE7215">
      <w:pPr>
        <w:pStyle w:val="Normlnsmezerou"/>
      </w:pPr>
    </w:p>
    <w:p w:rsidR="00F214EA" w:rsidRDefault="00F214EA" w:rsidP="00F214EA">
      <w:pPr>
        <w:pStyle w:val="Bezmezer"/>
        <w:jc w:val="both"/>
      </w:pPr>
      <w:r>
        <w:t xml:space="preserve">Velice vhodným SW pro rychlou  práci je </w:t>
      </w:r>
      <w:r>
        <w:rPr>
          <w:b/>
        </w:rPr>
        <w:t>microPython interpreter.</w:t>
      </w:r>
      <w:r>
        <w:t xml:space="preserve"> </w:t>
      </w:r>
    </w:p>
    <w:p w:rsidR="00F214EA" w:rsidRDefault="00F214EA" w:rsidP="00F214EA">
      <w:pPr>
        <w:pStyle w:val="Bezmezer"/>
        <w:jc w:val="both"/>
      </w:pPr>
      <w:r>
        <w:t xml:space="preserve"> </w:t>
      </w:r>
    </w:p>
    <w:p w:rsidR="00F214EA" w:rsidRDefault="00F214EA" w:rsidP="00F214EA">
      <w:pPr>
        <w:pStyle w:val="Bezmezer"/>
        <w:jc w:val="both"/>
        <w:rPr>
          <w:rFonts w:cstheme="minorHAnsi"/>
          <w:color w:val="222222"/>
          <w:shd w:val="clear" w:color="auto" w:fill="FFFFFF"/>
        </w:rPr>
      </w:pPr>
      <w:r w:rsidRPr="000470BE">
        <w:rPr>
          <w:rFonts w:cstheme="minorHAnsi"/>
          <w:color w:val="222222"/>
          <w:shd w:val="clear" w:color="auto" w:fill="FFFFFF"/>
        </w:rPr>
        <w:t>Chcete-li hrát s Raspberry Pi Pico ve Windows, budete si muset 1</w:t>
      </w:r>
      <w:r>
        <w:rPr>
          <w:rFonts w:cstheme="minorHAnsi"/>
          <w:color w:val="222222"/>
          <w:shd w:val="clear" w:color="auto" w:fill="FFFFFF"/>
        </w:rPr>
        <w:t xml:space="preserve"> SW</w:t>
      </w:r>
      <w:r w:rsidRPr="000470BE">
        <w:rPr>
          <w:rFonts w:cstheme="minorHAnsi"/>
          <w:color w:val="222222"/>
          <w:shd w:val="clear" w:color="auto" w:fill="FFFFFF"/>
        </w:rPr>
        <w:t xml:space="preserve"> stáhnout. Nadace dopor</w:t>
      </w:r>
      <w:r w:rsidRPr="000470BE">
        <w:rPr>
          <w:rFonts w:cstheme="minorHAnsi"/>
          <w:color w:val="222222"/>
          <w:shd w:val="clear" w:color="auto" w:fill="FFFFFF"/>
        </w:rPr>
        <w:t>u</w:t>
      </w:r>
      <w:r w:rsidRPr="000470BE">
        <w:rPr>
          <w:rFonts w:cstheme="minorHAnsi"/>
          <w:color w:val="222222"/>
          <w:shd w:val="clear" w:color="auto" w:fill="FFFFFF"/>
        </w:rPr>
        <w:t>čuje Thonny ( </w:t>
      </w:r>
      <w:hyperlink r:id="rId27" w:history="1">
        <w:r w:rsidRPr="000470BE">
          <w:rPr>
            <w:rStyle w:val="Hypertextovodkaz"/>
            <w:rFonts w:cstheme="minorHAnsi"/>
            <w:color w:val="4DB2EC"/>
            <w:shd w:val="clear" w:color="auto" w:fill="FFFFFF"/>
          </w:rPr>
          <w:t>Windows</w:t>
        </w:r>
      </w:hyperlink>
      <w:r w:rsidRPr="000470BE">
        <w:rPr>
          <w:rFonts w:cstheme="minorHAnsi"/>
          <w:color w:val="222222"/>
          <w:shd w:val="clear" w:color="auto" w:fill="FFFFFF"/>
        </w:rPr>
        <w:t> ) jako svůj IDE, protože je dodáván se vším, co potřebujete (včetně Pythonu 3.7), ale můžete si také nainstalovat nejnovější verzi </w:t>
      </w:r>
      <w:hyperlink r:id="rId28" w:history="1">
        <w:r w:rsidRPr="000470BE">
          <w:rPr>
            <w:rStyle w:val="Hypertextovodkaz"/>
            <w:rFonts w:cstheme="minorHAnsi"/>
            <w:color w:val="4DB2EC"/>
            <w:shd w:val="clear" w:color="auto" w:fill="FFFFFF"/>
          </w:rPr>
          <w:t>Pythonu 3.x</w:t>
        </w:r>
      </w:hyperlink>
      <w:r w:rsidRPr="000470BE">
        <w:rPr>
          <w:rFonts w:cstheme="minorHAnsi"/>
          <w:color w:val="222222"/>
          <w:shd w:val="clear" w:color="auto" w:fill="FFFFFF"/>
        </w:rPr>
        <w:t> jako instalační pr</w:t>
      </w:r>
      <w:r w:rsidRPr="000470BE">
        <w:rPr>
          <w:rFonts w:cstheme="minorHAnsi"/>
          <w:color w:val="222222"/>
          <w:shd w:val="clear" w:color="auto" w:fill="FFFFFF"/>
        </w:rPr>
        <w:t>o</w:t>
      </w:r>
      <w:r w:rsidRPr="000470BE">
        <w:rPr>
          <w:rFonts w:cstheme="minorHAnsi"/>
          <w:color w:val="222222"/>
          <w:shd w:val="clear" w:color="auto" w:fill="FFFFFF"/>
        </w:rPr>
        <w:t>gram pro celý systém v případě, že potřebujete nějaké doplňky pro vaše projekty.</w:t>
      </w:r>
      <w:r>
        <w:rPr>
          <w:rFonts w:cstheme="minorHAnsi"/>
          <w:color w:val="222222"/>
          <w:shd w:val="clear" w:color="auto" w:fill="FFFFFF"/>
        </w:rPr>
        <w:t xml:space="preserve"> </w:t>
      </w:r>
    </w:p>
    <w:p w:rsidR="00F214EA" w:rsidRDefault="00F214EA" w:rsidP="00F214EA">
      <w:pPr>
        <w:pStyle w:val="Bezmezer"/>
        <w:jc w:val="both"/>
        <w:rPr>
          <w:rFonts w:cstheme="minorHAnsi"/>
        </w:rPr>
      </w:pPr>
    </w:p>
    <w:p w:rsidR="00F214EA" w:rsidRDefault="00F214EA" w:rsidP="00F214EA">
      <w:pPr>
        <w:pStyle w:val="Bezmezer"/>
        <w:jc w:val="both"/>
        <w:rPr>
          <w:rFonts w:cstheme="minorHAnsi"/>
        </w:rPr>
      </w:pPr>
      <w:r>
        <w:rPr>
          <w:rFonts w:cstheme="minorHAnsi"/>
          <w:b/>
        </w:rPr>
        <w:t xml:space="preserve">Pozn.: </w:t>
      </w:r>
      <w:r>
        <w:rPr>
          <w:rFonts w:cstheme="minorHAnsi"/>
        </w:rPr>
        <w:t xml:space="preserve">Já jsem neinstaloval poslední verzi Pythonu 3.9.1 V počítači mám nainstalované verze 2.7 a 3.7.4. SW </w:t>
      </w:r>
      <w:r>
        <w:rPr>
          <w:rFonts w:cstheme="minorHAnsi"/>
          <w:b/>
        </w:rPr>
        <w:t>Thonny</w:t>
      </w:r>
      <w:r>
        <w:rPr>
          <w:rFonts w:cstheme="minorHAnsi"/>
        </w:rPr>
        <w:t xml:space="preserve"> má v sobě </w:t>
      </w:r>
      <w:r>
        <w:rPr>
          <w:rFonts w:cstheme="minorHAnsi"/>
          <w:b/>
        </w:rPr>
        <w:t>Python 3.7.9.</w:t>
      </w:r>
      <w:r>
        <w:rPr>
          <w:rFonts w:cstheme="minorHAnsi"/>
        </w:rPr>
        <w:t xml:space="preserve"> </w:t>
      </w:r>
    </w:p>
    <w:p w:rsidR="00F214EA" w:rsidRDefault="00F214EA" w:rsidP="00F214EA">
      <w:pPr>
        <w:pStyle w:val="Bezmezer"/>
        <w:jc w:val="both"/>
        <w:rPr>
          <w:rFonts w:cstheme="minorHAnsi"/>
        </w:rPr>
      </w:pPr>
    </w:p>
    <w:p w:rsidR="00F214EA" w:rsidRDefault="00F214EA" w:rsidP="00F214EA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Po první instalaci a volbě – Čeština (Beta) – a dále: </w:t>
      </w:r>
      <w:r>
        <w:rPr>
          <w:rFonts w:cstheme="minorHAnsi"/>
          <w:b/>
        </w:rPr>
        <w:t xml:space="preserve">Stejný interpretr ve kterém běží Thony, </w:t>
      </w:r>
      <w:r>
        <w:rPr>
          <w:rFonts w:cstheme="minorHAnsi"/>
        </w:rPr>
        <w:t xml:space="preserve">se zobrazí následující obrázek, česky: </w:t>
      </w:r>
    </w:p>
    <w:p w:rsidR="00F214EA" w:rsidRDefault="00F214EA" w:rsidP="00CE7215">
      <w:pPr>
        <w:pStyle w:val="Normlnsmezerou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150495</wp:posOffset>
            </wp:positionV>
            <wp:extent cx="3659505" cy="2614930"/>
            <wp:effectExtent l="19050" t="0" r="0" b="0"/>
            <wp:wrapSquare wrapText="bothSides"/>
            <wp:docPr id="8" name="Obrázek 5" descr="04_Start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Start_cz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  <w:r>
        <w:t xml:space="preserve">nebo Anglicky: </w:t>
      </w:r>
    </w:p>
    <w:p w:rsidR="00F214EA" w:rsidRDefault="00F214EA" w:rsidP="00CE7215">
      <w:pPr>
        <w:pStyle w:val="Normlnsmezerou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48260</wp:posOffset>
            </wp:positionV>
            <wp:extent cx="3609975" cy="2819400"/>
            <wp:effectExtent l="19050" t="0" r="9525" b="0"/>
            <wp:wrapSquare wrapText="bothSides"/>
            <wp:docPr id="10" name="obrázek 10" descr="https://notenoughtech.com/wp-content/uploads/2021/01/2021-01-23-13_32_32-Thonny-_untitled_-@-1-_-1.jpg?x19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otenoughtech.com/wp-content/uploads/2021/01/2021-01-23-13_32_32-Thonny-_untitled_-@-1-_-1.jpg?x195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  <w:r w:rsidRPr="00DB3662">
        <w:rPr>
          <w:rFonts w:cstheme="minorHAnsi"/>
        </w:rPr>
        <w:lastRenderedPageBreak/>
        <w:t xml:space="preserve">Otevřete Thonny a </w:t>
      </w:r>
      <w:r>
        <w:rPr>
          <w:rFonts w:cstheme="minorHAnsi"/>
        </w:rPr>
        <w:t xml:space="preserve">klikněte v pravém dolním rohu na nápis </w:t>
      </w:r>
      <w:r>
        <w:rPr>
          <w:rStyle w:val="Siln"/>
          <w:rFonts w:cstheme="minorHAnsi"/>
          <w:color w:val="222222"/>
        </w:rPr>
        <w:t>python 3.7.9</w:t>
      </w:r>
      <w:r w:rsidRPr="00DB3662">
        <w:rPr>
          <w:rFonts w:cstheme="minorHAnsi"/>
        </w:rPr>
        <w:t> a vybe</w:t>
      </w:r>
      <w:r w:rsidRPr="00DB3662">
        <w:rPr>
          <w:rFonts w:cstheme="minorHAnsi"/>
        </w:rPr>
        <w:t>r</w:t>
      </w:r>
      <w:r w:rsidRPr="00DB3662">
        <w:rPr>
          <w:rFonts w:cstheme="minorHAnsi"/>
        </w:rPr>
        <w:t>te</w:t>
      </w:r>
      <w:r>
        <w:rPr>
          <w:rFonts w:cstheme="minorHAnsi"/>
        </w:rPr>
        <w:t xml:space="preserve"> </w:t>
      </w:r>
      <w:r>
        <w:rPr>
          <w:rFonts w:cstheme="minorHAnsi"/>
          <w:b/>
        </w:rPr>
        <w:t>Configure Interpreter…</w:t>
      </w:r>
      <w:r w:rsidRPr="00DB3662">
        <w:rPr>
          <w:rFonts w:cstheme="minorHAnsi"/>
        </w:rPr>
        <w:t> </w:t>
      </w:r>
      <w:r>
        <w:rPr>
          <w:rFonts w:cstheme="minorHAnsi"/>
        </w:rPr>
        <w:t>Po otevření nového okna, v horním poli vyberte vo</w:t>
      </w:r>
      <w:r>
        <w:rPr>
          <w:rFonts w:cstheme="minorHAnsi"/>
        </w:rPr>
        <w:t>l</w:t>
      </w:r>
      <w:r>
        <w:rPr>
          <w:rFonts w:cstheme="minorHAnsi"/>
        </w:rPr>
        <w:t xml:space="preserve">bu: </w:t>
      </w:r>
      <w:hyperlink r:id="rId31" w:history="1">
        <w:r w:rsidRPr="00DB3662">
          <w:rPr>
            <w:rStyle w:val="Hypertextovodkaz"/>
            <w:rFonts w:cstheme="minorHAnsi"/>
            <w:color w:val="4DB2EC"/>
          </w:rPr>
          <w:t>MicroPython (Raspberry Pi Pico)</w:t>
        </w:r>
      </w:hyperlink>
    </w:p>
    <w:p w:rsidR="00F214EA" w:rsidRDefault="00F214EA" w:rsidP="00CE7215">
      <w:pPr>
        <w:pStyle w:val="Normlnsmezerou"/>
      </w:pPr>
      <w:r w:rsidRPr="00F214E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111125</wp:posOffset>
            </wp:positionV>
            <wp:extent cx="4991100" cy="3552825"/>
            <wp:effectExtent l="19050" t="0" r="0" b="0"/>
            <wp:wrapSquare wrapText="bothSides"/>
            <wp:docPr id="9" name="Obrázek 7" descr="05_Vyb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Vyber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Okno se změní na: </w:t>
      </w:r>
    </w:p>
    <w:p w:rsidR="00F214EA" w:rsidRDefault="00F214EA" w:rsidP="00CE7215">
      <w:pPr>
        <w:pStyle w:val="Normlnsmezerou"/>
      </w:pPr>
      <w:r w:rsidRPr="00F214EA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62865</wp:posOffset>
            </wp:positionV>
            <wp:extent cx="3713480" cy="3219450"/>
            <wp:effectExtent l="19050" t="0" r="1270" b="0"/>
            <wp:wrapSquare wrapText="bothSides"/>
            <wp:docPr id="11" name="Obrázek 8" descr="05_Vyb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Vyber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F214EA">
      <w:pPr>
        <w:pStyle w:val="Bezmezer"/>
        <w:jc w:val="both"/>
        <w:rPr>
          <w:rFonts w:cstheme="minorHAnsi"/>
        </w:rPr>
      </w:pPr>
      <w:r w:rsidRPr="00DB3662">
        <w:rPr>
          <w:rFonts w:cstheme="minorHAnsi"/>
        </w:rPr>
        <w:t>Konfiguraci portu můžete nechat automatickou. Poté klikněte na „ </w:t>
      </w:r>
      <w:r w:rsidRPr="00DB3662">
        <w:rPr>
          <w:rStyle w:val="Siln"/>
          <w:rFonts w:cstheme="minorHAnsi"/>
          <w:color w:val="222222"/>
        </w:rPr>
        <w:t>Instalovat nebo aktualizovat firmware</w:t>
      </w:r>
      <w:r w:rsidRPr="00DB3662">
        <w:rPr>
          <w:rFonts w:cstheme="minorHAnsi"/>
        </w:rPr>
        <w:t> “ a poté klikněte na OK.</w:t>
      </w:r>
      <w:r>
        <w:rPr>
          <w:rFonts w:cstheme="minorHAnsi"/>
        </w:rPr>
        <w:t xml:space="preserve"> </w:t>
      </w:r>
    </w:p>
    <w:p w:rsidR="00F214EA" w:rsidRDefault="00F214EA" w:rsidP="00F214EA">
      <w:pPr>
        <w:pStyle w:val="Bezmezer"/>
        <w:jc w:val="both"/>
        <w:rPr>
          <w:rFonts w:cstheme="minorHAnsi"/>
        </w:rPr>
      </w:pPr>
    </w:p>
    <w:p w:rsidR="00F214EA" w:rsidRPr="00A03F45" w:rsidRDefault="00F214EA" w:rsidP="00F214EA">
      <w:pPr>
        <w:pStyle w:val="Bezmezer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Postupujte podle pokynů v nově otevřeném okně! </w:t>
      </w:r>
    </w:p>
    <w:p w:rsidR="00F214EA" w:rsidRDefault="00F214EA" w:rsidP="00F214EA">
      <w:pPr>
        <w:pStyle w:val="Bezmezer"/>
        <w:jc w:val="both"/>
        <w:rPr>
          <w:rFonts w:cstheme="minorHAnsi"/>
        </w:rPr>
      </w:pPr>
    </w:p>
    <w:p w:rsidR="00F214EA" w:rsidRDefault="00F214EA" w:rsidP="00F214EA">
      <w:pPr>
        <w:pStyle w:val="Bezmezer"/>
        <w:jc w:val="both"/>
        <w:rPr>
          <w:rFonts w:cstheme="minorHAnsi"/>
        </w:rPr>
      </w:pPr>
      <w:r w:rsidRPr="00DB3662">
        <w:rPr>
          <w:rFonts w:cstheme="minorHAnsi"/>
        </w:rPr>
        <w:lastRenderedPageBreak/>
        <w:t>Podle pokynů musíte zapojit kabel USB a současně držet tlačítko na Raspberry Pi Pico. </w:t>
      </w:r>
      <w:r>
        <w:rPr>
          <w:rFonts w:cstheme="minorHAnsi"/>
        </w:rPr>
        <w:t xml:space="preserve"> </w:t>
      </w:r>
    </w:p>
    <w:p w:rsidR="00F214EA" w:rsidRPr="00A03F45" w:rsidRDefault="00F214EA" w:rsidP="00F214EA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Po ukončení instalace = </w:t>
      </w:r>
      <w:r>
        <w:rPr>
          <w:rFonts w:cstheme="minorHAnsi"/>
          <w:b/>
        </w:rPr>
        <w:t>Done,</w:t>
      </w:r>
      <w:r>
        <w:rPr>
          <w:rFonts w:cstheme="minorHAnsi"/>
        </w:rPr>
        <w:t xml:space="preserve"> microPython do desky klikněte na tlačítko </w:t>
      </w:r>
      <w:r>
        <w:rPr>
          <w:rFonts w:cstheme="minorHAnsi"/>
          <w:b/>
        </w:rPr>
        <w:t>OK.</w:t>
      </w:r>
      <w:r>
        <w:rPr>
          <w:rFonts w:cstheme="minorHAnsi"/>
        </w:rPr>
        <w:t xml:space="preserve"> </w:t>
      </w:r>
    </w:p>
    <w:p w:rsidR="00F214EA" w:rsidRDefault="00F214EA" w:rsidP="00F214EA">
      <w:pPr>
        <w:pStyle w:val="Bezmezer"/>
        <w:jc w:val="both"/>
        <w:rPr>
          <w:rFonts w:cstheme="minorHAnsi"/>
        </w:rPr>
      </w:pPr>
    </w:p>
    <w:p w:rsidR="00F214EA" w:rsidRDefault="00F214EA" w:rsidP="00F214EA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Napište nebo nahrajte nějaký program v microPythonu do </w:t>
      </w:r>
      <w:r w:rsidRPr="00A03F45">
        <w:rPr>
          <w:rFonts w:cstheme="minorHAnsi"/>
        </w:rPr>
        <w:t>Editoru</w:t>
      </w:r>
      <w:r>
        <w:rPr>
          <w:rFonts w:cstheme="minorHAnsi"/>
        </w:rPr>
        <w:t xml:space="preserve">. </w:t>
      </w:r>
      <w:r w:rsidRPr="00A03F45">
        <w:rPr>
          <w:rFonts w:cstheme="minorHAnsi"/>
        </w:rPr>
        <w:t>Kliknutím</w:t>
      </w:r>
      <w:r w:rsidRPr="00DB3662">
        <w:rPr>
          <w:rFonts w:cstheme="minorHAnsi"/>
        </w:rPr>
        <w:t xml:space="preserve"> na tlačí</w:t>
      </w:r>
      <w:r w:rsidRPr="00DB3662">
        <w:rPr>
          <w:rFonts w:cstheme="minorHAnsi"/>
        </w:rPr>
        <w:t>t</w:t>
      </w:r>
      <w:r w:rsidRPr="00DB3662">
        <w:rPr>
          <w:rFonts w:cstheme="minorHAnsi"/>
        </w:rPr>
        <w:t>ko </w:t>
      </w:r>
      <w:r w:rsidRPr="00DB3662">
        <w:rPr>
          <w:rStyle w:val="Siln"/>
          <w:rFonts w:cstheme="minorHAnsi"/>
          <w:color w:val="222222"/>
        </w:rPr>
        <w:t>Spustit</w:t>
      </w:r>
      <w:r w:rsidRPr="00DB3662">
        <w:rPr>
          <w:rFonts w:cstheme="minorHAnsi"/>
        </w:rPr>
        <w:t xml:space="preserve"> (zelené tlačítko přehrávání) ověřte, zda se můžete připojit k </w:t>
      </w:r>
      <w:r>
        <w:rPr>
          <w:rFonts w:cstheme="minorHAnsi"/>
        </w:rPr>
        <w:t>desce</w:t>
      </w:r>
      <w:r w:rsidRPr="00DB3662">
        <w:rPr>
          <w:rFonts w:cstheme="minorHAnsi"/>
        </w:rPr>
        <w:t>. Pokud vše probě</w:t>
      </w:r>
      <w:r w:rsidRPr="00DB3662">
        <w:rPr>
          <w:rFonts w:cstheme="minorHAnsi"/>
        </w:rPr>
        <w:t>h</w:t>
      </w:r>
      <w:r w:rsidRPr="00DB3662">
        <w:rPr>
          <w:rFonts w:cstheme="minorHAnsi"/>
        </w:rPr>
        <w:t>lo dobře, měli byste vidět něco takového:</w:t>
      </w:r>
      <w:r>
        <w:rPr>
          <w:rFonts w:cstheme="minorHAnsi"/>
        </w:rPr>
        <w:t xml:space="preserve"> </w:t>
      </w:r>
    </w:p>
    <w:p w:rsidR="00F214EA" w:rsidRDefault="00F214EA" w:rsidP="00CE7215">
      <w:pPr>
        <w:pStyle w:val="Normlnsmezerou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71120</wp:posOffset>
            </wp:positionV>
            <wp:extent cx="3419475" cy="2661920"/>
            <wp:effectExtent l="19050" t="0" r="9525" b="0"/>
            <wp:wrapSquare wrapText="bothSides"/>
            <wp:docPr id="15" name="Obrázek 10" descr="06_Start_s_RPi P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Start_s_RPi Pic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F214EA" w:rsidRDefault="00F214EA" w:rsidP="00CE7215">
      <w:pPr>
        <w:pStyle w:val="Normlnsmezerou"/>
      </w:pPr>
    </w:p>
    <w:p w:rsidR="00AE68FD" w:rsidRDefault="00AE68FD" w:rsidP="00AE68FD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Zvolíte si kam chcete program v microPythonu nahrát. Zda jej uložit do počítače – horní volba nebo jej nahrát do desky RPi Pico – spodní volba. </w:t>
      </w:r>
    </w:p>
    <w:p w:rsidR="00AE68FD" w:rsidRPr="00DB3662" w:rsidRDefault="00AE68FD" w:rsidP="00AE68FD">
      <w:pPr>
        <w:pStyle w:val="Bezmezer"/>
        <w:jc w:val="both"/>
        <w:rPr>
          <w:rFonts w:cstheme="minorHAnsi"/>
        </w:rPr>
      </w:pPr>
    </w:p>
    <w:p w:rsidR="00AE68FD" w:rsidRDefault="00AE68FD" w:rsidP="00AE68FD">
      <w:pPr>
        <w:pStyle w:val="Bezmezer"/>
        <w:jc w:val="both"/>
        <w:rPr>
          <w:rFonts w:cstheme="minorHAnsi"/>
        </w:rPr>
      </w:pPr>
      <w:r w:rsidRPr="00DB3662">
        <w:rPr>
          <w:rFonts w:cstheme="minorHAnsi"/>
        </w:rPr>
        <w:t>Jste připraveni programovat pomocí MicroPythonu. Jakákoli aplikace napsaná v tomto okně bude zpracována Raspberry Pi Pico a výsledky budou vráceny v okně shellu níže. Nezapomeňte ulo</w:t>
      </w:r>
      <w:r>
        <w:rPr>
          <w:rFonts w:cstheme="minorHAnsi"/>
        </w:rPr>
        <w:t>žit soubory</w:t>
      </w:r>
      <w:r w:rsidRPr="00DB3662">
        <w:rPr>
          <w:rFonts w:cstheme="minorHAnsi"/>
        </w:rPr>
        <w:t>. </w:t>
      </w:r>
    </w:p>
    <w:p w:rsidR="00AE68FD" w:rsidRDefault="00AE68FD" w:rsidP="00AE68FD">
      <w:pPr>
        <w:pStyle w:val="Bezmezer"/>
        <w:jc w:val="both"/>
        <w:rPr>
          <w:rFonts w:cstheme="minorHAnsi"/>
        </w:rPr>
      </w:pPr>
    </w:p>
    <w:p w:rsidR="00AE68FD" w:rsidRDefault="00AE68FD" w:rsidP="00AE68FD">
      <w:pPr>
        <w:pStyle w:val="Bezmezer"/>
        <w:jc w:val="both"/>
        <w:rPr>
          <w:rFonts w:cstheme="minorHAnsi"/>
        </w:rPr>
      </w:pPr>
      <w:r>
        <w:rPr>
          <w:rFonts w:cstheme="minorHAnsi"/>
        </w:rPr>
        <w:t>U</w:t>
      </w:r>
      <w:r w:rsidRPr="00DB3662">
        <w:rPr>
          <w:rFonts w:cstheme="minorHAnsi"/>
        </w:rPr>
        <w:t>lož</w:t>
      </w:r>
      <w:r>
        <w:rPr>
          <w:rFonts w:cstheme="minorHAnsi"/>
        </w:rPr>
        <w:t>ení</w:t>
      </w:r>
      <w:r w:rsidRPr="00DB3662">
        <w:rPr>
          <w:rFonts w:cstheme="minorHAnsi"/>
        </w:rPr>
        <w:t xml:space="preserve"> lokálně do svého PC, ale pro jejich</w:t>
      </w:r>
      <w:r>
        <w:rPr>
          <w:rFonts w:cstheme="minorHAnsi"/>
        </w:rPr>
        <w:t xml:space="preserve"> následné </w:t>
      </w:r>
      <w:r w:rsidRPr="00DB3662">
        <w:rPr>
          <w:rFonts w:cstheme="minorHAnsi"/>
        </w:rPr>
        <w:t xml:space="preserve">spuštění byste je měli uložit </w:t>
      </w:r>
      <w:r>
        <w:rPr>
          <w:rFonts w:cstheme="minorHAnsi"/>
        </w:rPr>
        <w:t xml:space="preserve">jako: </w:t>
      </w:r>
      <w:r w:rsidRPr="00DB3662">
        <w:rPr>
          <w:rFonts w:cstheme="minorHAnsi"/>
        </w:rPr>
        <w:t xml:space="preserve"> </w:t>
      </w:r>
    </w:p>
    <w:p w:rsidR="00AE68FD" w:rsidRDefault="00AE68FD" w:rsidP="00AE68FD">
      <w:pPr>
        <w:pStyle w:val="Bezmezer"/>
        <w:jc w:val="center"/>
        <w:rPr>
          <w:rStyle w:val="pln"/>
          <w:rFonts w:cstheme="minorHAnsi"/>
          <w:color w:val="222222"/>
          <w:bdr w:val="none" w:sz="0" w:space="0" w:color="auto" w:frame="1"/>
          <w:shd w:val="clear" w:color="auto" w:fill="F1F1F1"/>
        </w:rPr>
      </w:pPr>
      <w:r>
        <w:rPr>
          <w:rFonts w:cstheme="minorHAnsi"/>
        </w:rPr>
        <w:t>JmenoSouboru.</w:t>
      </w:r>
      <w:r w:rsidRPr="00DB3662">
        <w:rPr>
          <w:rStyle w:val="pln"/>
          <w:rFonts w:cstheme="minorHAnsi"/>
          <w:color w:val="222222"/>
          <w:bdr w:val="none" w:sz="0" w:space="0" w:color="auto" w:frame="1"/>
          <w:shd w:val="clear" w:color="auto" w:fill="F1F1F1"/>
        </w:rPr>
        <w:t>py</w:t>
      </w:r>
      <w:r>
        <w:rPr>
          <w:rStyle w:val="pln"/>
          <w:rFonts w:cstheme="minorHAnsi"/>
          <w:color w:val="222222"/>
          <w:bdr w:val="none" w:sz="0" w:space="0" w:color="auto" w:frame="1"/>
          <w:shd w:val="clear" w:color="auto" w:fill="F1F1F1"/>
        </w:rPr>
        <w:t>.</w:t>
      </w:r>
    </w:p>
    <w:p w:rsidR="00AE68FD" w:rsidRPr="00AD0B76" w:rsidRDefault="00AE68FD" w:rsidP="00AE68FD">
      <w:pPr>
        <w:pStyle w:val="Bezmezer"/>
        <w:rPr>
          <w:rFonts w:cstheme="minorHAnsi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  <w:r w:rsidRPr="00AD0B76">
        <w:rPr>
          <w:rFonts w:cstheme="minorHAnsi"/>
          <w:color w:val="222222"/>
        </w:rPr>
        <w:t>I když můžete mít uloženo tolik souborů, kolik chcete, abyste je mohli spustit bez počítače, Raspberry Pi Pico musí vědět, kde začít. </w:t>
      </w:r>
      <w:r w:rsidRPr="00AD0B76">
        <w:rPr>
          <w:rStyle w:val="has-inline-color"/>
          <w:rFonts w:cstheme="minorHAnsi"/>
          <w:color w:val="CF2E2E"/>
        </w:rPr>
        <w:t>Soubor, který bude spuštěn při bootování, by měl být uložen jako . </w:t>
      </w:r>
      <w:r w:rsidRPr="00AD0B76">
        <w:rPr>
          <w:rStyle w:val="pln"/>
          <w:rFonts w:cstheme="minorHAnsi"/>
          <w:b/>
          <w:bCs/>
          <w:color w:val="CF2E2E"/>
          <w:bdr w:val="none" w:sz="0" w:space="0" w:color="auto" w:frame="1"/>
          <w:shd w:val="clear" w:color="auto" w:fill="F1F1F1"/>
        </w:rPr>
        <w:t>main</w:t>
      </w:r>
      <w:r w:rsidRPr="00AD0B76">
        <w:rPr>
          <w:rStyle w:val="pun"/>
          <w:rFonts w:cstheme="minorHAnsi"/>
          <w:b/>
          <w:bCs/>
          <w:color w:val="CF2E2E"/>
          <w:bdr w:val="none" w:sz="0" w:space="0" w:color="auto" w:frame="1"/>
          <w:shd w:val="clear" w:color="auto" w:fill="F1F1F1"/>
        </w:rPr>
        <w:t>.</w:t>
      </w:r>
      <w:r w:rsidRPr="00AD0B76">
        <w:rPr>
          <w:rStyle w:val="pln"/>
          <w:rFonts w:cstheme="minorHAnsi"/>
          <w:b/>
          <w:bCs/>
          <w:color w:val="CF2E2E"/>
          <w:bdr w:val="none" w:sz="0" w:space="0" w:color="auto" w:frame="1"/>
          <w:shd w:val="clear" w:color="auto" w:fill="F1F1F1"/>
        </w:rPr>
        <w:t>py</w:t>
      </w:r>
      <w:r w:rsidRPr="00AD0B76">
        <w:rPr>
          <w:rFonts w:cstheme="minorHAnsi"/>
          <w:color w:val="222222"/>
        </w:rPr>
        <w:t>Pokud tak neučiníte, váš skript se nespustí, když je připojen k napájecímu zdroji.</w:t>
      </w:r>
      <w:r>
        <w:rPr>
          <w:rFonts w:cstheme="minorHAnsi"/>
          <w:color w:val="222222"/>
        </w:rPr>
        <w:t xml:space="preserve"> </w:t>
      </w:r>
    </w:p>
    <w:p w:rsidR="00AE68FD" w:rsidRPr="00AD0B76" w:rsidRDefault="00AE68FD" w:rsidP="00AE68FD">
      <w:pPr>
        <w:pStyle w:val="Bezmezer"/>
        <w:rPr>
          <w:rFonts w:cstheme="minorHAnsi"/>
          <w:color w:val="222222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  <w:r w:rsidRPr="00AD0B76">
        <w:rPr>
          <w:rFonts w:cstheme="minorHAnsi"/>
          <w:color w:val="222222"/>
        </w:rPr>
        <w:t>Pokud váš projekt obsahuje externí knihovny, musíte otevřít soubory a uložit je také na Raspbe</w:t>
      </w:r>
      <w:r w:rsidRPr="00AD0B76">
        <w:rPr>
          <w:rFonts w:cstheme="minorHAnsi"/>
          <w:color w:val="222222"/>
        </w:rPr>
        <w:t>r</w:t>
      </w:r>
      <w:r w:rsidRPr="00AD0B76">
        <w:rPr>
          <w:rFonts w:cstheme="minorHAnsi"/>
          <w:color w:val="222222"/>
        </w:rPr>
        <w:t>ry Pi Pico. Zde je ukázka off LED knihovny z </w:t>
      </w:r>
      <w:hyperlink r:id="rId35" w:history="1">
        <w:r w:rsidRPr="00AD0B76">
          <w:rPr>
            <w:rStyle w:val="Hypertextovodkaz"/>
            <w:rFonts w:cstheme="minorHAnsi"/>
            <w:color w:val="4DB2EC"/>
          </w:rPr>
          <w:t>benevpi / pico_python_ws2812b</w:t>
        </w:r>
      </w:hyperlink>
      <w:r w:rsidRPr="00AD0B76">
        <w:rPr>
          <w:rFonts w:cstheme="minorHAnsi"/>
          <w:color w:val="222222"/>
        </w:rPr>
        <w:t> :</w:t>
      </w:r>
      <w:r>
        <w:rPr>
          <w:rFonts w:cstheme="minorHAnsi"/>
          <w:color w:val="222222"/>
        </w:rPr>
        <w:t xml:space="preserve"> </w:t>
      </w:r>
    </w:p>
    <w:p w:rsidR="00AE68FD" w:rsidRDefault="00E96C2D" w:rsidP="00AE68FD">
      <w:pPr>
        <w:pStyle w:val="Bezmezer"/>
        <w:rPr>
          <w:rFonts w:cstheme="minorHAnsi"/>
          <w:color w:val="222222"/>
        </w:rPr>
      </w:pPr>
      <w:r>
        <w:rPr>
          <w:rFonts w:cstheme="minorHAnsi"/>
          <w:noProof/>
          <w:color w:val="222222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101600</wp:posOffset>
            </wp:positionV>
            <wp:extent cx="2362200" cy="1838325"/>
            <wp:effectExtent l="19050" t="0" r="0" b="0"/>
            <wp:wrapSquare wrapText="bothSides"/>
            <wp:docPr id="16" name="obrázek 13" descr="https://notenoughtech.com/wp-content/uploads/2021/01/2021-01-23-13_40_41-Thonny-_untitled_-@-52-_-26.jpg?x19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tenoughtech.com/wp-content/uploads/2021/01/2021-01-23-13_40_41-Thonny-_untitled_-@-52-_-26.jpg?x195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8FD" w:rsidRDefault="00E96C2D" w:rsidP="00AE68FD">
      <w:pPr>
        <w:pStyle w:val="Bezmezer"/>
        <w:rPr>
          <w:rFonts w:cstheme="minorHAnsi"/>
          <w:color w:val="222222"/>
        </w:rPr>
      </w:pPr>
      <w:r>
        <w:rPr>
          <w:rFonts w:cstheme="minorHAnsi"/>
          <w:noProof/>
          <w:color w:val="222222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17145</wp:posOffset>
            </wp:positionV>
            <wp:extent cx="2247900" cy="1752600"/>
            <wp:effectExtent l="19050" t="0" r="0" b="0"/>
            <wp:wrapSquare wrapText="bothSides"/>
            <wp:docPr id="17" name="obrázek 16" descr="https://notenoughtech.com/wp-content/uploads/2021/01/2021-01-23-13_45_13-Thonny-Raspberry-Pi-Pico-__-_ws2812b.py-@-35-_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otenoughtech.com/wp-content/uploads/2021/01/2021-01-23-13_45_13-Thonny-Raspberry-Pi-Pico-__-_ws2812b.py-@-35-_-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8FD" w:rsidRDefault="00AE68FD" w:rsidP="00AE68FD">
      <w:pPr>
        <w:pStyle w:val="Bezmezer"/>
        <w:rPr>
          <w:rFonts w:cstheme="minorHAnsi"/>
          <w:color w:val="222222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</w:p>
    <w:p w:rsidR="00AE68FD" w:rsidRDefault="00AE68FD" w:rsidP="00AE68FD">
      <w:pPr>
        <w:pStyle w:val="Bezmezer"/>
        <w:rPr>
          <w:rFonts w:cstheme="minorHAnsi"/>
          <w:color w:val="222222"/>
        </w:rPr>
      </w:pPr>
    </w:p>
    <w:p w:rsidR="00E96C2D" w:rsidRDefault="00E96C2D" w:rsidP="00AE68FD">
      <w:pPr>
        <w:pStyle w:val="Bezmezer"/>
        <w:jc w:val="both"/>
        <w:rPr>
          <w:rFonts w:cstheme="minorHAnsi"/>
          <w:color w:val="222222"/>
          <w:shd w:val="clear" w:color="auto" w:fill="FFFFFF"/>
        </w:rPr>
      </w:pPr>
    </w:p>
    <w:p w:rsidR="00AE68FD" w:rsidRPr="00C70882" w:rsidRDefault="00AE68FD" w:rsidP="00AE68FD">
      <w:pPr>
        <w:pStyle w:val="Bezmezer"/>
        <w:jc w:val="both"/>
        <w:rPr>
          <w:rFonts w:cstheme="minorHAnsi"/>
        </w:rPr>
      </w:pPr>
      <w:r w:rsidRPr="00C70882">
        <w:rPr>
          <w:rFonts w:cstheme="minorHAnsi"/>
          <w:color w:val="222222"/>
          <w:shd w:val="clear" w:color="auto" w:fill="FFFFFF"/>
        </w:rPr>
        <w:t>A jste připraveni programovat s MicroPhyton a Raspberry Pi Pico!</w:t>
      </w:r>
    </w:p>
    <w:p w:rsidR="00DD5FC8" w:rsidRDefault="00DD5FC8" w:rsidP="00DD5FC8">
      <w:pPr>
        <w:pStyle w:val="Nadpis1"/>
      </w:pPr>
      <w:bookmarkStart w:id="34" w:name="_Toc252796150"/>
      <w:bookmarkStart w:id="35" w:name="_Toc269198571"/>
      <w:bookmarkStart w:id="36" w:name="_Toc63419321"/>
      <w:r>
        <w:lastRenderedPageBreak/>
        <w:t>Programové vybavení</w:t>
      </w:r>
      <w:bookmarkEnd w:id="34"/>
      <w:bookmarkEnd w:id="35"/>
      <w:bookmarkEnd w:id="36"/>
    </w:p>
    <w:p w:rsidR="00DD5FC8" w:rsidRDefault="00DD5FC8" w:rsidP="00DD5FC8">
      <w:pPr>
        <w:rPr>
          <w:szCs w:val="24"/>
          <w:vertAlign w:val="superscript"/>
        </w:rPr>
      </w:pPr>
      <w:r>
        <w:t>Programové vybavení jednotky R</w:t>
      </w:r>
      <w:r w:rsidR="00CE7215">
        <w:t>Pi Pico je pro</w:t>
      </w:r>
      <w:r>
        <w:t xml:space="preserve">měnné. </w:t>
      </w:r>
    </w:p>
    <w:p w:rsidR="00DD5FC8" w:rsidRPr="0048697D" w:rsidRDefault="00DD5FC8" w:rsidP="00DD5FC8"/>
    <w:p w:rsidR="00593207" w:rsidRDefault="00593207" w:rsidP="00593207">
      <w:bookmarkStart w:id="37" w:name="_Toc14831992"/>
      <w:bookmarkEnd w:id="21"/>
    </w:p>
    <w:p w:rsidR="00047922" w:rsidRDefault="00047922" w:rsidP="00047922">
      <w:pPr>
        <w:pStyle w:val="Bezmezer"/>
        <w:jc w:val="center"/>
        <w:rPr>
          <w:rFonts w:cstheme="minorHAnsi"/>
          <w:b/>
          <w:color w:val="313131"/>
          <w:sz w:val="36"/>
          <w:szCs w:val="36"/>
          <w:shd w:val="clear" w:color="auto" w:fill="FFFFFF"/>
        </w:rPr>
      </w:pPr>
      <w:r>
        <w:t>N</w:t>
      </w:r>
      <w:r w:rsidRPr="00047922">
        <w:rPr>
          <w:rFonts w:cstheme="minorHAnsi"/>
          <w:b/>
          <w:color w:val="313131"/>
          <w:sz w:val="36"/>
          <w:szCs w:val="36"/>
          <w:shd w:val="clear" w:color="auto" w:fill="FFFFFF"/>
        </w:rPr>
        <w:t xml:space="preserve"> </w:t>
      </w:r>
      <w:r w:rsidRPr="005C28D4">
        <w:rPr>
          <w:rFonts w:cstheme="minorHAnsi"/>
          <w:b/>
          <w:color w:val="313131"/>
          <w:sz w:val="36"/>
          <w:szCs w:val="36"/>
          <w:shd w:val="clear" w:color="auto" w:fill="FFFFFF"/>
        </w:rPr>
        <w:t>Názorně si tu ukážeme, jak Pico oživit, jak se do něj př</w:t>
      </w:r>
      <w:r w:rsidRPr="005C28D4">
        <w:rPr>
          <w:rFonts w:cstheme="minorHAnsi"/>
          <w:b/>
          <w:color w:val="313131"/>
          <w:sz w:val="36"/>
          <w:szCs w:val="36"/>
          <w:shd w:val="clear" w:color="auto" w:fill="FFFFFF"/>
        </w:rPr>
        <w:t>i</w:t>
      </w:r>
      <w:r w:rsidRPr="005C28D4">
        <w:rPr>
          <w:rFonts w:cstheme="minorHAnsi"/>
          <w:b/>
          <w:color w:val="313131"/>
          <w:sz w:val="36"/>
          <w:szCs w:val="36"/>
          <w:shd w:val="clear" w:color="auto" w:fill="FFFFFF"/>
        </w:rPr>
        <w:t>pojit, a jak rozblikat vestavěnou LED kontrolku</w:t>
      </w:r>
      <w:r>
        <w:rPr>
          <w:rFonts w:cstheme="minorHAnsi"/>
          <w:b/>
          <w:color w:val="313131"/>
          <w:sz w:val="36"/>
          <w:szCs w:val="36"/>
          <w:shd w:val="clear" w:color="auto" w:fill="FFFFFF"/>
        </w:rPr>
        <w:t xml:space="preserve"> </w:t>
      </w: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Pr="000C7662" w:rsidRDefault="00047922" w:rsidP="00047922">
      <w:pPr>
        <w:pStyle w:val="Bezmezer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Programovat s jiným SW! </w:t>
      </w: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Pr="009F0D9E" w:rsidRDefault="00047922" w:rsidP="00047922">
      <w:pPr>
        <w:shd w:val="clear" w:color="auto" w:fill="FFFFFF"/>
        <w:spacing w:before="300" w:after="150" w:line="360" w:lineRule="atLeast"/>
        <w:outlineLvl w:val="1"/>
        <w:rPr>
          <w:rFonts w:ascii="Roboto Slab" w:hAnsi="Roboto Slab"/>
          <w:b/>
          <w:bCs/>
          <w:color w:val="313131"/>
          <w:sz w:val="45"/>
          <w:szCs w:val="45"/>
        </w:rPr>
      </w:pPr>
      <w:r w:rsidRPr="009F0D9E">
        <w:rPr>
          <w:rFonts w:ascii="Roboto Slab" w:hAnsi="Roboto Slab"/>
          <w:b/>
          <w:bCs/>
          <w:color w:val="313131"/>
          <w:sz w:val="45"/>
          <w:szCs w:val="45"/>
        </w:rPr>
        <w:t>Instalace MicroPython</w:t>
      </w:r>
    </w:p>
    <w:p w:rsidR="00047922" w:rsidRDefault="00047922" w:rsidP="00047922">
      <w:pPr>
        <w:pStyle w:val="Bezmezer"/>
        <w:jc w:val="both"/>
        <w:rPr>
          <w:lang w:eastAsia="cs-CZ"/>
        </w:rPr>
      </w:pPr>
      <w:r w:rsidRPr="009F0D9E">
        <w:rPr>
          <w:b/>
          <w:bCs/>
          <w:lang w:eastAsia="cs-CZ"/>
        </w:rPr>
        <w:t>MicroPython</w:t>
      </w:r>
      <w:r w:rsidRPr="009F0D9E">
        <w:rPr>
          <w:lang w:eastAsia="cs-CZ"/>
        </w:rPr>
        <w:t> je programovací jazyk napsaný v jazyce C pro mikrokontroléry jako je čip v našem Raspberry Pi Pico. Používá stejná pravidla (syntaxi) jako jazyk Python, což je pro první krůčky velká výhoda.</w:t>
      </w:r>
      <w:r>
        <w:rPr>
          <w:lang w:eastAsia="cs-CZ"/>
        </w:rPr>
        <w:t xml:space="preserve"> </w:t>
      </w:r>
    </w:p>
    <w:p w:rsidR="00047922" w:rsidRPr="009F0D9E" w:rsidRDefault="00047922" w:rsidP="00047922">
      <w:pPr>
        <w:pStyle w:val="Bezmezer"/>
        <w:jc w:val="both"/>
        <w:rPr>
          <w:lang w:eastAsia="cs-CZ"/>
        </w:rPr>
      </w:pPr>
    </w:p>
    <w:p w:rsidR="00047922" w:rsidRDefault="00047922" w:rsidP="00047922">
      <w:pPr>
        <w:pStyle w:val="Bezmezer"/>
        <w:jc w:val="both"/>
        <w:rPr>
          <w:lang w:eastAsia="cs-CZ"/>
        </w:rPr>
      </w:pPr>
      <w:r w:rsidRPr="009F0D9E">
        <w:rPr>
          <w:lang w:eastAsia="cs-CZ"/>
        </w:rPr>
        <w:t>MicroPython si nainstalujeme tak, že Pico připojíte k počítači přes USB a přetáhnete na něj so</w:t>
      </w:r>
      <w:r w:rsidRPr="009F0D9E">
        <w:rPr>
          <w:lang w:eastAsia="cs-CZ"/>
        </w:rPr>
        <w:t>u</w:t>
      </w:r>
      <w:r w:rsidRPr="009F0D9E">
        <w:rPr>
          <w:lang w:eastAsia="cs-CZ"/>
        </w:rPr>
        <w:t>bor UFL s binárním kódem MicroPython.</w:t>
      </w:r>
      <w:r>
        <w:rPr>
          <w:lang w:eastAsia="cs-CZ"/>
        </w:rPr>
        <w:t xml:space="preserve"> </w:t>
      </w:r>
    </w:p>
    <w:p w:rsidR="00047922" w:rsidRPr="009F0D9E" w:rsidRDefault="00047922" w:rsidP="00047922">
      <w:pPr>
        <w:pStyle w:val="Bezmezer"/>
        <w:jc w:val="both"/>
        <w:rPr>
          <w:lang w:eastAsia="cs-CZ"/>
        </w:rPr>
      </w:pPr>
    </w:p>
    <w:p w:rsidR="00047922" w:rsidRPr="009F0D9E" w:rsidRDefault="00047922" w:rsidP="00047922">
      <w:pPr>
        <w:pStyle w:val="Bezmezer"/>
        <w:numPr>
          <w:ilvl w:val="0"/>
          <w:numId w:val="101"/>
        </w:numPr>
        <w:rPr>
          <w:lang w:eastAsia="cs-CZ"/>
        </w:rPr>
      </w:pPr>
      <w:r w:rsidRPr="009F0D9E">
        <w:rPr>
          <w:lang w:eastAsia="cs-CZ"/>
        </w:rPr>
        <w:t>Stáhneme si soubor UF2 s MicroPythonem.</w:t>
      </w:r>
    </w:p>
    <w:p w:rsidR="00047922" w:rsidRPr="009F0D9E" w:rsidRDefault="00047922" w:rsidP="00047922">
      <w:pPr>
        <w:pStyle w:val="Bezmezer"/>
        <w:numPr>
          <w:ilvl w:val="0"/>
          <w:numId w:val="101"/>
        </w:numPr>
        <w:rPr>
          <w:lang w:eastAsia="cs-CZ"/>
        </w:rPr>
      </w:pPr>
      <w:r w:rsidRPr="009F0D9E">
        <w:rPr>
          <w:lang w:eastAsia="cs-CZ"/>
        </w:rPr>
        <w:t>Stiskeme a držíme tlačítko BOOTSEL. Tlačítko BOOTSEL přepnete Pico do režimu USB Mass Storage.</w:t>
      </w:r>
    </w:p>
    <w:p w:rsidR="00047922" w:rsidRPr="009F0D9E" w:rsidRDefault="00047922" w:rsidP="00047922">
      <w:pPr>
        <w:pStyle w:val="Bezmezer"/>
        <w:numPr>
          <w:ilvl w:val="0"/>
          <w:numId w:val="101"/>
        </w:numPr>
        <w:rPr>
          <w:lang w:eastAsia="cs-CZ"/>
        </w:rPr>
      </w:pPr>
      <w:r w:rsidRPr="009F0D9E">
        <w:rPr>
          <w:lang w:eastAsia="cs-CZ"/>
        </w:rPr>
        <w:t>Pomocí micro-USB kabelu připojíme Pico k počítači.</w:t>
      </w:r>
    </w:p>
    <w:p w:rsidR="00047922" w:rsidRPr="009F0D9E" w:rsidRDefault="00047922" w:rsidP="00047922">
      <w:pPr>
        <w:pStyle w:val="Bezmezer"/>
        <w:numPr>
          <w:ilvl w:val="0"/>
          <w:numId w:val="101"/>
        </w:numPr>
        <w:rPr>
          <w:lang w:eastAsia="cs-CZ"/>
        </w:rPr>
      </w:pPr>
      <w:r w:rsidRPr="009F0D9E">
        <w:rPr>
          <w:lang w:eastAsia="cs-CZ"/>
        </w:rPr>
        <w:t>Až se Pico objeví jako disk připojený k počítači, můžeme tlačítko BOOTSEL pustit.</w:t>
      </w:r>
    </w:p>
    <w:p w:rsidR="00047922" w:rsidRPr="009F0D9E" w:rsidRDefault="00047922" w:rsidP="00047922">
      <w:pPr>
        <w:pStyle w:val="Bezmezer"/>
        <w:numPr>
          <w:ilvl w:val="0"/>
          <w:numId w:val="101"/>
        </w:numPr>
        <w:rPr>
          <w:lang w:eastAsia="cs-CZ"/>
        </w:rPr>
      </w:pPr>
      <w:r w:rsidRPr="009F0D9E">
        <w:rPr>
          <w:lang w:eastAsia="cs-CZ"/>
        </w:rPr>
        <w:t>Připojený disk bude pojmenovaný RPI-RP2.</w:t>
      </w:r>
    </w:p>
    <w:p w:rsidR="00047922" w:rsidRPr="009F0D9E" w:rsidRDefault="00047922" w:rsidP="00047922">
      <w:pPr>
        <w:pStyle w:val="Bezmezer"/>
        <w:numPr>
          <w:ilvl w:val="0"/>
          <w:numId w:val="101"/>
        </w:numPr>
        <w:rPr>
          <w:lang w:eastAsia="cs-CZ"/>
        </w:rPr>
      </w:pPr>
      <w:r w:rsidRPr="009F0D9E">
        <w:rPr>
          <w:lang w:eastAsia="cs-CZ"/>
        </w:rPr>
        <w:t>Přetáhneme stažený soubor UF2 s MicroPythonem na svazek RPI-RP2.</w:t>
      </w:r>
    </w:p>
    <w:p w:rsidR="00047922" w:rsidRPr="009F0D9E" w:rsidRDefault="00047922" w:rsidP="00047922">
      <w:pPr>
        <w:pStyle w:val="Bezmezer"/>
        <w:numPr>
          <w:ilvl w:val="0"/>
          <w:numId w:val="101"/>
        </w:numPr>
        <w:rPr>
          <w:lang w:eastAsia="cs-CZ"/>
        </w:rPr>
      </w:pPr>
      <w:r w:rsidRPr="009F0D9E">
        <w:rPr>
          <w:lang w:eastAsia="cs-CZ"/>
        </w:rPr>
        <w:t>Pico se restartuje a spustí MicroPython.</w:t>
      </w:r>
      <w:r>
        <w:rPr>
          <w:lang w:eastAsia="cs-CZ"/>
        </w:rPr>
        <w:t xml:space="preserve"> </w:t>
      </w:r>
    </w:p>
    <w:p w:rsidR="00047922" w:rsidRDefault="00047922" w:rsidP="00047922">
      <w:pPr>
        <w:shd w:val="clear" w:color="auto" w:fill="FFFFFF"/>
        <w:spacing w:after="120"/>
        <w:rPr>
          <w:rFonts w:ascii="Roboto" w:hAnsi="Roboto"/>
          <w:color w:val="313131"/>
          <w:szCs w:val="24"/>
        </w:rPr>
      </w:pPr>
    </w:p>
    <w:p w:rsidR="00047922" w:rsidRPr="009F0D9E" w:rsidRDefault="00F20171" w:rsidP="00047922">
      <w:pPr>
        <w:pStyle w:val="Bezmezer"/>
        <w:rPr>
          <w:lang w:eastAsia="cs-CZ"/>
        </w:rPr>
      </w:pPr>
      <w:hyperlink r:id="rId38" w:history="1">
        <w:r w:rsidR="00047922" w:rsidRPr="009F0D9E">
          <w:rPr>
            <w:rStyle w:val="Hypertextovodkaz"/>
            <w:lang w:eastAsia="cs-CZ"/>
          </w:rPr>
          <w:t>Stáhnout MicroPython UF2</w:t>
        </w:r>
      </w:hyperlink>
      <w:r w:rsidR="00047922">
        <w:rPr>
          <w:lang w:eastAsia="cs-CZ"/>
        </w:rPr>
        <w:t xml:space="preserve">  </w:t>
      </w: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Pr="00E54C8C" w:rsidRDefault="00047922" w:rsidP="00047922">
      <w:pPr>
        <w:shd w:val="clear" w:color="auto" w:fill="FFFFFF"/>
        <w:spacing w:before="300" w:after="150" w:line="360" w:lineRule="atLeast"/>
        <w:outlineLvl w:val="1"/>
        <w:rPr>
          <w:rFonts w:ascii="Roboto Slab" w:hAnsi="Roboto Slab"/>
          <w:b/>
          <w:bCs/>
          <w:color w:val="313131"/>
          <w:sz w:val="45"/>
          <w:szCs w:val="45"/>
        </w:rPr>
      </w:pPr>
      <w:r w:rsidRPr="00E54C8C">
        <w:rPr>
          <w:rFonts w:ascii="Roboto Slab" w:hAnsi="Roboto Slab"/>
          <w:b/>
          <w:bCs/>
          <w:color w:val="313131"/>
          <w:sz w:val="45"/>
          <w:szCs w:val="45"/>
        </w:rPr>
        <w:t>Připojení k textovému rozhraní</w:t>
      </w:r>
    </w:p>
    <w:p w:rsidR="00047922" w:rsidRPr="00E54C8C" w:rsidRDefault="00047922" w:rsidP="00047922">
      <w:pPr>
        <w:shd w:val="clear" w:color="auto" w:fill="FFFFFF"/>
        <w:spacing w:after="225"/>
        <w:rPr>
          <w:rFonts w:ascii="Roboto" w:hAnsi="Roboto"/>
          <w:color w:val="313131"/>
          <w:szCs w:val="24"/>
        </w:rPr>
      </w:pPr>
      <w:r w:rsidRPr="00E54C8C">
        <w:rPr>
          <w:rFonts w:ascii="Roboto" w:hAnsi="Roboto"/>
          <w:color w:val="313131"/>
          <w:szCs w:val="24"/>
        </w:rPr>
        <w:t>Jakmile máme na Picu nainstalovaný MicroPython, můžeme se k němu připojit z řídícího počítače dvěma způsoby: přes USB, a když používáme Raspberry Pi, tak i přes GPIO.</w:t>
      </w:r>
    </w:p>
    <w:p w:rsidR="00047922" w:rsidRPr="00E54C8C" w:rsidRDefault="00047922" w:rsidP="00047922">
      <w:pPr>
        <w:shd w:val="clear" w:color="auto" w:fill="FFFFFF"/>
        <w:spacing w:after="225"/>
        <w:rPr>
          <w:rFonts w:ascii="Roboto" w:hAnsi="Roboto"/>
          <w:color w:val="313131"/>
          <w:szCs w:val="24"/>
        </w:rPr>
      </w:pPr>
      <w:r w:rsidRPr="00E54C8C">
        <w:rPr>
          <w:rFonts w:ascii="Roboto" w:hAnsi="Roboto"/>
          <w:color w:val="313131"/>
          <w:szCs w:val="24"/>
        </w:rPr>
        <w:t>Pro komunikaci přes USB si na řídící počítač potřebujeme nainstalujte pr</w:t>
      </w:r>
      <w:r w:rsidRPr="00E54C8C">
        <w:rPr>
          <w:rFonts w:ascii="Roboto" w:hAnsi="Roboto"/>
          <w:color w:val="313131"/>
          <w:szCs w:val="24"/>
        </w:rPr>
        <w:t>o</w:t>
      </w:r>
      <w:r w:rsidRPr="00E54C8C">
        <w:rPr>
          <w:rFonts w:ascii="Roboto" w:hAnsi="Roboto"/>
          <w:color w:val="313131"/>
          <w:szCs w:val="24"/>
        </w:rPr>
        <w:t>gram </w:t>
      </w:r>
      <w:r w:rsidRPr="00E54C8C">
        <w:rPr>
          <w:rFonts w:ascii="Consolas" w:hAnsi="Consolas" w:cs="Courier New"/>
          <w:color w:val="C7254E"/>
        </w:rPr>
        <w:t>minicom</w:t>
      </w:r>
      <w:r w:rsidRPr="00E54C8C">
        <w:rPr>
          <w:rFonts w:ascii="Roboto" w:hAnsi="Roboto"/>
          <w:color w:val="313131"/>
          <w:szCs w:val="24"/>
        </w:rPr>
        <w:t>:</w:t>
      </w:r>
    </w:p>
    <w:p w:rsidR="00047922" w:rsidRPr="00E54C8C" w:rsidRDefault="00047922" w:rsidP="00047922">
      <w:pPr>
        <w:pStyle w:val="Bezmezer"/>
        <w:rPr>
          <w:lang w:eastAsia="cs-CZ"/>
        </w:rPr>
      </w:pPr>
      <w:r w:rsidRPr="00E54C8C">
        <w:rPr>
          <w:lang w:eastAsia="cs-CZ"/>
        </w:rPr>
        <w:t>$ sudo apt install minicom</w:t>
      </w:r>
    </w:p>
    <w:p w:rsidR="00047922" w:rsidRDefault="00047922" w:rsidP="00047922">
      <w:pPr>
        <w:pStyle w:val="Bezmezer"/>
        <w:rPr>
          <w:lang w:eastAsia="cs-CZ"/>
        </w:rPr>
      </w:pPr>
    </w:p>
    <w:p w:rsidR="00047922" w:rsidRDefault="00047922" w:rsidP="00047922">
      <w:pPr>
        <w:pStyle w:val="Bezmezer"/>
        <w:rPr>
          <w:lang w:eastAsia="cs-CZ"/>
        </w:rPr>
      </w:pPr>
      <w:r w:rsidRPr="00E54C8C">
        <w:rPr>
          <w:lang w:eastAsia="cs-CZ"/>
        </w:rPr>
        <w:t>a otevřít sériový port:</w:t>
      </w:r>
      <w:r>
        <w:rPr>
          <w:lang w:eastAsia="cs-CZ"/>
        </w:rPr>
        <w:t xml:space="preserve"> </w:t>
      </w:r>
    </w:p>
    <w:p w:rsidR="00047922" w:rsidRPr="00E54C8C" w:rsidRDefault="00047922" w:rsidP="00047922">
      <w:pPr>
        <w:pStyle w:val="Bezmezer"/>
        <w:rPr>
          <w:lang w:eastAsia="cs-CZ"/>
        </w:rPr>
      </w:pPr>
    </w:p>
    <w:p w:rsidR="00047922" w:rsidRPr="00E54C8C" w:rsidRDefault="00047922" w:rsidP="00047922">
      <w:pPr>
        <w:pStyle w:val="Bezmezer"/>
        <w:rPr>
          <w:lang w:eastAsia="cs-CZ"/>
        </w:rPr>
      </w:pPr>
      <w:r w:rsidRPr="00E54C8C">
        <w:rPr>
          <w:lang w:eastAsia="cs-CZ"/>
        </w:rPr>
        <w:t>$ minicom -b 115200 -o -D /dev/ttyACM0</w:t>
      </w:r>
    </w:p>
    <w:p w:rsidR="00047922" w:rsidRDefault="00047922" w:rsidP="00047922">
      <w:pPr>
        <w:pStyle w:val="Bezmezer"/>
        <w:rPr>
          <w:lang w:eastAsia="cs-CZ"/>
        </w:rPr>
      </w:pPr>
    </w:p>
    <w:p w:rsidR="00047922" w:rsidRDefault="00047922" w:rsidP="00047922">
      <w:pPr>
        <w:pStyle w:val="Bezmezer"/>
        <w:rPr>
          <w:lang w:eastAsia="cs-CZ"/>
        </w:rPr>
      </w:pPr>
      <w:r w:rsidRPr="00E54C8C">
        <w:rPr>
          <w:lang w:eastAsia="cs-CZ"/>
        </w:rPr>
        <w:t>Po připojení Pico přes USB se dostaneme do textové rozhraní MicroPython, tzv. REPL:</w:t>
      </w:r>
      <w:r>
        <w:rPr>
          <w:lang w:eastAsia="cs-CZ"/>
        </w:rPr>
        <w:t xml:space="preserve"> </w:t>
      </w:r>
    </w:p>
    <w:p w:rsidR="00047922" w:rsidRPr="00E54C8C" w:rsidRDefault="00047922" w:rsidP="00047922">
      <w:pPr>
        <w:pStyle w:val="Bezmezer"/>
        <w:rPr>
          <w:lang w:eastAsia="cs-CZ"/>
        </w:rPr>
      </w:pPr>
    </w:p>
    <w:p w:rsidR="00047922" w:rsidRPr="00E54C8C" w:rsidRDefault="00047922" w:rsidP="00047922">
      <w:pPr>
        <w:pStyle w:val="Bezmezer"/>
        <w:rPr>
          <w:lang w:eastAsia="cs-CZ"/>
        </w:rPr>
      </w:pPr>
      <w:r w:rsidRPr="00E54C8C">
        <w:rPr>
          <w:lang w:eastAsia="cs-CZ"/>
        </w:rPr>
        <w:lastRenderedPageBreak/>
        <w:t>MicroPython v1.12-725-g315e7f50c-dirty on 2020-08-21; Raspberry Pi PICO with cortex-m0plus</w:t>
      </w:r>
    </w:p>
    <w:p w:rsidR="00047922" w:rsidRPr="00E54C8C" w:rsidRDefault="00047922" w:rsidP="00047922">
      <w:pPr>
        <w:pStyle w:val="Bezmezer"/>
        <w:rPr>
          <w:lang w:eastAsia="cs-CZ"/>
        </w:rPr>
      </w:pPr>
      <w:r w:rsidRPr="00E54C8C">
        <w:rPr>
          <w:lang w:eastAsia="cs-CZ"/>
        </w:rPr>
        <w:t>Type "help()" for more information.</w:t>
      </w:r>
    </w:p>
    <w:p w:rsidR="00047922" w:rsidRDefault="00047922" w:rsidP="00047922">
      <w:pPr>
        <w:pStyle w:val="Bezmezer"/>
        <w:rPr>
          <w:lang w:eastAsia="cs-CZ"/>
        </w:rPr>
      </w:pPr>
      <w:r w:rsidRPr="00E54C8C">
        <w:rPr>
          <w:lang w:eastAsia="cs-CZ"/>
        </w:rPr>
        <w:t>&gt;&gt;&gt;</w:t>
      </w:r>
      <w:r>
        <w:rPr>
          <w:lang w:eastAsia="cs-CZ"/>
        </w:rPr>
        <w:t xml:space="preserve"> </w:t>
      </w:r>
    </w:p>
    <w:p w:rsidR="00047922" w:rsidRPr="00E54C8C" w:rsidRDefault="00047922" w:rsidP="00047922">
      <w:pPr>
        <w:pStyle w:val="Bezmezer"/>
        <w:rPr>
          <w:lang w:eastAsia="cs-CZ"/>
        </w:rPr>
      </w:pPr>
    </w:p>
    <w:p w:rsidR="00047922" w:rsidRDefault="00047922" w:rsidP="00047922">
      <w:pPr>
        <w:pStyle w:val="Bezmezer"/>
        <w:rPr>
          <w:rFonts w:cstheme="minorHAnsi"/>
          <w:lang w:eastAsia="cs-CZ"/>
        </w:rPr>
      </w:pPr>
      <w:r w:rsidRPr="00EF262F">
        <w:rPr>
          <w:rFonts w:cstheme="minorHAnsi"/>
          <w:lang w:eastAsia="cs-CZ"/>
        </w:rPr>
        <w:t>Když v </w:t>
      </w:r>
      <w:r w:rsidRPr="00EF262F">
        <w:rPr>
          <w:rFonts w:cstheme="minorHAnsi"/>
          <w:color w:val="C7254E"/>
          <w:lang w:eastAsia="cs-CZ"/>
        </w:rPr>
        <w:t>minicom</w:t>
      </w:r>
      <w:r w:rsidRPr="00EF262F">
        <w:rPr>
          <w:rFonts w:cstheme="minorHAnsi"/>
          <w:lang w:eastAsia="cs-CZ"/>
        </w:rPr>
        <w:t> stiskneme CTRL-A a následně U, přidá se do sériového výstupu odřádkování, takže každý výpis začne na nové řádku. Pro ukončení </w:t>
      </w:r>
      <w:r w:rsidRPr="00EF262F">
        <w:rPr>
          <w:rFonts w:cstheme="minorHAnsi"/>
          <w:color w:val="C7254E"/>
          <w:lang w:eastAsia="cs-CZ"/>
        </w:rPr>
        <w:t>minicom</w:t>
      </w:r>
      <w:r w:rsidRPr="00EF262F">
        <w:rPr>
          <w:rFonts w:cstheme="minorHAnsi"/>
          <w:lang w:eastAsia="cs-CZ"/>
        </w:rPr>
        <w:t> slouží kombinace CTRL-A a pak X.</w:t>
      </w:r>
      <w:r>
        <w:rPr>
          <w:rFonts w:cstheme="minorHAnsi"/>
          <w:lang w:eastAsia="cs-CZ"/>
        </w:rPr>
        <w:t xml:space="preserve"> </w:t>
      </w:r>
    </w:p>
    <w:p w:rsidR="00047922" w:rsidRPr="00EF262F" w:rsidRDefault="00047922" w:rsidP="00047922">
      <w:pPr>
        <w:pStyle w:val="Bezmezer"/>
        <w:rPr>
          <w:rFonts w:cstheme="minorHAnsi"/>
          <w:lang w:eastAsia="cs-CZ"/>
        </w:rPr>
      </w:pPr>
    </w:p>
    <w:p w:rsidR="00047922" w:rsidRPr="00EF262F" w:rsidRDefault="00047922" w:rsidP="00047922">
      <w:pPr>
        <w:pStyle w:val="Bezmezer"/>
        <w:rPr>
          <w:rFonts w:cstheme="minorHAnsi"/>
          <w:lang w:eastAsia="cs-CZ"/>
        </w:rPr>
      </w:pPr>
      <w:r w:rsidRPr="00EF262F">
        <w:rPr>
          <w:rFonts w:cstheme="minorHAnsi"/>
          <w:lang w:eastAsia="cs-CZ"/>
        </w:rPr>
        <w:t>Ve výjimečných případech, kdy se nemůžeme k Raspberry Pi Pico připojit budeme možná muset napřed restartovat Raspberry Pi.</w:t>
      </w:r>
    </w:p>
    <w:p w:rsidR="00047922" w:rsidRPr="00E54C8C" w:rsidRDefault="00047922" w:rsidP="00047922">
      <w:pPr>
        <w:shd w:val="clear" w:color="auto" w:fill="FFFFFF"/>
        <w:spacing w:before="300" w:after="150" w:line="360" w:lineRule="atLeast"/>
        <w:outlineLvl w:val="1"/>
        <w:rPr>
          <w:rFonts w:ascii="Roboto Slab" w:hAnsi="Roboto Slab"/>
          <w:b/>
          <w:bCs/>
          <w:color w:val="313131"/>
          <w:sz w:val="45"/>
          <w:szCs w:val="45"/>
        </w:rPr>
      </w:pPr>
      <w:r w:rsidRPr="00E54C8C">
        <w:rPr>
          <w:rFonts w:ascii="Roboto Slab" w:hAnsi="Roboto Slab"/>
          <w:b/>
          <w:bCs/>
          <w:color w:val="313131"/>
          <w:sz w:val="45"/>
          <w:szCs w:val="45"/>
        </w:rPr>
        <w:t>Hello World</w:t>
      </w:r>
    </w:p>
    <w:p w:rsidR="00047922" w:rsidRDefault="00047922" w:rsidP="00047922">
      <w:pPr>
        <w:pStyle w:val="Bezmezer"/>
        <w:rPr>
          <w:lang w:eastAsia="cs-CZ"/>
        </w:rPr>
      </w:pPr>
      <w:r w:rsidRPr="00E54C8C">
        <w:rPr>
          <w:lang w:eastAsia="cs-CZ"/>
        </w:rPr>
        <w:t>Po připojení můžeme zkontrolovat, že vše funguje, zadáním jednoduchého „Hello World“ do REPL:</w:t>
      </w:r>
      <w:r>
        <w:rPr>
          <w:lang w:eastAsia="cs-CZ"/>
        </w:rPr>
        <w:t xml:space="preserve"> </w:t>
      </w:r>
    </w:p>
    <w:p w:rsidR="00047922" w:rsidRPr="00E54C8C" w:rsidRDefault="00047922" w:rsidP="00047922">
      <w:pPr>
        <w:pStyle w:val="Bezmezer"/>
        <w:rPr>
          <w:lang w:eastAsia="cs-CZ"/>
        </w:rPr>
      </w:pPr>
    </w:p>
    <w:p w:rsidR="00047922" w:rsidRDefault="00047922" w:rsidP="00047922">
      <w:pPr>
        <w:pStyle w:val="Bezmezer"/>
      </w:pPr>
      <w:r>
        <w:t>&gt;&gt;&gt; print('hello pico!')</w:t>
      </w:r>
    </w:p>
    <w:p w:rsidR="00047922" w:rsidRDefault="00047922" w:rsidP="00047922">
      <w:pPr>
        <w:pStyle w:val="Bezmezer"/>
      </w:pPr>
      <w:r>
        <w:t>hello pico!</w:t>
      </w:r>
    </w:p>
    <w:p w:rsidR="00047922" w:rsidRDefault="00047922" w:rsidP="00047922">
      <w:pPr>
        <w:pStyle w:val="Bezmezer"/>
      </w:pPr>
      <w:r>
        <w:t>&gt;&gt;&gt;</w:t>
      </w:r>
    </w:p>
    <w:p w:rsidR="00047922" w:rsidRDefault="00047922" w:rsidP="00047922">
      <w:pPr>
        <w:pStyle w:val="Nadpis2"/>
        <w:shd w:val="clear" w:color="auto" w:fill="FFFFFF"/>
        <w:spacing w:before="300" w:after="150" w:line="360" w:lineRule="atLeast"/>
        <w:rPr>
          <w:rFonts w:ascii="Roboto Slab" w:hAnsi="Roboto Slab"/>
          <w:color w:val="313131"/>
          <w:sz w:val="45"/>
          <w:szCs w:val="45"/>
        </w:rPr>
      </w:pPr>
      <w:bookmarkStart w:id="38" w:name="_Toc63419322"/>
      <w:r>
        <w:rPr>
          <w:rFonts w:ascii="Roboto Slab" w:hAnsi="Roboto Slab"/>
          <w:color w:val="313131"/>
          <w:sz w:val="45"/>
          <w:szCs w:val="45"/>
        </w:rPr>
        <w:t>Rozblikání LED</w:t>
      </w:r>
      <w:bookmarkEnd w:id="38"/>
    </w:p>
    <w:p w:rsidR="00047922" w:rsidRDefault="00047922" w:rsidP="00047922">
      <w:pPr>
        <w:pStyle w:val="Bezmezer"/>
      </w:pPr>
      <w:r>
        <w:t>Integrovaná LED dioda na Raspberry Pi Pico je napojená na výstup GPIO č. 25. Můžeme jí rozsv</w:t>
      </w:r>
      <w:r>
        <w:t>í</w:t>
      </w:r>
      <w:r>
        <w:t xml:space="preserve">tit a zhasnout zadáním správných příkazů do REPL: </w:t>
      </w:r>
    </w:p>
    <w:p w:rsidR="00047922" w:rsidRDefault="00047922" w:rsidP="00047922">
      <w:pPr>
        <w:pStyle w:val="Bezmezer"/>
        <w:rPr>
          <w:sz w:val="24"/>
          <w:szCs w:val="24"/>
        </w:rPr>
      </w:pPr>
    </w:p>
    <w:p w:rsidR="00047922" w:rsidRDefault="00047922" w:rsidP="00047922">
      <w:pPr>
        <w:pStyle w:val="Bezmezer"/>
      </w:pPr>
      <w:r>
        <w:t>&gt;&gt;&gt; from machine import Pin</w:t>
      </w:r>
    </w:p>
    <w:p w:rsidR="00047922" w:rsidRDefault="00047922" w:rsidP="00047922">
      <w:pPr>
        <w:pStyle w:val="Bezmezer"/>
      </w:pPr>
      <w:r>
        <w:t xml:space="preserve">&gt;&gt;&gt; led = Pin(25, Pin.OUT) </w:t>
      </w:r>
    </w:p>
    <w:p w:rsidR="00047922" w:rsidRDefault="00047922" w:rsidP="00047922">
      <w:pPr>
        <w:pStyle w:val="Bezmezer"/>
      </w:pPr>
    </w:p>
    <w:p w:rsidR="00047922" w:rsidRDefault="00047922" w:rsidP="00047922">
      <w:pPr>
        <w:pStyle w:val="Bezmezer"/>
      </w:pPr>
      <w:r>
        <w:t xml:space="preserve">Dosazením 1 se LED zapne: </w:t>
      </w:r>
    </w:p>
    <w:p w:rsidR="00047922" w:rsidRDefault="00047922" w:rsidP="00047922">
      <w:pPr>
        <w:pStyle w:val="Bezmezer"/>
      </w:pPr>
    </w:p>
    <w:p w:rsidR="00047922" w:rsidRDefault="00047922" w:rsidP="00047922">
      <w:pPr>
        <w:pStyle w:val="Bezmezer"/>
      </w:pPr>
      <w:r>
        <w:t>&gt;&gt;&gt; led.value(1)</w:t>
      </w:r>
    </w:p>
    <w:p w:rsidR="00047922" w:rsidRDefault="00047922" w:rsidP="00047922">
      <w:pPr>
        <w:pStyle w:val="Bezmezer"/>
      </w:pPr>
    </w:p>
    <w:p w:rsidR="00047922" w:rsidRDefault="00047922" w:rsidP="00047922">
      <w:pPr>
        <w:pStyle w:val="Bezmezer"/>
      </w:pPr>
      <w:r>
        <w:t>a dosazením 0 se LED zase vypne:</w:t>
      </w:r>
    </w:p>
    <w:p w:rsidR="00047922" w:rsidRDefault="00047922" w:rsidP="00047922">
      <w:pPr>
        <w:pStyle w:val="Bezmezer"/>
      </w:pPr>
    </w:p>
    <w:p w:rsidR="00047922" w:rsidRDefault="00047922" w:rsidP="00047922">
      <w:pPr>
        <w:pStyle w:val="Bezmezer"/>
      </w:pPr>
      <w:r>
        <w:t>&gt;&gt;&gt; led.value(0)</w:t>
      </w:r>
    </w:p>
    <w:p w:rsidR="00047922" w:rsidRDefault="00047922" w:rsidP="00047922">
      <w:pPr>
        <w:pStyle w:val="Bezmezer"/>
      </w:pPr>
    </w:p>
    <w:p w:rsidR="00047922" w:rsidRDefault="00047922" w:rsidP="00047922">
      <w:pPr>
        <w:pStyle w:val="Bezmezer"/>
      </w:pPr>
      <w:r>
        <w:t>Alternativně můžeme k rozblikání LED použít vestavěný časovač:</w:t>
      </w: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047922" w:rsidP="00047922">
      <w:pPr>
        <w:pStyle w:val="Bezmezer"/>
      </w:pPr>
      <w:r>
        <w:t>1 from machine import Pin, Timer</w:t>
      </w:r>
    </w:p>
    <w:p w:rsidR="00047922" w:rsidRDefault="00047922" w:rsidP="00047922">
      <w:pPr>
        <w:pStyle w:val="Bezmezer"/>
      </w:pPr>
      <w:r>
        <w:t>2</w:t>
      </w:r>
    </w:p>
    <w:p w:rsidR="00047922" w:rsidRDefault="00047922" w:rsidP="00047922">
      <w:pPr>
        <w:pStyle w:val="Bezmezer"/>
      </w:pPr>
      <w:r>
        <w:t>3 led = Pin(25, Pin.OUT)</w:t>
      </w:r>
    </w:p>
    <w:p w:rsidR="00047922" w:rsidRDefault="00047922" w:rsidP="00047922">
      <w:pPr>
        <w:pStyle w:val="Bezmezer"/>
      </w:pPr>
      <w:r>
        <w:t>4 tim = Timer()</w:t>
      </w:r>
    </w:p>
    <w:p w:rsidR="00047922" w:rsidRDefault="00047922" w:rsidP="00047922">
      <w:pPr>
        <w:pStyle w:val="Bezmezer"/>
      </w:pPr>
      <w:r>
        <w:t>5 def tick(timer):</w:t>
      </w:r>
    </w:p>
    <w:p w:rsidR="00047922" w:rsidRDefault="00047922" w:rsidP="00047922">
      <w:pPr>
        <w:pStyle w:val="Bezmezer"/>
      </w:pPr>
      <w:r>
        <w:t>6     global led</w:t>
      </w:r>
    </w:p>
    <w:p w:rsidR="00047922" w:rsidRDefault="00047922" w:rsidP="00047922">
      <w:pPr>
        <w:pStyle w:val="Bezmezer"/>
      </w:pPr>
      <w:r>
        <w:t>7     led.toggle()</w:t>
      </w:r>
    </w:p>
    <w:p w:rsidR="00047922" w:rsidRDefault="00047922" w:rsidP="00047922">
      <w:pPr>
        <w:pStyle w:val="Bezmezer"/>
      </w:pPr>
      <w:r>
        <w:t>8</w:t>
      </w:r>
    </w:p>
    <w:p w:rsidR="00047922" w:rsidRDefault="00047922" w:rsidP="00047922">
      <w:pPr>
        <w:pStyle w:val="Bezmezer"/>
      </w:pPr>
      <w:r>
        <w:t>9 tim.init(freq=2.5, mode=Timer.PERIODIC, callback=tick)</w:t>
      </w: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Pr="00D93157" w:rsidRDefault="00047922" w:rsidP="00047922">
      <w:pPr>
        <w:pStyle w:val="Bezmezer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Dokumentace: </w:t>
      </w: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F20171" w:rsidP="00047922">
      <w:pPr>
        <w:pStyle w:val="Bezmezer"/>
        <w:jc w:val="both"/>
        <w:rPr>
          <w:rFonts w:cstheme="minorHAnsi"/>
        </w:rPr>
      </w:pPr>
      <w:hyperlink r:id="rId39" w:history="1">
        <w:r w:rsidR="00047922" w:rsidRPr="001A52EC">
          <w:rPr>
            <w:rStyle w:val="Hypertextovodkaz"/>
            <w:rFonts w:cstheme="minorHAnsi"/>
          </w:rPr>
          <w:t>https://datasheets.raspberrypi.org/pico/raspberry-pi-pico-python-sdk.pdf</w:t>
        </w:r>
      </w:hyperlink>
      <w:r w:rsidR="00047922">
        <w:rPr>
          <w:rFonts w:cstheme="minorHAnsi"/>
        </w:rPr>
        <w:t xml:space="preserve"> </w:t>
      </w: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047922" w:rsidP="00047922">
      <w:pPr>
        <w:pStyle w:val="Bezmezer"/>
        <w:jc w:val="both"/>
        <w:rPr>
          <w:rFonts w:cstheme="minorHAnsi"/>
        </w:rPr>
      </w:pPr>
    </w:p>
    <w:p w:rsidR="00047922" w:rsidRDefault="00047922" w:rsidP="00047922">
      <w:pPr>
        <w:pStyle w:val="Normlnsmezerou"/>
      </w:pPr>
    </w:p>
    <w:p w:rsidR="00047922" w:rsidRDefault="00047922" w:rsidP="00047922">
      <w:pPr>
        <w:pStyle w:val="Normlnsmezerou"/>
      </w:pPr>
    </w:p>
    <w:p w:rsidR="00047922" w:rsidRDefault="00047922" w:rsidP="00047922">
      <w:pPr>
        <w:pStyle w:val="Normlnsmezerou"/>
      </w:pPr>
    </w:p>
    <w:p w:rsidR="00047922" w:rsidRDefault="00047922" w:rsidP="00047922">
      <w:pPr>
        <w:pStyle w:val="Normlnsmezerou"/>
      </w:pPr>
    </w:p>
    <w:p w:rsidR="00047922" w:rsidRDefault="00047922" w:rsidP="00047922">
      <w:pPr>
        <w:pStyle w:val="Normlnsmezerou"/>
      </w:pPr>
    </w:p>
    <w:p w:rsidR="00047922" w:rsidRPr="00047922" w:rsidRDefault="00047922" w:rsidP="00047922">
      <w:pPr>
        <w:pStyle w:val="Normlnsmezerou"/>
      </w:pPr>
    </w:p>
    <w:p w:rsidR="00642977" w:rsidRDefault="00642977" w:rsidP="00864966">
      <w:pPr>
        <w:pStyle w:val="Nadpis1"/>
      </w:pPr>
      <w:bookmarkStart w:id="39" w:name="_Toc14831999"/>
      <w:bookmarkStart w:id="40" w:name="_Toc63419323"/>
      <w:bookmarkEnd w:id="37"/>
      <w:r w:rsidRPr="0004447C">
        <w:lastRenderedPageBreak/>
        <w:t>Rozmístění konektorů</w:t>
      </w:r>
      <w:bookmarkEnd w:id="40"/>
      <w:r w:rsidRPr="0004447C">
        <w:t xml:space="preserve"> </w:t>
      </w:r>
      <w:bookmarkEnd w:id="39"/>
    </w:p>
    <w:p w:rsidR="00642977" w:rsidRDefault="00642977" w:rsidP="00455936">
      <w:pPr>
        <w:pStyle w:val="obrzek"/>
      </w:pPr>
    </w:p>
    <w:p w:rsidR="00CE7215" w:rsidRPr="00CE7215" w:rsidRDefault="00CE7215" w:rsidP="00CE7215">
      <w:pPr>
        <w:pStyle w:val="slovanobrzky"/>
      </w:pPr>
    </w:p>
    <w:p w:rsidR="00A04A1B" w:rsidRPr="00A04A1B" w:rsidRDefault="00A04A1B" w:rsidP="00A04A1B">
      <w:pPr>
        <w:pStyle w:val="slovanobrzky"/>
      </w:pPr>
      <w:r>
        <w:t>Rozmístění konektorů</w:t>
      </w:r>
    </w:p>
    <w:p w:rsidR="007B19FE" w:rsidRPr="007B19FE" w:rsidRDefault="007B19FE" w:rsidP="007B19FE"/>
    <w:p w:rsidR="00DD5FC8" w:rsidRPr="00697EFF" w:rsidRDefault="00DD5FC8" w:rsidP="00DD5FC8">
      <w:pPr>
        <w:pStyle w:val="Nadpis1"/>
      </w:pPr>
      <w:bookmarkStart w:id="41" w:name="_Toc252796151"/>
      <w:bookmarkStart w:id="42" w:name="_Toc269198572"/>
      <w:bookmarkStart w:id="43" w:name="_Toc14832002"/>
      <w:bookmarkStart w:id="44" w:name="_Toc63419324"/>
      <w:r w:rsidRPr="00697EFF">
        <w:lastRenderedPageBreak/>
        <w:t>Montáž</w:t>
      </w:r>
      <w:bookmarkEnd w:id="41"/>
      <w:bookmarkEnd w:id="42"/>
      <w:bookmarkEnd w:id="44"/>
    </w:p>
    <w:p w:rsidR="00DD5FC8" w:rsidRDefault="00DD5FC8" w:rsidP="00DD5FC8">
      <w:r w:rsidRPr="00697EFF">
        <w:t xml:space="preserve">Jednotka </w:t>
      </w:r>
      <w:r>
        <w:t>R</w:t>
      </w:r>
      <w:r w:rsidR="00CE7215">
        <w:t xml:space="preserve">Pi Pico </w:t>
      </w:r>
      <w:r w:rsidRPr="00697EFF">
        <w:t xml:space="preserve">určena k namontování na </w:t>
      </w:r>
      <w:r>
        <w:t>základovou desku.</w:t>
      </w:r>
    </w:p>
    <w:p w:rsidR="00DD5FC8" w:rsidRDefault="00DD5FC8" w:rsidP="00DD5FC8"/>
    <w:p w:rsidR="00DD5FC8" w:rsidRDefault="00DD5FC8" w:rsidP="00DD5FC8"/>
    <w:p w:rsidR="00DD5FC8" w:rsidRDefault="00DD5FC8" w:rsidP="00DD5FC8">
      <w:pPr>
        <w:pStyle w:val="slovanobrzky"/>
        <w:ind w:left="1021" w:hanging="1021"/>
      </w:pPr>
      <w:r>
        <w:t>Montážní otvory</w:t>
      </w:r>
    </w:p>
    <w:p w:rsidR="00642977" w:rsidRDefault="00642977" w:rsidP="00455936">
      <w:pPr>
        <w:pStyle w:val="Nadpis2"/>
      </w:pPr>
      <w:bookmarkStart w:id="45" w:name="_Toc63419325"/>
      <w:r w:rsidRPr="0004447C">
        <w:t>Zásady instalace</w:t>
      </w:r>
      <w:bookmarkEnd w:id="43"/>
      <w:bookmarkEnd w:id="45"/>
    </w:p>
    <w:p w:rsidR="00593207" w:rsidRPr="00593207" w:rsidRDefault="00593207" w:rsidP="00593207">
      <w:pPr>
        <w:rPr>
          <w:sz w:val="8"/>
        </w:rPr>
      </w:pPr>
    </w:p>
    <w:p w:rsidR="00DD5FC8" w:rsidRDefault="00DD5FC8" w:rsidP="00DD5FC8">
      <w:pPr>
        <w:pStyle w:val="Normlnsmezerou"/>
        <w:spacing w:before="0"/>
      </w:pPr>
    </w:p>
    <w:p w:rsidR="00DD5FC8" w:rsidRPr="00876825" w:rsidRDefault="00DD5FC8" w:rsidP="00DD5FC8">
      <w:pPr>
        <w:pStyle w:val="Normlnsmezerou"/>
        <w:spacing w:before="0"/>
      </w:pPr>
    </w:p>
    <w:p w:rsidR="00DD5FC8" w:rsidRDefault="00037A58" w:rsidP="00DD5FC8">
      <w:pPr>
        <w:pStyle w:val="Nadpis5"/>
        <w:framePr w:wrap="around" w:hAnchor="page" w:x="795"/>
      </w:pPr>
      <w:r>
        <w:t>Konektory</w:t>
      </w:r>
      <w:r w:rsidR="00CE7215">
        <w:t xml:space="preserve"> USB</w:t>
      </w:r>
      <w:r w:rsidR="00DD5FC8">
        <w:t xml:space="preserve"> </w:t>
      </w:r>
    </w:p>
    <w:p w:rsidR="00DD5FC8" w:rsidRDefault="00CE7215" w:rsidP="00DD5FC8">
      <w:r>
        <w:t>Připojovací</w:t>
      </w:r>
      <w:r w:rsidR="00DD5FC8">
        <w:t xml:space="preserve"> konektor </w:t>
      </w:r>
      <w:r>
        <w:t xml:space="preserve">USB </w:t>
      </w:r>
      <w:r w:rsidR="00DD5FC8">
        <w:t>je nutno po zasunutí zajistit proti vytažení.</w:t>
      </w:r>
    </w:p>
    <w:p w:rsidR="00642977" w:rsidRDefault="00642977" w:rsidP="00642977"/>
    <w:p w:rsidR="00207C80" w:rsidRPr="00DF4DD6" w:rsidRDefault="00DF4DD6" w:rsidP="00DF4DD6">
      <w:r w:rsidRPr="00DF4DD6">
        <w:t xml:space="preserve">akončení linek RS485 je z výroby </w:t>
      </w:r>
      <w:r>
        <w:t>zapnuto.</w:t>
      </w:r>
    </w:p>
    <w:p w:rsidR="00642977" w:rsidRPr="0004447C" w:rsidRDefault="00642977" w:rsidP="00455936">
      <w:pPr>
        <w:pStyle w:val="Nadpis1"/>
      </w:pPr>
      <w:bookmarkStart w:id="46" w:name="_Toc14832019"/>
      <w:bookmarkStart w:id="47" w:name="_Toc63419326"/>
      <w:r w:rsidRPr="0004447C">
        <w:lastRenderedPageBreak/>
        <w:t>Údržba</w:t>
      </w:r>
      <w:bookmarkEnd w:id="46"/>
      <w:bookmarkEnd w:id="47"/>
    </w:p>
    <w:p w:rsidR="00DD5FC8" w:rsidRPr="00821BE9" w:rsidRDefault="00DD5FC8" w:rsidP="00DD5FC8">
      <w:pPr>
        <w:pStyle w:val="Nadpis5"/>
        <w:framePr w:wrap="around"/>
      </w:pPr>
      <w:r w:rsidRPr="00821BE9">
        <w:t>Upozornění</w:t>
      </w:r>
    </w:p>
    <w:p w:rsidR="00DD5FC8" w:rsidRPr="00821BE9" w:rsidRDefault="00DD5FC8" w:rsidP="00DD5FC8">
      <w:pPr>
        <w:rPr>
          <w:b/>
        </w:rPr>
      </w:pPr>
      <w:r w:rsidRPr="00821BE9">
        <w:rPr>
          <w:b/>
        </w:rPr>
        <w:t xml:space="preserve">Uvedenou údržbu může provádět pouze výrobce nebo </w:t>
      </w:r>
      <w:r w:rsidRPr="00821BE9">
        <w:rPr>
          <w:b/>
          <w:bCs/>
        </w:rPr>
        <w:t>po</w:t>
      </w:r>
      <w:r w:rsidRPr="00821BE9">
        <w:rPr>
          <w:b/>
          <w:bCs/>
        </w:rPr>
        <w:softHyphen/>
        <w:t>vě</w:t>
      </w:r>
      <w:r w:rsidRPr="00821BE9">
        <w:rPr>
          <w:b/>
          <w:bCs/>
        </w:rPr>
        <w:softHyphen/>
        <w:t>ře</w:t>
      </w:r>
      <w:r w:rsidRPr="00821BE9">
        <w:rPr>
          <w:b/>
          <w:bCs/>
        </w:rPr>
        <w:softHyphen/>
        <w:t>ná autoriz</w:t>
      </w:r>
      <w:r w:rsidRPr="00821BE9">
        <w:rPr>
          <w:b/>
          <w:bCs/>
        </w:rPr>
        <w:t>o</w:t>
      </w:r>
      <w:r w:rsidRPr="00821BE9">
        <w:rPr>
          <w:b/>
          <w:bCs/>
        </w:rPr>
        <w:t>vaná firma</w:t>
      </w:r>
      <w:r w:rsidRPr="00821BE9">
        <w:rPr>
          <w:b/>
        </w:rPr>
        <w:t xml:space="preserve"> </w:t>
      </w:r>
    </w:p>
    <w:p w:rsidR="00DD5FC8" w:rsidRPr="00821BE9" w:rsidRDefault="00DD5FC8" w:rsidP="00DD5FC8"/>
    <w:p w:rsidR="00DD5FC8" w:rsidRPr="00821BE9" w:rsidRDefault="00DD5FC8" w:rsidP="00DD5FC8">
      <w:pPr>
        <w:pStyle w:val="Nadpis5"/>
        <w:framePr w:wrap="around"/>
      </w:pPr>
      <w:r w:rsidRPr="00821BE9">
        <w:t>Čištění</w:t>
      </w:r>
    </w:p>
    <w:p w:rsidR="00DD5FC8" w:rsidRDefault="00DD5FC8" w:rsidP="00DD5FC8">
      <w:r w:rsidRPr="00821BE9">
        <w:t xml:space="preserve">Podle způsobu použití zařízení je třeba čas od času z něj odstranit prach. </w:t>
      </w:r>
      <w:r w:rsidR="00CE7215">
        <w:t xml:space="preserve">Deska </w:t>
      </w:r>
      <w:r w:rsidRPr="00821BE9">
        <w:t xml:space="preserve"> se čistí ve vypnutém </w:t>
      </w:r>
      <w:r>
        <w:t>a </w:t>
      </w:r>
      <w:r w:rsidRPr="00821BE9">
        <w:t>roze</w:t>
      </w:r>
      <w:r>
        <w:softHyphen/>
      </w:r>
      <w:r w:rsidRPr="00821BE9">
        <w:t>bra</w:t>
      </w:r>
      <w:r>
        <w:softHyphen/>
      </w:r>
      <w:r w:rsidRPr="00821BE9">
        <w:t>ném stavu suchým štětcem nebo jemným kart</w:t>
      </w:r>
      <w:r w:rsidRPr="00821BE9">
        <w:t>á</w:t>
      </w:r>
      <w:r w:rsidRPr="00821BE9">
        <w:t>čem případně vysavačem.</w:t>
      </w:r>
    </w:p>
    <w:p w:rsidR="00381F2E" w:rsidRDefault="00381F2E" w:rsidP="00381F2E">
      <w:pPr>
        <w:pStyle w:val="Normlnsmezerou"/>
      </w:pPr>
    </w:p>
    <w:p w:rsidR="00760401" w:rsidRPr="00821BE9" w:rsidRDefault="00760401" w:rsidP="00455936">
      <w:pPr>
        <w:pStyle w:val="Nadpis1"/>
      </w:pPr>
      <w:bookmarkStart w:id="48" w:name="_Toc177813472"/>
      <w:bookmarkStart w:id="49" w:name="_Toc178393042"/>
      <w:bookmarkStart w:id="50" w:name="_Toc183325287"/>
      <w:bookmarkStart w:id="51" w:name="_Toc185671106"/>
      <w:bookmarkStart w:id="52" w:name="_Toc190582825"/>
      <w:bookmarkStart w:id="53" w:name="_Toc190656814"/>
      <w:bookmarkStart w:id="54" w:name="_Toc191868108"/>
      <w:bookmarkStart w:id="55" w:name="_Toc63419327"/>
      <w:r w:rsidRPr="00821BE9">
        <w:lastRenderedPageBreak/>
        <w:t>Likvidace odpadu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760401" w:rsidRPr="00821BE9" w:rsidRDefault="00760401" w:rsidP="00760401">
      <w:pPr>
        <w:pStyle w:val="Nadpis5"/>
        <w:framePr w:wrap="around"/>
      </w:pPr>
      <w:bookmarkStart w:id="56" w:name="_Toc177813473"/>
      <w:bookmarkStart w:id="57" w:name="_Toc178393043"/>
      <w:r w:rsidRPr="00821BE9">
        <w:t>Likvidace elektroniky</w:t>
      </w:r>
      <w:bookmarkEnd w:id="56"/>
      <w:bookmarkEnd w:id="57"/>
    </w:p>
    <w:p w:rsidR="00760401" w:rsidRPr="00821BE9" w:rsidRDefault="00760401" w:rsidP="00760401">
      <w:r w:rsidRPr="00821BE9">
        <w:t xml:space="preserve">Likvidace </w:t>
      </w:r>
      <w:r w:rsidR="004407F7">
        <w:t>zařízení</w:t>
      </w:r>
      <w:r w:rsidR="004407F7" w:rsidRPr="005913DE">
        <w:t xml:space="preserve"> </w:t>
      </w:r>
      <w:r w:rsidRPr="00821BE9">
        <w:t xml:space="preserve">je řízena předpisy o nakládání s elektroodpadem. </w:t>
      </w:r>
      <w:r w:rsidR="004407F7">
        <w:t>Zařízení</w:t>
      </w:r>
      <w:r w:rsidR="004407F7" w:rsidRPr="005913DE">
        <w:t xml:space="preserve"> </w:t>
      </w:r>
      <w:r w:rsidRPr="00821BE9">
        <w:t>nesmí být likvidován</w:t>
      </w:r>
      <w:r w:rsidR="004407F7">
        <w:t>o</w:t>
      </w:r>
      <w:r w:rsidRPr="00821BE9">
        <w:t xml:space="preserve"> v běžném komunálním odpadu. Musí být odevzdán</w:t>
      </w:r>
      <w:r w:rsidR="004407F7">
        <w:t>o</w:t>
      </w:r>
      <w:r w:rsidRPr="00821BE9">
        <w:t xml:space="preserve"> na místech k tomu určených a recyklován</w:t>
      </w:r>
      <w:r w:rsidR="004407F7">
        <w:t>o</w:t>
      </w:r>
      <w:r w:rsidRPr="00821BE9">
        <w:t>.</w:t>
      </w:r>
    </w:p>
    <w:p w:rsidR="00760401" w:rsidRDefault="00760401" w:rsidP="00760401"/>
    <w:p w:rsidR="005D5346" w:rsidRDefault="005D5346" w:rsidP="005D5346">
      <w:pPr>
        <w:pStyle w:val="Normlnsmezerou"/>
      </w:pPr>
    </w:p>
    <w:p w:rsidR="005D5346" w:rsidRPr="00821BE9" w:rsidRDefault="005D5346" w:rsidP="005D5346">
      <w:pPr>
        <w:pStyle w:val="Nadpis1"/>
      </w:pPr>
      <w:bookmarkStart w:id="58" w:name="_Toc63419328"/>
      <w:r>
        <w:lastRenderedPageBreak/>
        <w:t>Instalace</w:t>
      </w:r>
      <w:bookmarkEnd w:id="58"/>
      <w:r>
        <w:t xml:space="preserve">  </w:t>
      </w:r>
    </w:p>
    <w:p w:rsidR="009F6BC8" w:rsidRDefault="009F6BC8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F93A5D" w:rsidRDefault="00F93A5D" w:rsidP="005D5346">
      <w:pPr>
        <w:pStyle w:val="Normlnsmezerou"/>
      </w:pPr>
    </w:p>
    <w:p w:rsidR="003B71EB" w:rsidRPr="005D5346" w:rsidRDefault="003B71EB" w:rsidP="005D5346">
      <w:pPr>
        <w:pStyle w:val="Normlnsmezerou"/>
      </w:pPr>
    </w:p>
    <w:sectPr w:rsidR="003B71EB" w:rsidRPr="005D5346" w:rsidSect="00D83607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type w:val="oddPage"/>
      <w:pgSz w:w="11906" w:h="16838" w:code="9"/>
      <w:pgMar w:top="1247" w:right="851" w:bottom="1531" w:left="2410" w:header="397" w:footer="39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EFC" w:rsidRDefault="00203EFC">
      <w:r>
        <w:separator/>
      </w:r>
    </w:p>
    <w:p w:rsidR="00203EFC" w:rsidRDefault="00203EFC"/>
  </w:endnote>
  <w:endnote w:type="continuationSeparator" w:id="0">
    <w:p w:rsidR="00203EFC" w:rsidRDefault="00203EFC">
      <w:r>
        <w:continuationSeparator/>
      </w:r>
    </w:p>
    <w:p w:rsidR="00203EFC" w:rsidRDefault="00203EF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FD" w:rsidRPr="00BB58B4" w:rsidRDefault="00F20171" w:rsidP="00E31989">
    <w:pPr>
      <w:pStyle w:val="zpatsud-odd1"/>
    </w:pPr>
    <w:fldSimple w:instr=" REF Nazev_dokumentu ">
      <w:r w:rsidR="00AE68FD">
        <w:t>RPi_Pico_microPython_Win_</w:t>
      </w:r>
      <w:r w:rsidR="00AE68FD" w:rsidRPr="00122AD2">
        <w:t>cz_10</w:t>
      </w:r>
    </w:fldSimple>
    <w:r w:rsidR="00AE68FD">
      <w:t>0</w:t>
    </w:r>
    <w:r w:rsidR="00AE68FD">
      <w:tab/>
    </w:r>
    <w:fldSimple w:instr=" PAGE ">
      <w:r w:rsidR="00FE508E">
        <w:t>2</w:t>
      </w:r>
    </w:fldSimple>
    <w:r w:rsidR="00AE68FD">
      <w:t>/</w:t>
    </w:r>
    <w:fldSimple w:instr=" NUMPAGES ">
      <w:r w:rsidR="00FE508E">
        <w:t>28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FD" w:rsidRDefault="00AE68FD">
    <w:pPr>
      <w:pStyle w:val="Zpatlich"/>
    </w:pPr>
    <w:r>
      <w:tab/>
      <w:t>Název příručky</w:t>
    </w:r>
    <w:r>
      <w:tab/>
    </w:r>
    <w:r w:rsidR="00F20171">
      <w:rPr>
        <w:i w:val="0"/>
        <w:sz w:val="26"/>
      </w:rPr>
      <w:fldChar w:fldCharType="begin"/>
    </w:r>
    <w:r>
      <w:rPr>
        <w:i w:val="0"/>
        <w:sz w:val="26"/>
      </w:rPr>
      <w:instrText xml:space="preserve"> PAGE </w:instrText>
    </w:r>
    <w:r w:rsidR="00F20171">
      <w:rPr>
        <w:i w:val="0"/>
        <w:sz w:val="26"/>
      </w:rPr>
      <w:fldChar w:fldCharType="separate"/>
    </w:r>
    <w:r>
      <w:rPr>
        <w:i w:val="0"/>
        <w:sz w:val="26"/>
      </w:rPr>
      <w:t>3</w:t>
    </w:r>
    <w:r w:rsidR="00F20171">
      <w:rPr>
        <w:i w:val="0"/>
        <w:sz w:val="2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FD" w:rsidRPr="00122AD2" w:rsidRDefault="00AE68FD" w:rsidP="00122AD2">
    <w:pPr>
      <w:pStyle w:val="Zpat"/>
      <w:tabs>
        <w:tab w:val="clear" w:pos="4536"/>
      </w:tabs>
    </w:pPr>
    <w:r>
      <w:tab/>
    </w:r>
    <w:bookmarkStart w:id="0" w:name="Nazev_dokumentu"/>
    <w:r>
      <w:t>RPi_Pico_microPython_Win</w:t>
    </w:r>
    <w:r w:rsidRPr="00122AD2">
      <w:t>_cz_10</w:t>
    </w:r>
    <w:bookmarkEnd w:id="0"/>
    <w:r>
      <w:t>0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FD" w:rsidRDefault="00F20171" w:rsidP="00D579E6">
    <w:pPr>
      <w:pStyle w:val="Zpatsud"/>
    </w:pPr>
    <w:fldSimple w:instr=" REF Nazev_dokumentu ">
      <w:r w:rsidR="00AE68FD">
        <w:t>RPi_Pico_microPython_Win</w:t>
      </w:r>
      <w:r w:rsidR="00AE68FD" w:rsidRPr="00122AD2">
        <w:t>_cz_10</w:t>
      </w:r>
    </w:fldSimple>
    <w:r w:rsidR="00AE68FD">
      <w:t>0</w:t>
    </w:r>
    <w:r w:rsidR="00AE68FD">
      <w:tab/>
    </w:r>
    <w:fldSimple w:instr=" PAGE ">
      <w:r w:rsidR="00FE508E">
        <w:t>4</w:t>
      </w:r>
    </w:fldSimple>
    <w:r w:rsidR="00AE68FD">
      <w:t>/</w:t>
    </w:r>
    <w:fldSimple w:instr=" NUMPAGES ">
      <w:r w:rsidR="00FE508E">
        <w:t>28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FD" w:rsidRDefault="00AE68FD" w:rsidP="00D579E6">
    <w:pPr>
      <w:pStyle w:val="Zpatlich"/>
    </w:pPr>
    <w:r>
      <w:tab/>
    </w:r>
    <w:fldSimple w:instr=" PAGE ">
      <w:r w:rsidR="00FE508E">
        <w:t>3</w:t>
      </w:r>
    </w:fldSimple>
    <w:r>
      <w:t>/</w:t>
    </w:r>
    <w:fldSimple w:instr=" NUMPAGES ">
      <w:r w:rsidR="00FE508E">
        <w:t>28</w:t>
      </w:r>
    </w:fldSimple>
    <w:r>
      <w:tab/>
    </w:r>
    <w:fldSimple w:instr=" REF Nazev_dokumentu ">
      <w:r>
        <w:t>RPi_Pico_microPython_Win</w:t>
      </w:r>
      <w:r w:rsidRPr="00122AD2">
        <w:t>_cz_10</w:t>
      </w:r>
    </w:fldSimple>
    <w:r>
      <w:t>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EFC" w:rsidRDefault="00203EFC">
      <w:r>
        <w:separator/>
      </w:r>
    </w:p>
    <w:p w:rsidR="00203EFC" w:rsidRDefault="00203EFC"/>
  </w:footnote>
  <w:footnote w:type="continuationSeparator" w:id="0">
    <w:p w:rsidR="00203EFC" w:rsidRDefault="00203EFC">
      <w:r>
        <w:continuationSeparator/>
      </w:r>
    </w:p>
    <w:p w:rsidR="00203EFC" w:rsidRDefault="00203EF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FD" w:rsidRDefault="00F20171" w:rsidP="004521D5">
    <w:pPr>
      <w:pStyle w:val="Zhlav-odd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201954" o:spid="_x0000_s13314" type="#_x0000_t136" style="position:absolute;left:0;text-align:left;margin-left:0;margin-top:0;width:539.45pt;height:59.9pt;rotation:315;z-index:-25165363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mikroHW.wz.cz"/>
          <w10:wrap anchorx="margin" anchory="margin"/>
        </v:shape>
      </w:pict>
    </w:r>
    <w:r w:rsidR="00AE68FD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-954405</wp:posOffset>
          </wp:positionH>
          <wp:positionV relativeFrom="paragraph">
            <wp:posOffset>-158115</wp:posOffset>
          </wp:positionV>
          <wp:extent cx="685800" cy="685800"/>
          <wp:effectExtent l="19050" t="0" r="0" b="0"/>
          <wp:wrapSquare wrapText="bothSides"/>
          <wp:docPr id="12" name="obrázek 12" descr="mikroH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ikroH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68FD">
      <w:t xml:space="preserve">RPi_Pico_microPython_Win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FE8" w:rsidRDefault="00F20171">
    <w:pPr>
      <w:pStyle w:val="Zhlav0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201955" o:spid="_x0000_s13315" type="#_x0000_t136" style="position:absolute;left:0;text-align:left;margin-left:0;margin-top:0;width:539.45pt;height:59.9pt;rotation:315;z-index:-25165158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mikroHW.wz.cz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FE8" w:rsidRDefault="00F20171">
    <w:pPr>
      <w:pStyle w:val="Zhlav0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201953" o:spid="_x0000_s13313" type="#_x0000_t136" style="position:absolute;left:0;text-align:left;margin-left:0;margin-top:0;width:539.45pt;height:59.9pt;rotation:315;z-index:-25165568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mikroHW.wz.cz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FD" w:rsidRDefault="00F20171" w:rsidP="00D579E6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201957" o:spid="_x0000_s13317" type="#_x0000_t136" style="position:absolute;left:0;text-align:left;margin-left:0;margin-top:0;width:539.45pt;height:59.9pt;rotation:315;z-index:-25164748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mikroHW.wz.cz"/>
          <w10:wrap anchorx="margin" anchory="margin"/>
        </v:shape>
      </w:pict>
    </w:r>
    <w:r w:rsidR="00AE68FD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-1097280</wp:posOffset>
          </wp:positionH>
          <wp:positionV relativeFrom="paragraph">
            <wp:posOffset>-148590</wp:posOffset>
          </wp:positionV>
          <wp:extent cx="685800" cy="685800"/>
          <wp:effectExtent l="19050" t="0" r="0" b="0"/>
          <wp:wrapSquare wrapText="bothSides"/>
          <wp:docPr id="14" name="obrázek 14" descr="mikroH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ikroH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STYLEREF  &quot;Produkt&quot;  \* MERGEFORMAT ">
      <w:r w:rsidR="00FE508E" w:rsidRPr="00FE508E">
        <w:rPr>
          <w:bCs/>
          <w:noProof/>
        </w:rPr>
        <w:t>RPi</w:t>
      </w:r>
      <w:r w:rsidR="00FE508E">
        <w:rPr>
          <w:noProof/>
        </w:rPr>
        <w:t xml:space="preserve"> Pico</w:t>
      </w:r>
    </w:fldSimple>
    <w:r w:rsidR="00AE68FD">
      <w:t>_Install_Examples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FD" w:rsidRDefault="00F20171" w:rsidP="00D579E6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201958" o:spid="_x0000_s13318" type="#_x0000_t136" style="position:absolute;left:0;text-align:left;margin-left:0;margin-top:0;width:539.45pt;height:59.9pt;rotation:315;z-index:-2516454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mikroHW.wz.cz"/>
          <w10:wrap anchorx="margin" anchory="margin"/>
        </v:shape>
      </w:pict>
    </w:r>
    <w:r w:rsidR="00AE68FD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-963930</wp:posOffset>
          </wp:positionH>
          <wp:positionV relativeFrom="paragraph">
            <wp:posOffset>-167640</wp:posOffset>
          </wp:positionV>
          <wp:extent cx="685800" cy="685800"/>
          <wp:effectExtent l="19050" t="0" r="0" b="0"/>
          <wp:wrapSquare wrapText="bothSides"/>
          <wp:docPr id="13" name="obrázek 13" descr="mikroH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ikroH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STYLEREF  &quot;Produkt&quot;  \* MERGEFORMAT ">
      <w:r w:rsidR="00FE508E" w:rsidRPr="00FE508E">
        <w:rPr>
          <w:bCs/>
          <w:noProof/>
        </w:rPr>
        <w:t>RPi Pico</w:t>
      </w:r>
    </w:fldSimple>
    <w:r w:rsidR="00AE68FD">
      <w:t>_microPython_Win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FD" w:rsidRDefault="00F20171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201956" o:spid="_x0000_s13316" type="#_x0000_t136" style="position:absolute;left:0;text-align:left;margin-left:0;margin-top:0;width:539.45pt;height:59.9pt;rotation:315;z-index:-25164953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mikroHW.wz.cz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29202646"/>
    <w:lvl w:ilvl="0">
      <w:start w:val="1"/>
      <w:numFmt w:val="decimal"/>
      <w:pStyle w:val="slovanobrzky"/>
      <w:lvlText w:val="Obr. %1 - "/>
      <w:lvlJc w:val="left"/>
      <w:pPr>
        <w:tabs>
          <w:tab w:val="num" w:pos="1021"/>
        </w:tabs>
        <w:ind w:left="1021" w:hanging="1021"/>
      </w:pPr>
      <w:rPr>
        <w:rFonts w:hint="default"/>
      </w:rPr>
    </w:lvl>
  </w:abstractNum>
  <w:abstractNum w:abstractNumId="1">
    <w:nsid w:val="0046345D"/>
    <w:multiLevelType w:val="multilevel"/>
    <w:tmpl w:val="19CC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8B73D7"/>
    <w:multiLevelType w:val="hybridMultilevel"/>
    <w:tmpl w:val="AB9629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214B1"/>
    <w:multiLevelType w:val="hybridMultilevel"/>
    <w:tmpl w:val="EF588F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E2143"/>
    <w:multiLevelType w:val="multilevel"/>
    <w:tmpl w:val="5AFA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CA7892"/>
    <w:multiLevelType w:val="multilevel"/>
    <w:tmpl w:val="9888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C2181E"/>
    <w:multiLevelType w:val="hybridMultilevel"/>
    <w:tmpl w:val="F5B4B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071501"/>
    <w:multiLevelType w:val="hybridMultilevel"/>
    <w:tmpl w:val="1924E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5712A7"/>
    <w:multiLevelType w:val="multilevel"/>
    <w:tmpl w:val="30AE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20797E"/>
    <w:multiLevelType w:val="multilevel"/>
    <w:tmpl w:val="401C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9B7B19"/>
    <w:multiLevelType w:val="multilevel"/>
    <w:tmpl w:val="30AE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DE08EA"/>
    <w:multiLevelType w:val="hybridMultilevel"/>
    <w:tmpl w:val="55308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066912"/>
    <w:multiLevelType w:val="hybridMultilevel"/>
    <w:tmpl w:val="5D9E1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47E49B3"/>
    <w:multiLevelType w:val="hybridMultilevel"/>
    <w:tmpl w:val="4B289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5785AAC"/>
    <w:multiLevelType w:val="multilevel"/>
    <w:tmpl w:val="30AE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7140732"/>
    <w:multiLevelType w:val="hybridMultilevel"/>
    <w:tmpl w:val="556C8E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4C76D3"/>
    <w:multiLevelType w:val="singleLevel"/>
    <w:tmpl w:val="20828B4E"/>
    <w:lvl w:ilvl="0">
      <w:start w:val="1"/>
      <w:numFmt w:val="bullet"/>
      <w:pStyle w:val="OdrkyBig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8"/>
      </w:rPr>
    </w:lvl>
  </w:abstractNum>
  <w:abstractNum w:abstractNumId="17">
    <w:nsid w:val="17B06279"/>
    <w:multiLevelType w:val="hybridMultilevel"/>
    <w:tmpl w:val="1E46BAA2"/>
    <w:lvl w:ilvl="0" w:tplc="0405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8937A01"/>
    <w:multiLevelType w:val="hybridMultilevel"/>
    <w:tmpl w:val="A3CEBA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6C7CBB"/>
    <w:multiLevelType w:val="hybridMultilevel"/>
    <w:tmpl w:val="E41E02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AF4271B"/>
    <w:multiLevelType w:val="hybridMultilevel"/>
    <w:tmpl w:val="C30E8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B8903DB"/>
    <w:multiLevelType w:val="hybridMultilevel"/>
    <w:tmpl w:val="39ACDC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D701284"/>
    <w:multiLevelType w:val="hybridMultilevel"/>
    <w:tmpl w:val="01C434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D8118A2"/>
    <w:multiLevelType w:val="hybridMultilevel"/>
    <w:tmpl w:val="70EA28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DDD6C37"/>
    <w:multiLevelType w:val="hybridMultilevel"/>
    <w:tmpl w:val="B32AC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E6837A9"/>
    <w:multiLevelType w:val="multilevel"/>
    <w:tmpl w:val="3250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20824DB9"/>
    <w:multiLevelType w:val="hybridMultilevel"/>
    <w:tmpl w:val="75B053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18B7A4B"/>
    <w:multiLevelType w:val="hybridMultilevel"/>
    <w:tmpl w:val="B44C58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1B14B6C"/>
    <w:multiLevelType w:val="hybridMultilevel"/>
    <w:tmpl w:val="67442B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4B97ACB"/>
    <w:multiLevelType w:val="hybridMultilevel"/>
    <w:tmpl w:val="0F860C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58232BF"/>
    <w:multiLevelType w:val="hybridMultilevel"/>
    <w:tmpl w:val="EB56DE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CC95D1F"/>
    <w:multiLevelType w:val="hybridMultilevel"/>
    <w:tmpl w:val="817AB1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DEC0596"/>
    <w:multiLevelType w:val="hybridMultilevel"/>
    <w:tmpl w:val="D096C5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F737CE7"/>
    <w:multiLevelType w:val="hybridMultilevel"/>
    <w:tmpl w:val="1400B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00435B2"/>
    <w:multiLevelType w:val="multilevel"/>
    <w:tmpl w:val="30AE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0D5137A"/>
    <w:multiLevelType w:val="multilevel"/>
    <w:tmpl w:val="A66603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10B2CB3"/>
    <w:multiLevelType w:val="hybridMultilevel"/>
    <w:tmpl w:val="009CCE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1610FD4"/>
    <w:multiLevelType w:val="hybridMultilevel"/>
    <w:tmpl w:val="B74EC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8731D4"/>
    <w:multiLevelType w:val="multilevel"/>
    <w:tmpl w:val="D8EEC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479377B"/>
    <w:multiLevelType w:val="hybridMultilevel"/>
    <w:tmpl w:val="493C11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4BD0437"/>
    <w:multiLevelType w:val="hybridMultilevel"/>
    <w:tmpl w:val="E63E8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4D47703"/>
    <w:multiLevelType w:val="singleLevel"/>
    <w:tmpl w:val="2F7AC3EE"/>
    <w:lvl w:ilvl="0">
      <w:start w:val="1"/>
      <w:numFmt w:val="bullet"/>
      <w:pStyle w:val="Odrky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2">
    <w:nsid w:val="359D174B"/>
    <w:multiLevelType w:val="hybridMultilevel"/>
    <w:tmpl w:val="B186F7A8"/>
    <w:lvl w:ilvl="0" w:tplc="1F5A1992">
      <w:start w:val="1"/>
      <w:numFmt w:val="decimal"/>
      <w:pStyle w:val="Souvisejicidokumentace-seznam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BC0276"/>
    <w:multiLevelType w:val="hybridMultilevel"/>
    <w:tmpl w:val="4B9C22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73F2768"/>
    <w:multiLevelType w:val="multilevel"/>
    <w:tmpl w:val="D128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7D471CE"/>
    <w:multiLevelType w:val="hybridMultilevel"/>
    <w:tmpl w:val="8B6AD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87B1137"/>
    <w:multiLevelType w:val="hybridMultilevel"/>
    <w:tmpl w:val="17964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A5E6BC7"/>
    <w:multiLevelType w:val="multilevel"/>
    <w:tmpl w:val="132C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D3848B1"/>
    <w:multiLevelType w:val="hybridMultilevel"/>
    <w:tmpl w:val="D27C5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DEA6A91"/>
    <w:multiLevelType w:val="hybridMultilevel"/>
    <w:tmpl w:val="167AAE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E504C6E"/>
    <w:multiLevelType w:val="hybridMultilevel"/>
    <w:tmpl w:val="A1023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0110DB0"/>
    <w:multiLevelType w:val="hybridMultilevel"/>
    <w:tmpl w:val="AECA0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0194958"/>
    <w:multiLevelType w:val="hybridMultilevel"/>
    <w:tmpl w:val="6598CFE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0ED1578"/>
    <w:multiLevelType w:val="hybridMultilevel"/>
    <w:tmpl w:val="A7BEB2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0B586E"/>
    <w:multiLevelType w:val="hybridMultilevel"/>
    <w:tmpl w:val="816ED7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2707325"/>
    <w:multiLevelType w:val="hybridMultilevel"/>
    <w:tmpl w:val="4A40C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5231CC8"/>
    <w:multiLevelType w:val="hybridMultilevel"/>
    <w:tmpl w:val="FF12F3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5F47389"/>
    <w:multiLevelType w:val="multilevel"/>
    <w:tmpl w:val="2F30B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6CD76D5"/>
    <w:multiLevelType w:val="hybridMultilevel"/>
    <w:tmpl w:val="288A8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6FA1D24"/>
    <w:multiLevelType w:val="hybridMultilevel"/>
    <w:tmpl w:val="CE80A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8A40F55"/>
    <w:multiLevelType w:val="hybridMultilevel"/>
    <w:tmpl w:val="A336EF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8A938D9"/>
    <w:multiLevelType w:val="hybridMultilevel"/>
    <w:tmpl w:val="4E9AF7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8EB2C92"/>
    <w:multiLevelType w:val="hybridMultilevel"/>
    <w:tmpl w:val="38D0C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A061082"/>
    <w:multiLevelType w:val="hybridMultilevel"/>
    <w:tmpl w:val="118A3B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BEA0695"/>
    <w:multiLevelType w:val="multilevel"/>
    <w:tmpl w:val="789EB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02F5264"/>
    <w:multiLevelType w:val="multilevel"/>
    <w:tmpl w:val="8AEE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2850A02"/>
    <w:multiLevelType w:val="hybridMultilevel"/>
    <w:tmpl w:val="484C1E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2E90C27"/>
    <w:multiLevelType w:val="hybridMultilevel"/>
    <w:tmpl w:val="C62881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3424783"/>
    <w:multiLevelType w:val="multilevel"/>
    <w:tmpl w:val="585C4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45177B3"/>
    <w:multiLevelType w:val="hybridMultilevel"/>
    <w:tmpl w:val="C30EAD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4854618"/>
    <w:multiLevelType w:val="hybridMultilevel"/>
    <w:tmpl w:val="C0C2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7B6317B"/>
    <w:multiLevelType w:val="hybridMultilevel"/>
    <w:tmpl w:val="110A2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7BE6988"/>
    <w:multiLevelType w:val="multilevel"/>
    <w:tmpl w:val="8C04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9B95A85"/>
    <w:multiLevelType w:val="hybridMultilevel"/>
    <w:tmpl w:val="E9F274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DFA7D41"/>
    <w:multiLevelType w:val="hybridMultilevel"/>
    <w:tmpl w:val="01FEB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EC9125C"/>
    <w:multiLevelType w:val="multilevel"/>
    <w:tmpl w:val="F5D6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2DC6879"/>
    <w:multiLevelType w:val="hybridMultilevel"/>
    <w:tmpl w:val="6A385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3AB6E9F"/>
    <w:multiLevelType w:val="hybridMultilevel"/>
    <w:tmpl w:val="10E21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3E8174E"/>
    <w:multiLevelType w:val="hybridMultilevel"/>
    <w:tmpl w:val="84985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56356BB"/>
    <w:multiLevelType w:val="hybridMultilevel"/>
    <w:tmpl w:val="545CB0F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71B5434"/>
    <w:multiLevelType w:val="multilevel"/>
    <w:tmpl w:val="4F6C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9191F23"/>
    <w:multiLevelType w:val="hybridMultilevel"/>
    <w:tmpl w:val="8814EB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98F5DEA"/>
    <w:multiLevelType w:val="hybridMultilevel"/>
    <w:tmpl w:val="C04CA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A550CBC"/>
    <w:multiLevelType w:val="hybridMultilevel"/>
    <w:tmpl w:val="B762C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C4C614F"/>
    <w:multiLevelType w:val="hybridMultilevel"/>
    <w:tmpl w:val="BE08B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CBF2B5D"/>
    <w:multiLevelType w:val="hybridMultilevel"/>
    <w:tmpl w:val="8E4A32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E173BD2"/>
    <w:multiLevelType w:val="multilevel"/>
    <w:tmpl w:val="3976B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E5A3541"/>
    <w:multiLevelType w:val="multilevel"/>
    <w:tmpl w:val="AEDCB854"/>
    <w:lvl w:ilvl="0">
      <w:start w:val="1"/>
      <w:numFmt w:val="decimal"/>
      <w:pStyle w:val="Nadpis1"/>
      <w:lvlText w:val="%1."/>
      <w:lvlJc w:val="left"/>
      <w:pPr>
        <w:tabs>
          <w:tab w:val="num" w:pos="-2515"/>
        </w:tabs>
        <w:ind w:left="-2515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-1795"/>
        </w:tabs>
        <w:ind w:left="-2083" w:hanging="432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504" w:hanging="504"/>
      </w:pPr>
      <w:rPr>
        <w:rFonts w:hint="default"/>
      </w:rPr>
    </w:lvl>
    <w:lvl w:ilvl="3">
      <w:start w:val="1"/>
      <w:numFmt w:val="decimal"/>
      <w:lvlText w:val="%4%1"/>
      <w:lvlJc w:val="left"/>
      <w:pPr>
        <w:tabs>
          <w:tab w:val="num" w:pos="-1147"/>
        </w:tabs>
        <w:ind w:left="-1147" w:hanging="648"/>
      </w:pPr>
      <w:rPr>
        <w:rFonts w:hint="default"/>
      </w:rPr>
    </w:lvl>
    <w:lvl w:ilvl="4">
      <w:start w:val="1"/>
      <w:numFmt w:val="decimal"/>
      <w:lvlText w:val="%1"/>
      <w:lvlJc w:val="left"/>
      <w:pPr>
        <w:tabs>
          <w:tab w:val="num" w:pos="-643"/>
        </w:tabs>
        <w:ind w:left="-643" w:hanging="792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-139"/>
        </w:tabs>
        <w:ind w:left="-139" w:hanging="936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365"/>
        </w:tabs>
        <w:ind w:left="365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869"/>
        </w:tabs>
        <w:ind w:left="869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445"/>
        </w:tabs>
        <w:ind w:left="1445" w:hanging="1440"/>
      </w:pPr>
      <w:rPr>
        <w:rFonts w:hint="default"/>
      </w:rPr>
    </w:lvl>
  </w:abstractNum>
  <w:abstractNum w:abstractNumId="88">
    <w:nsid w:val="6E9D5A27"/>
    <w:multiLevelType w:val="hybridMultilevel"/>
    <w:tmpl w:val="0C3C9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EE64086"/>
    <w:multiLevelType w:val="hybridMultilevel"/>
    <w:tmpl w:val="27EAC7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23E00E4"/>
    <w:multiLevelType w:val="hybridMultilevel"/>
    <w:tmpl w:val="C90441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29877D9"/>
    <w:multiLevelType w:val="hybridMultilevel"/>
    <w:tmpl w:val="36F238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2A448EF"/>
    <w:multiLevelType w:val="hybridMultilevel"/>
    <w:tmpl w:val="81FE6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33C0E84"/>
    <w:multiLevelType w:val="multilevel"/>
    <w:tmpl w:val="D5AE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500462D"/>
    <w:multiLevelType w:val="multilevel"/>
    <w:tmpl w:val="A0683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791C7479"/>
    <w:multiLevelType w:val="multilevel"/>
    <w:tmpl w:val="0B38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7BD32F4E"/>
    <w:multiLevelType w:val="hybridMultilevel"/>
    <w:tmpl w:val="F3FCA8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D0D3FDE"/>
    <w:multiLevelType w:val="hybridMultilevel"/>
    <w:tmpl w:val="DB6C49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D9F119A"/>
    <w:multiLevelType w:val="hybridMultilevel"/>
    <w:tmpl w:val="EBDCFBF8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9">
    <w:nsid w:val="7F901774"/>
    <w:multiLevelType w:val="hybridMultilevel"/>
    <w:tmpl w:val="DE26E6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16"/>
  </w:num>
  <w:num w:numId="3">
    <w:abstractNumId w:val="87"/>
  </w:num>
  <w:num w:numId="4">
    <w:abstractNumId w:val="0"/>
  </w:num>
  <w:num w:numId="5">
    <w:abstractNumId w:val="52"/>
  </w:num>
  <w:num w:numId="6">
    <w:abstractNumId w:val="42"/>
  </w:num>
  <w:num w:numId="7">
    <w:abstractNumId w:val="9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9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8"/>
  </w:num>
  <w:num w:numId="74">
    <w:abstractNumId w:val="34"/>
  </w:num>
  <w:num w:numId="75">
    <w:abstractNumId w:val="8"/>
  </w:num>
  <w:num w:numId="76">
    <w:abstractNumId w:val="14"/>
  </w:num>
  <w:num w:numId="77">
    <w:abstractNumId w:val="31"/>
  </w:num>
  <w:num w:numId="78">
    <w:abstractNumId w:val="80"/>
  </w:num>
  <w:num w:numId="79">
    <w:abstractNumId w:val="1"/>
  </w:num>
  <w:num w:numId="80">
    <w:abstractNumId w:val="95"/>
  </w:num>
  <w:num w:numId="81">
    <w:abstractNumId w:val="60"/>
  </w:num>
  <w:num w:numId="82">
    <w:abstractNumId w:val="85"/>
  </w:num>
  <w:num w:numId="83">
    <w:abstractNumId w:val="18"/>
  </w:num>
  <w:num w:numId="84">
    <w:abstractNumId w:val="43"/>
  </w:num>
  <w:num w:numId="85">
    <w:abstractNumId w:val="39"/>
  </w:num>
  <w:num w:numId="86">
    <w:abstractNumId w:val="40"/>
  </w:num>
  <w:num w:numId="87">
    <w:abstractNumId w:val="2"/>
  </w:num>
  <w:num w:numId="88">
    <w:abstractNumId w:val="98"/>
  </w:num>
  <w:num w:numId="89">
    <w:abstractNumId w:val="97"/>
  </w:num>
  <w:num w:numId="90">
    <w:abstractNumId w:val="53"/>
  </w:num>
  <w:num w:numId="91">
    <w:abstractNumId w:val="66"/>
  </w:num>
  <w:num w:numId="92">
    <w:abstractNumId w:val="77"/>
  </w:num>
  <w:num w:numId="93">
    <w:abstractNumId w:val="81"/>
  </w:num>
  <w:num w:numId="94">
    <w:abstractNumId w:val="74"/>
  </w:num>
  <w:num w:numId="95">
    <w:abstractNumId w:val="35"/>
  </w:num>
  <w:num w:numId="96">
    <w:abstractNumId w:val="15"/>
  </w:num>
  <w:num w:numId="97">
    <w:abstractNumId w:val="3"/>
  </w:num>
  <w:num w:numId="98">
    <w:abstractNumId w:val="22"/>
  </w:num>
  <w:num w:numId="99">
    <w:abstractNumId w:val="73"/>
  </w:num>
  <w:num w:numId="100">
    <w:abstractNumId w:val="25"/>
  </w:num>
  <w:num w:numId="101">
    <w:abstractNumId w:val="37"/>
  </w:num>
  <w:numIdMacAtCleanup w:val="9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ttachedTemplate r:id="rId1"/>
  <w:stylePaneFormatFilter w:val="3F01"/>
  <w:defaultTabStop w:val="708"/>
  <w:autoHyphenation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>
      <o:colormenu v:ext="edit" strokecolor="none"/>
    </o:shapedefaults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/>
  <w:rsids>
    <w:rsidRoot w:val="00D24410"/>
    <w:rsid w:val="00004955"/>
    <w:rsid w:val="00006DBE"/>
    <w:rsid w:val="000121D2"/>
    <w:rsid w:val="000150AA"/>
    <w:rsid w:val="00025B50"/>
    <w:rsid w:val="00026C96"/>
    <w:rsid w:val="000271C3"/>
    <w:rsid w:val="00030DF6"/>
    <w:rsid w:val="0003695F"/>
    <w:rsid w:val="00037A58"/>
    <w:rsid w:val="0004447C"/>
    <w:rsid w:val="000473E1"/>
    <w:rsid w:val="00047922"/>
    <w:rsid w:val="00057B0F"/>
    <w:rsid w:val="00082C33"/>
    <w:rsid w:val="000A1C7B"/>
    <w:rsid w:val="000A5934"/>
    <w:rsid w:val="000A6110"/>
    <w:rsid w:val="000C4033"/>
    <w:rsid w:val="000C7B7A"/>
    <w:rsid w:val="000D2FD4"/>
    <w:rsid w:val="00101EC9"/>
    <w:rsid w:val="001072E9"/>
    <w:rsid w:val="00112330"/>
    <w:rsid w:val="00115E81"/>
    <w:rsid w:val="00122AD2"/>
    <w:rsid w:val="00124CA6"/>
    <w:rsid w:val="00135377"/>
    <w:rsid w:val="00135750"/>
    <w:rsid w:val="00136849"/>
    <w:rsid w:val="0015471E"/>
    <w:rsid w:val="0015622A"/>
    <w:rsid w:val="00156694"/>
    <w:rsid w:val="00160718"/>
    <w:rsid w:val="00166649"/>
    <w:rsid w:val="0017133A"/>
    <w:rsid w:val="00175152"/>
    <w:rsid w:val="00176EA7"/>
    <w:rsid w:val="001828DE"/>
    <w:rsid w:val="001868CB"/>
    <w:rsid w:val="00190300"/>
    <w:rsid w:val="001B3CFD"/>
    <w:rsid w:val="001B4041"/>
    <w:rsid w:val="001C11E4"/>
    <w:rsid w:val="001C3865"/>
    <w:rsid w:val="001C50C8"/>
    <w:rsid w:val="001D7B04"/>
    <w:rsid w:val="001E3952"/>
    <w:rsid w:val="001E4E37"/>
    <w:rsid w:val="001E5F85"/>
    <w:rsid w:val="001E7B5B"/>
    <w:rsid w:val="001F4AAC"/>
    <w:rsid w:val="0020033E"/>
    <w:rsid w:val="00203EFC"/>
    <w:rsid w:val="00207C80"/>
    <w:rsid w:val="00227FEB"/>
    <w:rsid w:val="00233AC0"/>
    <w:rsid w:val="00243D50"/>
    <w:rsid w:val="00245DBF"/>
    <w:rsid w:val="00254321"/>
    <w:rsid w:val="002679FE"/>
    <w:rsid w:val="00276861"/>
    <w:rsid w:val="00282668"/>
    <w:rsid w:val="00282986"/>
    <w:rsid w:val="00283089"/>
    <w:rsid w:val="00293F4C"/>
    <w:rsid w:val="00296847"/>
    <w:rsid w:val="002A1F13"/>
    <w:rsid w:val="002A34B3"/>
    <w:rsid w:val="002B4DEF"/>
    <w:rsid w:val="002B7031"/>
    <w:rsid w:val="002C3470"/>
    <w:rsid w:val="002E1A24"/>
    <w:rsid w:val="002E33F4"/>
    <w:rsid w:val="002E7177"/>
    <w:rsid w:val="0031044D"/>
    <w:rsid w:val="00321123"/>
    <w:rsid w:val="00337223"/>
    <w:rsid w:val="0034456E"/>
    <w:rsid w:val="00352549"/>
    <w:rsid w:val="003559DD"/>
    <w:rsid w:val="0036272B"/>
    <w:rsid w:val="003643DE"/>
    <w:rsid w:val="0037087A"/>
    <w:rsid w:val="00380723"/>
    <w:rsid w:val="00381F2E"/>
    <w:rsid w:val="003847EC"/>
    <w:rsid w:val="003A4A4B"/>
    <w:rsid w:val="003A4FAF"/>
    <w:rsid w:val="003A6C48"/>
    <w:rsid w:val="003B131E"/>
    <w:rsid w:val="003B71EB"/>
    <w:rsid w:val="003C0681"/>
    <w:rsid w:val="003D57FD"/>
    <w:rsid w:val="003E209D"/>
    <w:rsid w:val="003E2FFF"/>
    <w:rsid w:val="004060B7"/>
    <w:rsid w:val="0041129A"/>
    <w:rsid w:val="00416E02"/>
    <w:rsid w:val="0043080D"/>
    <w:rsid w:val="00432B34"/>
    <w:rsid w:val="004407F7"/>
    <w:rsid w:val="00441A40"/>
    <w:rsid w:val="004521D5"/>
    <w:rsid w:val="0045362F"/>
    <w:rsid w:val="00455936"/>
    <w:rsid w:val="0046128E"/>
    <w:rsid w:val="004628B6"/>
    <w:rsid w:val="00467781"/>
    <w:rsid w:val="004758F7"/>
    <w:rsid w:val="00477F68"/>
    <w:rsid w:val="00482636"/>
    <w:rsid w:val="004862C1"/>
    <w:rsid w:val="004905D6"/>
    <w:rsid w:val="00493CC6"/>
    <w:rsid w:val="0049494E"/>
    <w:rsid w:val="00495F26"/>
    <w:rsid w:val="004A1369"/>
    <w:rsid w:val="004C22C7"/>
    <w:rsid w:val="004C48F5"/>
    <w:rsid w:val="004D3BB4"/>
    <w:rsid w:val="004E28AD"/>
    <w:rsid w:val="004E3D7C"/>
    <w:rsid w:val="004E3E8E"/>
    <w:rsid w:val="004E6FE3"/>
    <w:rsid w:val="004F4579"/>
    <w:rsid w:val="005056F4"/>
    <w:rsid w:val="0051046D"/>
    <w:rsid w:val="005131EB"/>
    <w:rsid w:val="005137C9"/>
    <w:rsid w:val="00513DC3"/>
    <w:rsid w:val="0051673D"/>
    <w:rsid w:val="00517238"/>
    <w:rsid w:val="00521607"/>
    <w:rsid w:val="005250EA"/>
    <w:rsid w:val="005342A2"/>
    <w:rsid w:val="00535802"/>
    <w:rsid w:val="005377D6"/>
    <w:rsid w:val="005501E9"/>
    <w:rsid w:val="0055209F"/>
    <w:rsid w:val="00556AAC"/>
    <w:rsid w:val="00560F73"/>
    <w:rsid w:val="00563E59"/>
    <w:rsid w:val="00585686"/>
    <w:rsid w:val="00593207"/>
    <w:rsid w:val="005941B7"/>
    <w:rsid w:val="005A1ADB"/>
    <w:rsid w:val="005D5346"/>
    <w:rsid w:val="005D68BA"/>
    <w:rsid w:val="005D7AA7"/>
    <w:rsid w:val="005E33B2"/>
    <w:rsid w:val="005F0943"/>
    <w:rsid w:val="005F1E8F"/>
    <w:rsid w:val="005F5EDE"/>
    <w:rsid w:val="006034C1"/>
    <w:rsid w:val="00604CC7"/>
    <w:rsid w:val="00612E22"/>
    <w:rsid w:val="006155DD"/>
    <w:rsid w:val="00615AFE"/>
    <w:rsid w:val="00620F12"/>
    <w:rsid w:val="00632F63"/>
    <w:rsid w:val="00642977"/>
    <w:rsid w:val="00644B40"/>
    <w:rsid w:val="00647BC6"/>
    <w:rsid w:val="006507DC"/>
    <w:rsid w:val="00663490"/>
    <w:rsid w:val="00677E37"/>
    <w:rsid w:val="00695C6C"/>
    <w:rsid w:val="006A4243"/>
    <w:rsid w:val="006A5455"/>
    <w:rsid w:val="006A67EC"/>
    <w:rsid w:val="006C12EF"/>
    <w:rsid w:val="006C2D1A"/>
    <w:rsid w:val="006C5737"/>
    <w:rsid w:val="006E3B68"/>
    <w:rsid w:val="006F36D0"/>
    <w:rsid w:val="006F5075"/>
    <w:rsid w:val="00701AC7"/>
    <w:rsid w:val="00705699"/>
    <w:rsid w:val="007076B3"/>
    <w:rsid w:val="007254C8"/>
    <w:rsid w:val="0072579F"/>
    <w:rsid w:val="0073543E"/>
    <w:rsid w:val="007408AD"/>
    <w:rsid w:val="00746C7E"/>
    <w:rsid w:val="00751743"/>
    <w:rsid w:val="0075236B"/>
    <w:rsid w:val="00753811"/>
    <w:rsid w:val="00754FE7"/>
    <w:rsid w:val="00760401"/>
    <w:rsid w:val="00771AED"/>
    <w:rsid w:val="00772796"/>
    <w:rsid w:val="0079170C"/>
    <w:rsid w:val="00791F4A"/>
    <w:rsid w:val="007A709E"/>
    <w:rsid w:val="007B0356"/>
    <w:rsid w:val="007B1215"/>
    <w:rsid w:val="007B19FE"/>
    <w:rsid w:val="007B534E"/>
    <w:rsid w:val="007C28A5"/>
    <w:rsid w:val="007C7112"/>
    <w:rsid w:val="007C7DDF"/>
    <w:rsid w:val="007D039F"/>
    <w:rsid w:val="007E2A11"/>
    <w:rsid w:val="007E2AAA"/>
    <w:rsid w:val="007E4FE8"/>
    <w:rsid w:val="007E666B"/>
    <w:rsid w:val="007F196F"/>
    <w:rsid w:val="008006B7"/>
    <w:rsid w:val="00801AD1"/>
    <w:rsid w:val="0080452A"/>
    <w:rsid w:val="00810BD2"/>
    <w:rsid w:val="00812802"/>
    <w:rsid w:val="00820A97"/>
    <w:rsid w:val="00830305"/>
    <w:rsid w:val="00835C4D"/>
    <w:rsid w:val="00836A44"/>
    <w:rsid w:val="00837904"/>
    <w:rsid w:val="00840540"/>
    <w:rsid w:val="008449A8"/>
    <w:rsid w:val="00863F3D"/>
    <w:rsid w:val="00864966"/>
    <w:rsid w:val="00866C6F"/>
    <w:rsid w:val="008766F9"/>
    <w:rsid w:val="008813EC"/>
    <w:rsid w:val="0089419A"/>
    <w:rsid w:val="008C2F50"/>
    <w:rsid w:val="008D093C"/>
    <w:rsid w:val="008F0162"/>
    <w:rsid w:val="009316E1"/>
    <w:rsid w:val="00944BF8"/>
    <w:rsid w:val="00946422"/>
    <w:rsid w:val="00956C1E"/>
    <w:rsid w:val="0096095A"/>
    <w:rsid w:val="009647A1"/>
    <w:rsid w:val="00966C7A"/>
    <w:rsid w:val="0097277D"/>
    <w:rsid w:val="009823DD"/>
    <w:rsid w:val="00985220"/>
    <w:rsid w:val="00997219"/>
    <w:rsid w:val="009A70EE"/>
    <w:rsid w:val="009D105D"/>
    <w:rsid w:val="009F2BAF"/>
    <w:rsid w:val="009F6BC8"/>
    <w:rsid w:val="00A04A1B"/>
    <w:rsid w:val="00A10210"/>
    <w:rsid w:val="00A15E0A"/>
    <w:rsid w:val="00A405DE"/>
    <w:rsid w:val="00A42E56"/>
    <w:rsid w:val="00A50012"/>
    <w:rsid w:val="00A56A1C"/>
    <w:rsid w:val="00A57D6F"/>
    <w:rsid w:val="00A6798D"/>
    <w:rsid w:val="00A80B5B"/>
    <w:rsid w:val="00A967F5"/>
    <w:rsid w:val="00AB3EEA"/>
    <w:rsid w:val="00AB6823"/>
    <w:rsid w:val="00AC16CF"/>
    <w:rsid w:val="00AC3236"/>
    <w:rsid w:val="00AD222A"/>
    <w:rsid w:val="00AD37B1"/>
    <w:rsid w:val="00AE1FF5"/>
    <w:rsid w:val="00AE2001"/>
    <w:rsid w:val="00AE4BBB"/>
    <w:rsid w:val="00AE68FD"/>
    <w:rsid w:val="00AF096C"/>
    <w:rsid w:val="00AF1D0C"/>
    <w:rsid w:val="00AF1E41"/>
    <w:rsid w:val="00AF5E83"/>
    <w:rsid w:val="00B16159"/>
    <w:rsid w:val="00B21E80"/>
    <w:rsid w:val="00B22078"/>
    <w:rsid w:val="00B23404"/>
    <w:rsid w:val="00B31CD8"/>
    <w:rsid w:val="00B45BB4"/>
    <w:rsid w:val="00B50501"/>
    <w:rsid w:val="00B5651F"/>
    <w:rsid w:val="00B745AC"/>
    <w:rsid w:val="00B913ED"/>
    <w:rsid w:val="00B95283"/>
    <w:rsid w:val="00B96D3A"/>
    <w:rsid w:val="00BB58B4"/>
    <w:rsid w:val="00BB784E"/>
    <w:rsid w:val="00BC7EAA"/>
    <w:rsid w:val="00BF0ECE"/>
    <w:rsid w:val="00C07F06"/>
    <w:rsid w:val="00C12FB6"/>
    <w:rsid w:val="00C1698E"/>
    <w:rsid w:val="00C16ABD"/>
    <w:rsid w:val="00C24FD0"/>
    <w:rsid w:val="00C43464"/>
    <w:rsid w:val="00C45652"/>
    <w:rsid w:val="00C64836"/>
    <w:rsid w:val="00C67BBD"/>
    <w:rsid w:val="00C70CFD"/>
    <w:rsid w:val="00C77BA7"/>
    <w:rsid w:val="00C955B9"/>
    <w:rsid w:val="00CA0BC3"/>
    <w:rsid w:val="00CB2435"/>
    <w:rsid w:val="00CC43E3"/>
    <w:rsid w:val="00CC679A"/>
    <w:rsid w:val="00CD3288"/>
    <w:rsid w:val="00CE5C44"/>
    <w:rsid w:val="00CE7215"/>
    <w:rsid w:val="00CF55F2"/>
    <w:rsid w:val="00D15FA5"/>
    <w:rsid w:val="00D232FB"/>
    <w:rsid w:val="00D24410"/>
    <w:rsid w:val="00D24C4A"/>
    <w:rsid w:val="00D2679F"/>
    <w:rsid w:val="00D30FBB"/>
    <w:rsid w:val="00D319DA"/>
    <w:rsid w:val="00D4294A"/>
    <w:rsid w:val="00D474F3"/>
    <w:rsid w:val="00D579E6"/>
    <w:rsid w:val="00D6110F"/>
    <w:rsid w:val="00D71C66"/>
    <w:rsid w:val="00D73623"/>
    <w:rsid w:val="00D812D5"/>
    <w:rsid w:val="00D83607"/>
    <w:rsid w:val="00D9383F"/>
    <w:rsid w:val="00D96F67"/>
    <w:rsid w:val="00DA7075"/>
    <w:rsid w:val="00DB4243"/>
    <w:rsid w:val="00DC13FF"/>
    <w:rsid w:val="00DC6E4F"/>
    <w:rsid w:val="00DD5FC8"/>
    <w:rsid w:val="00DE189D"/>
    <w:rsid w:val="00DF0649"/>
    <w:rsid w:val="00DF4DD6"/>
    <w:rsid w:val="00E11EF5"/>
    <w:rsid w:val="00E146DC"/>
    <w:rsid w:val="00E2262C"/>
    <w:rsid w:val="00E2362F"/>
    <w:rsid w:val="00E31989"/>
    <w:rsid w:val="00E3741F"/>
    <w:rsid w:val="00E420B0"/>
    <w:rsid w:val="00E45568"/>
    <w:rsid w:val="00E51460"/>
    <w:rsid w:val="00E64FC4"/>
    <w:rsid w:val="00E672F0"/>
    <w:rsid w:val="00E75E22"/>
    <w:rsid w:val="00E83F78"/>
    <w:rsid w:val="00E877E0"/>
    <w:rsid w:val="00E96C2D"/>
    <w:rsid w:val="00EA17EB"/>
    <w:rsid w:val="00EA5FBC"/>
    <w:rsid w:val="00EC42D0"/>
    <w:rsid w:val="00ED4CEA"/>
    <w:rsid w:val="00ED61F7"/>
    <w:rsid w:val="00EE47EB"/>
    <w:rsid w:val="00EF37C5"/>
    <w:rsid w:val="00F00713"/>
    <w:rsid w:val="00F20171"/>
    <w:rsid w:val="00F214EA"/>
    <w:rsid w:val="00F230AA"/>
    <w:rsid w:val="00F2674A"/>
    <w:rsid w:val="00F312A9"/>
    <w:rsid w:val="00F369CB"/>
    <w:rsid w:val="00F4318F"/>
    <w:rsid w:val="00F441B3"/>
    <w:rsid w:val="00F447BF"/>
    <w:rsid w:val="00F57E34"/>
    <w:rsid w:val="00F652D8"/>
    <w:rsid w:val="00F727A0"/>
    <w:rsid w:val="00F73D83"/>
    <w:rsid w:val="00F93A5D"/>
    <w:rsid w:val="00F94C6F"/>
    <w:rsid w:val="00FB2F7B"/>
    <w:rsid w:val="00FB4763"/>
    <w:rsid w:val="00FE5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4">
      <o:colormenu v:ext="edit" strokecolor="none"/>
    </o:shapedefaults>
    <o:shapelayout v:ext="edit">
      <o:idmap v:ext="edit" data="1"/>
      <o:rules v:ext="edit">
        <o:r id="V:Rule3" type="connector" idref="#_x0000_s1140"/>
        <o:r id="V:Rule4" type="connector" idref="#_x0000_s1139"/>
      </o:rules>
      <o:regrouptable v:ext="edit">
        <o:entry new="1" old="0"/>
        <o:entry new="2" old="1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next w:val="Normlnsmezerou"/>
    <w:qFormat/>
    <w:rsid w:val="00753811"/>
    <w:pPr>
      <w:jc w:val="both"/>
    </w:pPr>
    <w:rPr>
      <w:rFonts w:ascii="Arial" w:hAnsi="Arial"/>
      <w:sz w:val="24"/>
    </w:rPr>
  </w:style>
  <w:style w:type="paragraph" w:styleId="Nadpis1">
    <w:name w:val="heading 1"/>
    <w:aliases w:val="Kapitola"/>
    <w:basedOn w:val="Normln"/>
    <w:next w:val="Normln"/>
    <w:link w:val="Nadpis1Char"/>
    <w:uiPriority w:val="9"/>
    <w:qFormat/>
    <w:rsid w:val="00207C80"/>
    <w:pPr>
      <w:keepNext/>
      <w:pageBreakBefore/>
      <w:numPr>
        <w:numId w:val="3"/>
      </w:numPr>
      <w:pBdr>
        <w:bottom w:val="single" w:sz="18" w:space="1" w:color="auto"/>
      </w:pBdr>
      <w:tabs>
        <w:tab w:val="clear" w:pos="-2515"/>
        <w:tab w:val="left" w:pos="-964"/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after="240"/>
      <w:ind w:left="-1701" w:firstLine="0"/>
      <w:jc w:val="left"/>
      <w:outlineLvl w:val="0"/>
    </w:pPr>
    <w:rPr>
      <w:b/>
      <w:kern w:val="28"/>
      <w:sz w:val="40"/>
    </w:rPr>
  </w:style>
  <w:style w:type="paragraph" w:styleId="Nadpis2">
    <w:name w:val="heading 2"/>
    <w:aliases w:val="Podkapitola"/>
    <w:next w:val="Normln"/>
    <w:link w:val="Nadpis2Char"/>
    <w:uiPriority w:val="9"/>
    <w:qFormat/>
    <w:rsid w:val="00AE4BBB"/>
    <w:pPr>
      <w:keepNext/>
      <w:numPr>
        <w:ilvl w:val="1"/>
        <w:numId w:val="3"/>
      </w:numPr>
      <w:pBdr>
        <w:bottom w:val="single" w:sz="12" w:space="1" w:color="auto"/>
      </w:pBdr>
      <w:tabs>
        <w:tab w:val="left" w:pos="-851"/>
        <w:tab w:val="left" w:pos="0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120" w:after="120"/>
      <w:ind w:left="-1701" w:firstLine="0"/>
      <w:outlineLvl w:val="1"/>
    </w:pPr>
    <w:rPr>
      <w:rFonts w:ascii="Arial" w:hAnsi="Arial"/>
      <w:b/>
      <w:kern w:val="40"/>
      <w:sz w:val="32"/>
    </w:rPr>
  </w:style>
  <w:style w:type="paragraph" w:styleId="Nadpis3">
    <w:name w:val="heading 3"/>
    <w:aliases w:val="Podkapitola 2"/>
    <w:basedOn w:val="Normln"/>
    <w:next w:val="Normln"/>
    <w:link w:val="Nadpis3Char"/>
    <w:uiPriority w:val="9"/>
    <w:qFormat/>
    <w:rsid w:val="00AC16CF"/>
    <w:pPr>
      <w:numPr>
        <w:ilvl w:val="2"/>
        <w:numId w:val="3"/>
      </w:numPr>
      <w:pBdr>
        <w:bottom w:val="single" w:sz="8" w:space="1" w:color="auto"/>
      </w:pBdr>
      <w:tabs>
        <w:tab w:val="left" w:pos="-624"/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60" w:after="60"/>
      <w:ind w:left="-1701" w:firstLine="0"/>
      <w:outlineLvl w:val="2"/>
    </w:pPr>
    <w:rPr>
      <w:b/>
      <w:sz w:val="28"/>
    </w:rPr>
  </w:style>
  <w:style w:type="paragraph" w:styleId="Nadpis4">
    <w:name w:val="heading 4"/>
    <w:aliases w:val="Oddělovač bold,Podkapitola 3"/>
    <w:basedOn w:val="Normln"/>
    <w:next w:val="Normlnsmezerou"/>
    <w:link w:val="Nadpis4Char"/>
    <w:uiPriority w:val="9"/>
    <w:qFormat/>
    <w:rsid w:val="006034C1"/>
    <w:pPr>
      <w:keepNext/>
      <w:keepLines/>
      <w:pBdr>
        <w:bottom w:val="single" w:sz="6" w:space="0" w:color="auto"/>
      </w:pBdr>
      <w:tabs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160"/>
      <w:ind w:left="-1701"/>
      <w:jc w:val="left"/>
      <w:outlineLvl w:val="3"/>
    </w:pPr>
    <w:rPr>
      <w:b/>
    </w:rPr>
  </w:style>
  <w:style w:type="paragraph" w:styleId="Nadpis5">
    <w:name w:val="heading 5"/>
    <w:aliases w:val="Topic bold,Topic Normal"/>
    <w:basedOn w:val="Nadpis6"/>
    <w:next w:val="Normln"/>
    <w:link w:val="Nadpis5Char"/>
    <w:qFormat/>
    <w:rsid w:val="001E7B5B"/>
    <w:pPr>
      <w:framePr w:wrap="around"/>
      <w:outlineLvl w:val="4"/>
    </w:pPr>
    <w:rPr>
      <w:b/>
    </w:rPr>
  </w:style>
  <w:style w:type="paragraph" w:styleId="Nadpis6">
    <w:name w:val="heading 6"/>
    <w:aliases w:val="Topic normal"/>
    <w:next w:val="Normln"/>
    <w:qFormat/>
    <w:rsid w:val="00760401"/>
    <w:pPr>
      <w:keepNext/>
      <w:keepLines/>
      <w:framePr w:w="1531" w:hSpace="170" w:wrap="around" w:vAnchor="text" w:hAnchor="text" w:x="-1700" w:y="1"/>
      <w:suppressAutoHyphens/>
      <w:jc w:val="right"/>
      <w:outlineLvl w:val="5"/>
    </w:pPr>
    <w:rPr>
      <w:rFonts w:ascii="Arial" w:hAnsi="Arial"/>
      <w:i/>
      <w:sz w:val="22"/>
    </w:rPr>
  </w:style>
  <w:style w:type="paragraph" w:styleId="Nadpis8">
    <w:name w:val="heading 8"/>
    <w:basedOn w:val="Normln"/>
    <w:next w:val="Normln"/>
    <w:qFormat/>
    <w:rsid w:val="004D3BB4"/>
    <w:pPr>
      <w:outlineLvl w:val="7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smezerou">
    <w:name w:val="Normální s mezerou"/>
    <w:basedOn w:val="Normln"/>
    <w:link w:val="NormlnsmezerouChar"/>
    <w:rsid w:val="00753811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120"/>
    </w:pPr>
  </w:style>
  <w:style w:type="character" w:customStyle="1" w:styleId="NormlnsmezerouChar">
    <w:name w:val="Normální s mezerou Char"/>
    <w:basedOn w:val="Standardnpsmoodstavce"/>
    <w:link w:val="Normlnsmezerou"/>
    <w:rsid w:val="006C5737"/>
    <w:rPr>
      <w:rFonts w:ascii="Arial" w:hAnsi="Arial"/>
      <w:sz w:val="24"/>
      <w:lang w:val="cs-CZ" w:eastAsia="cs-CZ" w:bidi="ar-SA"/>
    </w:rPr>
  </w:style>
  <w:style w:type="character" w:customStyle="1" w:styleId="Nadpis1Char">
    <w:name w:val="Nadpis 1 Char"/>
    <w:aliases w:val="Kapitola Char"/>
    <w:basedOn w:val="Standardnpsmoodstavce"/>
    <w:link w:val="Nadpis1"/>
    <w:uiPriority w:val="9"/>
    <w:rsid w:val="001C11E4"/>
    <w:rPr>
      <w:rFonts w:ascii="Arial" w:hAnsi="Arial"/>
      <w:b/>
      <w:kern w:val="28"/>
      <w:sz w:val="40"/>
    </w:rPr>
  </w:style>
  <w:style w:type="character" w:customStyle="1" w:styleId="Nadpis2Char">
    <w:name w:val="Nadpis 2 Char"/>
    <w:aliases w:val="Podkapitola Char"/>
    <w:basedOn w:val="Standardnpsmoodstavce"/>
    <w:link w:val="Nadpis2"/>
    <w:uiPriority w:val="9"/>
    <w:rsid w:val="001C11E4"/>
    <w:rPr>
      <w:rFonts w:ascii="Arial" w:hAnsi="Arial"/>
      <w:b/>
      <w:kern w:val="40"/>
      <w:sz w:val="32"/>
    </w:rPr>
  </w:style>
  <w:style w:type="character" w:customStyle="1" w:styleId="Nadpis3Char">
    <w:name w:val="Nadpis 3 Char"/>
    <w:aliases w:val="Podkapitola 2 Char"/>
    <w:basedOn w:val="Standardnpsmoodstavce"/>
    <w:link w:val="Nadpis3"/>
    <w:uiPriority w:val="9"/>
    <w:rsid w:val="001C11E4"/>
    <w:rPr>
      <w:rFonts w:ascii="Arial" w:hAnsi="Arial"/>
      <w:b/>
      <w:sz w:val="28"/>
    </w:rPr>
  </w:style>
  <w:style w:type="character" w:customStyle="1" w:styleId="Nadpis4Char">
    <w:name w:val="Nadpis 4 Char"/>
    <w:aliases w:val="Oddělovač bold Char,Podkapitola 3 Char"/>
    <w:basedOn w:val="Standardnpsmoodstavce"/>
    <w:link w:val="Nadpis4"/>
    <w:uiPriority w:val="9"/>
    <w:rsid w:val="001C11E4"/>
    <w:rPr>
      <w:rFonts w:ascii="Arial" w:hAnsi="Arial"/>
      <w:b/>
      <w:sz w:val="24"/>
    </w:rPr>
  </w:style>
  <w:style w:type="character" w:customStyle="1" w:styleId="Nadpis5Char">
    <w:name w:val="Nadpis 5 Char"/>
    <w:aliases w:val="Topic bold Char,Topic Normal Char"/>
    <w:basedOn w:val="Standardnpsmoodstavce"/>
    <w:link w:val="Nadpis5"/>
    <w:rsid w:val="00D24410"/>
    <w:rPr>
      <w:rFonts w:ascii="Arial" w:hAnsi="Arial"/>
      <w:b/>
      <w:i/>
      <w:sz w:val="22"/>
      <w:lang w:val="cs-CZ" w:eastAsia="cs-CZ" w:bidi="ar-SA"/>
    </w:rPr>
  </w:style>
  <w:style w:type="paragraph" w:customStyle="1" w:styleId="Zpatlich">
    <w:name w:val="Zápatí liché"/>
    <w:rsid w:val="00A57D6F"/>
    <w:pPr>
      <w:pBdr>
        <w:top w:val="single" w:sz="6" w:space="0" w:color="auto"/>
      </w:pBdr>
      <w:tabs>
        <w:tab w:val="center" w:pos="3402"/>
        <w:tab w:val="right" w:pos="8505"/>
      </w:tabs>
      <w:ind w:left="-1701"/>
      <w:jc w:val="right"/>
    </w:pPr>
    <w:rPr>
      <w:rFonts w:ascii="Arial" w:hAnsi="Arial"/>
      <w:i/>
      <w:noProof/>
      <w:sz w:val="24"/>
    </w:rPr>
  </w:style>
  <w:style w:type="paragraph" w:customStyle="1" w:styleId="Zpatsud">
    <w:name w:val="Zápatí sudé"/>
    <w:rsid w:val="00A57D6F"/>
    <w:pPr>
      <w:pBdr>
        <w:top w:val="single" w:sz="6" w:space="0" w:color="auto"/>
      </w:pBdr>
      <w:tabs>
        <w:tab w:val="center" w:pos="3402"/>
        <w:tab w:val="right" w:pos="8505"/>
      </w:tabs>
      <w:ind w:left="-1701"/>
    </w:pPr>
    <w:rPr>
      <w:rFonts w:ascii="Arial" w:hAnsi="Arial"/>
      <w:i/>
      <w:noProof/>
      <w:sz w:val="24"/>
    </w:rPr>
  </w:style>
  <w:style w:type="paragraph" w:customStyle="1" w:styleId="rok">
    <w:name w:val="rok"/>
    <w:rsid w:val="00753811"/>
    <w:pPr>
      <w:jc w:val="center"/>
    </w:pPr>
    <w:rPr>
      <w:rFonts w:ascii="Arial Narrow" w:hAnsi="Arial Narrow"/>
      <w:noProof/>
      <w:sz w:val="36"/>
    </w:rPr>
  </w:style>
  <w:style w:type="paragraph" w:styleId="Obsah3">
    <w:name w:val="toc 3"/>
    <w:basedOn w:val="Normln"/>
    <w:next w:val="Normln"/>
    <w:autoRedefine/>
    <w:uiPriority w:val="39"/>
    <w:rsid w:val="008766F9"/>
    <w:pPr>
      <w:tabs>
        <w:tab w:val="left" w:pos="284"/>
        <w:tab w:val="right" w:leader="dot" w:pos="8505"/>
      </w:tabs>
      <w:ind w:left="-567"/>
    </w:pPr>
  </w:style>
  <w:style w:type="paragraph" w:styleId="Obsah1">
    <w:name w:val="toc 1"/>
    <w:basedOn w:val="Normln"/>
    <w:next w:val="Normln"/>
    <w:autoRedefine/>
    <w:uiPriority w:val="39"/>
    <w:rsid w:val="006034C1"/>
    <w:pPr>
      <w:tabs>
        <w:tab w:val="left" w:pos="284"/>
        <w:tab w:val="right" w:leader="dot" w:pos="8505"/>
      </w:tabs>
      <w:spacing w:before="80" w:after="80"/>
      <w:ind w:left="-567"/>
    </w:pPr>
    <w:rPr>
      <w:b/>
      <w:noProof/>
      <w:sz w:val="26"/>
    </w:rPr>
  </w:style>
  <w:style w:type="paragraph" w:customStyle="1" w:styleId="NormlnBOLD">
    <w:name w:val="Normální + BOLD"/>
    <w:basedOn w:val="Normln"/>
    <w:link w:val="NormlnBOLDChar"/>
    <w:rsid w:val="006C5737"/>
    <w:rPr>
      <w:b/>
    </w:rPr>
  </w:style>
  <w:style w:type="character" w:customStyle="1" w:styleId="NormlnBOLDChar">
    <w:name w:val="Normální + BOLD Char"/>
    <w:basedOn w:val="Standardnpsmoodstavce"/>
    <w:link w:val="NormlnBOLD"/>
    <w:rsid w:val="006C5737"/>
    <w:rPr>
      <w:rFonts w:ascii="Arial" w:hAnsi="Arial"/>
      <w:b/>
      <w:sz w:val="24"/>
      <w:lang w:val="cs-CZ" w:eastAsia="cs-CZ" w:bidi="ar-SA"/>
    </w:rPr>
  </w:style>
  <w:style w:type="paragraph" w:customStyle="1" w:styleId="NaStedBOLD">
    <w:name w:val="NaStřed + BOLD"/>
    <w:basedOn w:val="Normln"/>
    <w:rsid w:val="00E420B0"/>
    <w:pPr>
      <w:tabs>
        <w:tab w:val="left" w:pos="1418"/>
      </w:tabs>
      <w:ind w:left="2" w:firstLine="1"/>
      <w:jc w:val="center"/>
      <w:outlineLvl w:val="0"/>
    </w:pPr>
    <w:rPr>
      <w:b/>
    </w:rPr>
  </w:style>
  <w:style w:type="paragraph" w:customStyle="1" w:styleId="Popis">
    <w:name w:val="Popis"/>
    <w:rsid w:val="00753811"/>
    <w:pPr>
      <w:jc w:val="center"/>
    </w:pPr>
    <w:rPr>
      <w:rFonts w:ascii="Arial" w:hAnsi="Arial"/>
      <w:b/>
      <w:i/>
      <w:noProof/>
      <w:sz w:val="64"/>
    </w:rPr>
  </w:style>
  <w:style w:type="paragraph" w:customStyle="1" w:styleId="Produkt">
    <w:name w:val="Produkt"/>
    <w:rsid w:val="00CF55F2"/>
    <w:pPr>
      <w:spacing w:before="1200" w:after="480" w:line="1400" w:lineRule="exact"/>
      <w:ind w:left="-1701"/>
      <w:jc w:val="center"/>
    </w:pPr>
    <w:rPr>
      <w:rFonts w:ascii="Arial Black" w:hAnsi="Arial Black"/>
      <w:i/>
      <w:noProof/>
      <w:sz w:val="128"/>
    </w:rPr>
  </w:style>
  <w:style w:type="paragraph" w:customStyle="1" w:styleId="Verze">
    <w:name w:val="Verze"/>
    <w:rsid w:val="00753811"/>
    <w:pPr>
      <w:jc w:val="center"/>
    </w:pPr>
    <w:rPr>
      <w:rFonts w:ascii="Arial" w:hAnsi="Arial"/>
      <w:i/>
      <w:noProof/>
      <w:sz w:val="48"/>
    </w:rPr>
  </w:style>
  <w:style w:type="paragraph" w:customStyle="1" w:styleId="Pruka">
    <w:name w:val="Příručka"/>
    <w:basedOn w:val="Normln"/>
    <w:rsid w:val="00753811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jc w:val="center"/>
    </w:pPr>
    <w:rPr>
      <w:rFonts w:ascii="Arial Narrow" w:hAnsi="Arial Narrow"/>
      <w:sz w:val="60"/>
    </w:rPr>
  </w:style>
  <w:style w:type="paragraph" w:customStyle="1" w:styleId="TableText">
    <w:name w:val="Table Text"/>
    <w:basedOn w:val="Normln"/>
    <w:link w:val="TableTextChar"/>
    <w:rsid w:val="00753811"/>
    <w:pPr>
      <w:jc w:val="center"/>
    </w:pPr>
    <w:rPr>
      <w:sz w:val="22"/>
    </w:rPr>
  </w:style>
  <w:style w:type="character" w:customStyle="1" w:styleId="TableTextChar">
    <w:name w:val="Table Text Char"/>
    <w:basedOn w:val="Standardnpsmoodstavce"/>
    <w:link w:val="TableText"/>
    <w:rsid w:val="007A709E"/>
    <w:rPr>
      <w:rFonts w:ascii="Arial" w:hAnsi="Arial"/>
      <w:sz w:val="22"/>
      <w:lang w:val="cs-CZ" w:eastAsia="cs-CZ" w:bidi="ar-SA"/>
    </w:rPr>
  </w:style>
  <w:style w:type="paragraph" w:customStyle="1" w:styleId="NormlnsmezerouBOLD">
    <w:name w:val="Normální s mezerou + BOLD"/>
    <w:basedOn w:val="Normlnsmezerou"/>
    <w:link w:val="NormlnsmezerouBOLDCharChar"/>
    <w:rsid w:val="006C5737"/>
    <w:rPr>
      <w:b/>
      <w:bCs/>
    </w:rPr>
  </w:style>
  <w:style w:type="character" w:customStyle="1" w:styleId="NormlnsmezerouBOLDCharChar">
    <w:name w:val="Normální s mezerou + BOLD Char Char"/>
    <w:basedOn w:val="NormlnsmezerouChar"/>
    <w:link w:val="NormlnsmezerouBOLD"/>
    <w:rsid w:val="006C5737"/>
    <w:rPr>
      <w:b/>
      <w:bCs/>
    </w:rPr>
  </w:style>
  <w:style w:type="paragraph" w:customStyle="1" w:styleId="Registrovanznmka">
    <w:name w:val="Registrovaná známka"/>
    <w:rsid w:val="004521D5"/>
    <w:rPr>
      <w:rFonts w:ascii="Arial" w:hAnsi="Arial" w:cs="Arial"/>
      <w:sz w:val="16"/>
      <w:szCs w:val="16"/>
      <w:lang w:val="de-DE"/>
    </w:rPr>
  </w:style>
  <w:style w:type="paragraph" w:customStyle="1" w:styleId="TableText-RIGHT">
    <w:name w:val="Table Text - RIGHT"/>
    <w:basedOn w:val="TableText"/>
    <w:rsid w:val="00296847"/>
    <w:pPr>
      <w:jc w:val="right"/>
    </w:pPr>
  </w:style>
  <w:style w:type="paragraph" w:styleId="Normlnodsazen">
    <w:name w:val="Normal Indent"/>
    <w:basedOn w:val="Normln"/>
    <w:rsid w:val="00753811"/>
    <w:pPr>
      <w:ind w:left="708"/>
    </w:pPr>
  </w:style>
  <w:style w:type="paragraph" w:styleId="Obsah2">
    <w:name w:val="toc 2"/>
    <w:basedOn w:val="Normln"/>
    <w:next w:val="Normln"/>
    <w:autoRedefine/>
    <w:uiPriority w:val="39"/>
    <w:rsid w:val="006034C1"/>
    <w:pPr>
      <w:tabs>
        <w:tab w:val="left" w:pos="284"/>
        <w:tab w:val="right" w:leader="dot" w:pos="8505"/>
      </w:tabs>
      <w:ind w:left="-567"/>
    </w:pPr>
    <w:rPr>
      <w:noProof/>
    </w:rPr>
  </w:style>
  <w:style w:type="paragraph" w:customStyle="1" w:styleId="Technickpodpora">
    <w:name w:val="Technická podpora"/>
    <w:basedOn w:val="NaStedBOLD"/>
    <w:rsid w:val="00E420B0"/>
    <w:pPr>
      <w:spacing w:before="120"/>
      <w:ind w:left="0" w:firstLine="0"/>
    </w:pPr>
  </w:style>
  <w:style w:type="paragraph" w:styleId="Obsah4">
    <w:name w:val="toc 4"/>
    <w:basedOn w:val="Normln"/>
    <w:next w:val="Normln"/>
    <w:autoRedefine/>
    <w:uiPriority w:val="39"/>
    <w:rsid w:val="006034C1"/>
    <w:pPr>
      <w:tabs>
        <w:tab w:val="right" w:leader="dot" w:pos="8505"/>
      </w:tabs>
      <w:ind w:left="284"/>
    </w:pPr>
  </w:style>
  <w:style w:type="paragraph" w:customStyle="1" w:styleId="Odrky">
    <w:name w:val="Odrážky"/>
    <w:basedOn w:val="Normln"/>
    <w:rsid w:val="001E7B5B"/>
    <w:pPr>
      <w:numPr>
        <w:numId w:val="1"/>
      </w:numPr>
    </w:pPr>
  </w:style>
  <w:style w:type="paragraph" w:customStyle="1" w:styleId="OdrkyBig">
    <w:name w:val="Odrážky Big"/>
    <w:basedOn w:val="Odrky"/>
    <w:rsid w:val="007E666B"/>
    <w:pPr>
      <w:numPr>
        <w:numId w:val="2"/>
      </w:numPr>
      <w:spacing w:before="28"/>
    </w:pPr>
    <w:rPr>
      <w:b/>
    </w:rPr>
  </w:style>
  <w:style w:type="paragraph" w:customStyle="1" w:styleId="Zhlav-odd1">
    <w:name w:val="Záhlaví - odd. 1"/>
    <w:link w:val="Zhlav-odd1Char"/>
    <w:rsid w:val="00A57D6F"/>
    <w:pPr>
      <w:pBdr>
        <w:bottom w:val="single" w:sz="6" w:space="1" w:color="auto"/>
      </w:pBdr>
      <w:ind w:left="-284"/>
      <w:jc w:val="right"/>
    </w:pPr>
    <w:rPr>
      <w:rFonts w:ascii="Arial" w:hAnsi="Arial"/>
      <w:b/>
      <w:smallCaps/>
      <w:sz w:val="28"/>
      <w:szCs w:val="28"/>
    </w:rPr>
  </w:style>
  <w:style w:type="character" w:customStyle="1" w:styleId="Zhlav-odd1Char">
    <w:name w:val="Záhlaví - odd. 1 Char"/>
    <w:basedOn w:val="Standardnpsmoodstavce"/>
    <w:link w:val="Zhlav-odd1"/>
    <w:rsid w:val="00A57D6F"/>
    <w:rPr>
      <w:rFonts w:ascii="Arial" w:hAnsi="Arial"/>
      <w:b/>
      <w:smallCaps/>
      <w:sz w:val="28"/>
      <w:szCs w:val="28"/>
      <w:lang w:val="cs-CZ" w:eastAsia="cs-CZ" w:bidi="ar-SA"/>
    </w:rPr>
  </w:style>
  <w:style w:type="paragraph" w:customStyle="1" w:styleId="zhlav">
    <w:name w:val="záhlaví"/>
    <w:basedOn w:val="Zhlav-odd1"/>
    <w:rsid w:val="00A57D6F"/>
  </w:style>
  <w:style w:type="paragraph" w:customStyle="1" w:styleId="zpatsud-odd1">
    <w:name w:val="zápatí sudé - odd. 1"/>
    <w:rsid w:val="00A57D6F"/>
    <w:pPr>
      <w:pBdr>
        <w:top w:val="single" w:sz="6" w:space="0" w:color="auto"/>
      </w:pBdr>
      <w:tabs>
        <w:tab w:val="center" w:pos="3402"/>
        <w:tab w:val="right" w:pos="8505"/>
      </w:tabs>
      <w:ind w:left="-1701"/>
    </w:pPr>
    <w:rPr>
      <w:rFonts w:ascii="Arial" w:hAnsi="Arial"/>
      <w:i/>
      <w:noProof/>
      <w:sz w:val="24"/>
    </w:rPr>
  </w:style>
  <w:style w:type="paragraph" w:customStyle="1" w:styleId="slovanobrzky">
    <w:name w:val="číslované obrázky"/>
    <w:basedOn w:val="Normln"/>
    <w:next w:val="Normln"/>
    <w:rsid w:val="00CA0BC3"/>
    <w:pPr>
      <w:numPr>
        <w:numId w:val="4"/>
      </w:numPr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1"/>
        <w:tab w:val="left" w:pos="1134"/>
        <w:tab w:val="left" w:pos="1247"/>
        <w:tab w:val="left" w:pos="1361"/>
        <w:tab w:val="left" w:pos="1474"/>
        <w:tab w:val="left" w:pos="1588"/>
        <w:tab w:val="left" w:pos="1701"/>
        <w:tab w:val="left" w:pos="1814"/>
        <w:tab w:val="left" w:pos="1928"/>
        <w:tab w:val="left" w:pos="2041"/>
        <w:tab w:val="left" w:pos="2155"/>
        <w:tab w:val="left" w:pos="2268"/>
        <w:tab w:val="left" w:pos="2381"/>
        <w:tab w:val="left" w:pos="2495"/>
        <w:tab w:val="left" w:pos="2608"/>
        <w:tab w:val="left" w:pos="2722"/>
        <w:tab w:val="left" w:pos="2835"/>
        <w:tab w:val="left" w:pos="2948"/>
        <w:tab w:val="left" w:pos="3062"/>
        <w:tab w:val="left" w:pos="3175"/>
        <w:tab w:val="left" w:pos="3289"/>
        <w:tab w:val="left" w:pos="3402"/>
      </w:tabs>
      <w:spacing w:before="240" w:after="240"/>
      <w:ind w:left="0" w:firstLine="0"/>
      <w:jc w:val="center"/>
    </w:pPr>
  </w:style>
  <w:style w:type="paragraph" w:customStyle="1" w:styleId="obrzek">
    <w:name w:val="obrázek"/>
    <w:basedOn w:val="Normlnsmezerou"/>
    <w:next w:val="slovanobrzky"/>
    <w:rsid w:val="00AF1E41"/>
    <w:pPr>
      <w:keepNext/>
      <w:widowControl w:val="0"/>
      <w:spacing w:before="320" w:after="40"/>
      <w:jc w:val="center"/>
    </w:pPr>
  </w:style>
  <w:style w:type="paragraph" w:styleId="Textbubliny">
    <w:name w:val="Balloon Text"/>
    <w:basedOn w:val="Normln"/>
    <w:link w:val="TextbublinyChar"/>
    <w:uiPriority w:val="99"/>
    <w:semiHidden/>
    <w:rsid w:val="009316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11E4"/>
    <w:rPr>
      <w:rFonts w:ascii="Tahoma" w:hAnsi="Tahoma" w:cs="Tahoma"/>
      <w:sz w:val="16"/>
      <w:szCs w:val="16"/>
    </w:rPr>
  </w:style>
  <w:style w:type="paragraph" w:customStyle="1" w:styleId="Souvisejicidokumentace-seznam">
    <w:name w:val="Souvisejici dokumentace - seznam"/>
    <w:rsid w:val="001E7B5B"/>
    <w:pPr>
      <w:numPr>
        <w:numId w:val="6"/>
      </w:numPr>
      <w:tabs>
        <w:tab w:val="clear" w:pos="1077"/>
        <w:tab w:val="left" w:pos="-709"/>
      </w:tabs>
      <w:spacing w:before="120"/>
      <w:ind w:left="-567" w:hanging="567"/>
    </w:pPr>
    <w:rPr>
      <w:rFonts w:ascii="Arial" w:hAnsi="Arial"/>
      <w:sz w:val="22"/>
    </w:rPr>
  </w:style>
  <w:style w:type="paragraph" w:styleId="Zhlav0">
    <w:name w:val="header"/>
    <w:basedOn w:val="Normln"/>
    <w:link w:val="ZhlavChar"/>
    <w:uiPriority w:val="99"/>
    <w:rsid w:val="00D579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0"/>
    <w:uiPriority w:val="99"/>
    <w:rsid w:val="001C11E4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rsid w:val="00122AD2"/>
    <w:pPr>
      <w:tabs>
        <w:tab w:val="center" w:pos="3402"/>
        <w:tab w:val="center" w:pos="4536"/>
        <w:tab w:val="right" w:pos="9072"/>
      </w:tabs>
    </w:pPr>
    <w:rPr>
      <w:i/>
    </w:rPr>
  </w:style>
  <w:style w:type="character" w:customStyle="1" w:styleId="ZpatChar">
    <w:name w:val="Zápatí Char"/>
    <w:basedOn w:val="Standardnpsmoodstavce"/>
    <w:link w:val="Zpat"/>
    <w:uiPriority w:val="99"/>
    <w:rsid w:val="001C11E4"/>
    <w:rPr>
      <w:rFonts w:ascii="Arial" w:hAnsi="Arial"/>
      <w:i/>
      <w:sz w:val="24"/>
    </w:rPr>
  </w:style>
  <w:style w:type="character" w:customStyle="1" w:styleId="TableTextChar1">
    <w:name w:val="Table Text Char1"/>
    <w:basedOn w:val="Standardnpsmoodstavce"/>
    <w:rsid w:val="00D24410"/>
    <w:rPr>
      <w:rFonts w:ascii="Arial" w:hAnsi="Arial"/>
      <w:sz w:val="22"/>
      <w:lang w:val="cs-CZ" w:eastAsia="cs-CZ" w:bidi="ar-SA"/>
    </w:rPr>
  </w:style>
  <w:style w:type="paragraph" w:customStyle="1" w:styleId="TableText-LEFT">
    <w:name w:val="Table Text - LEFT"/>
    <w:basedOn w:val="TableText"/>
    <w:link w:val="TableText-LEFTChar"/>
    <w:rsid w:val="001E7B5B"/>
    <w:pPr>
      <w:jc w:val="left"/>
    </w:pPr>
  </w:style>
  <w:style w:type="character" w:customStyle="1" w:styleId="TableText-LEFTChar">
    <w:name w:val="Table Text - LEFT Char"/>
    <w:basedOn w:val="TableTextChar"/>
    <w:link w:val="TableText-LEFT"/>
    <w:rsid w:val="00166649"/>
  </w:style>
  <w:style w:type="character" w:customStyle="1" w:styleId="TableText-LEFTChar1">
    <w:name w:val="Table Text - LEFT Char1"/>
    <w:basedOn w:val="TableTextChar1"/>
    <w:rsid w:val="00D24410"/>
  </w:style>
  <w:style w:type="paragraph" w:customStyle="1" w:styleId="Obsahnadpis">
    <w:name w:val="Obsah nadpis"/>
    <w:basedOn w:val="Nadpis4"/>
    <w:rsid w:val="007B19FE"/>
  </w:style>
  <w:style w:type="paragraph" w:customStyle="1" w:styleId="TableText-LEFT-BOLD">
    <w:name w:val="Table Text - LEFT - BOLD"/>
    <w:basedOn w:val="TableText-LEFT"/>
    <w:next w:val="TableText-LEFT"/>
    <w:link w:val="TableText-LEFT-BOLDChar"/>
    <w:rsid w:val="00166649"/>
    <w:rPr>
      <w:b/>
    </w:rPr>
  </w:style>
  <w:style w:type="character" w:customStyle="1" w:styleId="TableText-LEFT-BOLDChar">
    <w:name w:val="Table Text - LEFT - BOLD Char"/>
    <w:basedOn w:val="TableText-LEFTChar"/>
    <w:link w:val="TableText-LEFT-BOLD"/>
    <w:rsid w:val="00166649"/>
    <w:rPr>
      <w:b/>
    </w:rPr>
  </w:style>
  <w:style w:type="character" w:customStyle="1" w:styleId="TableText-LEFT-BOLDChar1">
    <w:name w:val="Table Text - LEFT - BOLD Char1"/>
    <w:basedOn w:val="TableText-LEFTChar1"/>
    <w:rsid w:val="00DD5FC8"/>
    <w:rPr>
      <w:b/>
    </w:rPr>
  </w:style>
  <w:style w:type="paragraph" w:customStyle="1" w:styleId="poznmkashvzdikou">
    <w:name w:val="poznámka s hvězdičkou"/>
    <w:basedOn w:val="Normln"/>
    <w:rsid w:val="000271C3"/>
    <w:pPr>
      <w:tabs>
        <w:tab w:val="left" w:pos="425"/>
      </w:tabs>
      <w:ind w:left="425" w:hanging="425"/>
    </w:pPr>
  </w:style>
  <w:style w:type="paragraph" w:customStyle="1" w:styleId="TableText-BOLD">
    <w:name w:val="Table Text - BOLD"/>
    <w:basedOn w:val="TableText"/>
    <w:next w:val="TableText"/>
    <w:rsid w:val="00EA17EB"/>
    <w:rPr>
      <w:b/>
    </w:rPr>
  </w:style>
  <w:style w:type="character" w:customStyle="1" w:styleId="TopicboldCharChar">
    <w:name w:val="Topic bold Char Char"/>
    <w:basedOn w:val="Standardnpsmoodstavce"/>
    <w:rsid w:val="00380723"/>
    <w:rPr>
      <w:rFonts w:ascii="Arial" w:hAnsi="Arial"/>
      <w:b/>
      <w:i/>
      <w:sz w:val="22"/>
      <w:lang w:val="cs-CZ" w:eastAsia="cs-CZ" w:bidi="ar-SA"/>
    </w:rPr>
  </w:style>
  <w:style w:type="paragraph" w:styleId="Bezmezer">
    <w:name w:val="No Spacing"/>
    <w:uiPriority w:val="1"/>
    <w:qFormat/>
    <w:rsid w:val="005D5346"/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D83607"/>
    <w:rPr>
      <w:strike w:val="0"/>
      <w:dstrike w:val="0"/>
      <w:color w:val="E86C00"/>
      <w:u w:val="none"/>
      <w:effect w:val="none"/>
    </w:rPr>
  </w:style>
  <w:style w:type="paragraph" w:styleId="Normlnweb">
    <w:name w:val="Normal (Web)"/>
    <w:basedOn w:val="Normln"/>
    <w:uiPriority w:val="99"/>
    <w:unhideWhenUsed/>
    <w:rsid w:val="00D83607"/>
    <w:pPr>
      <w:spacing w:before="45" w:after="150"/>
      <w:jc w:val="left"/>
    </w:pPr>
    <w:rPr>
      <w:rFonts w:ascii="Times New Roman" w:hAnsi="Times New Roman"/>
      <w:szCs w:val="24"/>
    </w:rPr>
  </w:style>
  <w:style w:type="character" w:styleId="Zvraznn">
    <w:name w:val="Emphasis"/>
    <w:basedOn w:val="Standardnpsmoodstavce"/>
    <w:uiPriority w:val="20"/>
    <w:qFormat/>
    <w:rsid w:val="00D83607"/>
    <w:rPr>
      <w:i/>
      <w:iCs/>
    </w:rPr>
  </w:style>
  <w:style w:type="paragraph" w:customStyle="1" w:styleId="piccaption">
    <w:name w:val="pic_caption"/>
    <w:basedOn w:val="Normln"/>
    <w:rsid w:val="003B71EB"/>
    <w:pPr>
      <w:spacing w:after="240" w:line="312" w:lineRule="auto"/>
      <w:jc w:val="left"/>
    </w:pPr>
    <w:rPr>
      <w:rFonts w:ascii="Times New Roman" w:hAnsi="Times New Roman"/>
      <w:b/>
      <w:bCs/>
      <w:color w:val="0000FF"/>
      <w:sz w:val="19"/>
      <w:szCs w:val="19"/>
    </w:rPr>
  </w:style>
  <w:style w:type="character" w:styleId="Siln">
    <w:name w:val="Strong"/>
    <w:basedOn w:val="Standardnpsmoodstavce"/>
    <w:uiPriority w:val="22"/>
    <w:qFormat/>
    <w:rsid w:val="00006DBE"/>
    <w:rPr>
      <w:b/>
      <w:bCs/>
    </w:rPr>
  </w:style>
  <w:style w:type="character" w:styleId="KdHTML">
    <w:name w:val="HTML Code"/>
    <w:basedOn w:val="Standardnpsmoodstavce"/>
    <w:uiPriority w:val="99"/>
    <w:unhideWhenUsed/>
    <w:rsid w:val="002B7031"/>
    <w:rPr>
      <w:rFonts w:ascii="Consolas" w:eastAsia="Times New Roman" w:hAnsi="Consolas" w:cs="Courier New" w:hint="default"/>
      <w:sz w:val="18"/>
      <w:szCs w:val="18"/>
    </w:rPr>
  </w:style>
  <w:style w:type="character" w:customStyle="1" w:styleId="std">
    <w:name w:val="std"/>
    <w:basedOn w:val="Standardnpsmoodstavce"/>
    <w:rsid w:val="00D319DA"/>
  </w:style>
  <w:style w:type="character" w:styleId="Sledovanodkaz">
    <w:name w:val="FollowedHyperlink"/>
    <w:basedOn w:val="Standardnpsmoodstavce"/>
    <w:uiPriority w:val="99"/>
    <w:unhideWhenUsed/>
    <w:rsid w:val="001C11E4"/>
    <w:rPr>
      <w:color w:val="800080"/>
      <w:u w:val="single"/>
    </w:rPr>
  </w:style>
  <w:style w:type="paragraph" w:styleId="FormtovanvHTML">
    <w:name w:val="HTML Preformatted"/>
    <w:basedOn w:val="Normln"/>
    <w:link w:val="FormtovanvHTMLChar"/>
    <w:uiPriority w:val="99"/>
    <w:unhideWhenUsed/>
    <w:rsid w:val="001C11E4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65"/>
      <w:jc w:val="left"/>
    </w:pPr>
    <w:rPr>
      <w:rFonts w:ascii="Consolas" w:hAnsi="Consolas" w:cs="Courier New"/>
      <w:color w:val="333333"/>
      <w:sz w:val="23"/>
      <w:szCs w:val="23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1C11E4"/>
    <w:rPr>
      <w:rFonts w:ascii="Consolas" w:hAnsi="Consolas" w:cs="Courier New"/>
      <w:color w:val="333333"/>
      <w:sz w:val="23"/>
      <w:szCs w:val="23"/>
      <w:shd w:val="clear" w:color="auto" w:fill="F5F5F5"/>
    </w:rPr>
  </w:style>
  <w:style w:type="character" w:customStyle="1" w:styleId="heading-author1">
    <w:name w:val="heading-author1"/>
    <w:basedOn w:val="Standardnpsmoodstavce"/>
    <w:rsid w:val="001C11E4"/>
    <w:rPr>
      <w:caps/>
      <w:color w:val="888888"/>
      <w:sz w:val="17"/>
      <w:szCs w:val="17"/>
    </w:rPr>
  </w:style>
  <w:style w:type="character" w:customStyle="1" w:styleId="heading-date1">
    <w:name w:val="heading-date1"/>
    <w:basedOn w:val="Standardnpsmoodstavce"/>
    <w:rsid w:val="001C11E4"/>
    <w:rPr>
      <w:caps/>
      <w:color w:val="888888"/>
      <w:sz w:val="17"/>
      <w:szCs w:val="17"/>
    </w:rPr>
  </w:style>
  <w:style w:type="character" w:customStyle="1" w:styleId="heading-comments1">
    <w:name w:val="heading-comments1"/>
    <w:basedOn w:val="Standardnpsmoodstavce"/>
    <w:rsid w:val="001C11E4"/>
    <w:rPr>
      <w:caps/>
      <w:color w:val="888888"/>
      <w:sz w:val="17"/>
      <w:szCs w:val="17"/>
    </w:rPr>
  </w:style>
  <w:style w:type="character" w:customStyle="1" w:styleId="pl-smi">
    <w:name w:val="pl-smi"/>
    <w:basedOn w:val="Standardnpsmoodstavce"/>
    <w:rsid w:val="001C11E4"/>
  </w:style>
  <w:style w:type="character" w:customStyle="1" w:styleId="pl-c1">
    <w:name w:val="pl-c1"/>
    <w:basedOn w:val="Standardnpsmoodstavce"/>
    <w:rsid w:val="001C11E4"/>
  </w:style>
  <w:style w:type="character" w:customStyle="1" w:styleId="arrows1">
    <w:name w:val="arrows1"/>
    <w:basedOn w:val="Standardnpsmoodstavce"/>
    <w:rsid w:val="001C11E4"/>
    <w:rPr>
      <w:rFonts w:ascii="Arial" w:hAnsi="Arial" w:cs="Arial" w:hint="default"/>
      <w:color w:val="167ECE"/>
      <w:sz w:val="56"/>
      <w:szCs w:val="56"/>
    </w:rPr>
  </w:style>
  <w:style w:type="character" w:customStyle="1" w:styleId="meta-arrow1">
    <w:name w:val="meta-arrow1"/>
    <w:basedOn w:val="Standardnpsmoodstavce"/>
    <w:rsid w:val="001C11E4"/>
    <w:rPr>
      <w:color w:val="167ECE"/>
      <w:sz w:val="24"/>
      <w:szCs w:val="24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unhideWhenUsed/>
    <w:rsid w:val="001C11E4"/>
    <w:pPr>
      <w:pBdr>
        <w:bottom w:val="single" w:sz="6" w:space="1" w:color="auto"/>
      </w:pBdr>
      <w:spacing w:line="276" w:lineRule="auto"/>
      <w:jc w:val="center"/>
    </w:pPr>
    <w:rPr>
      <w:rFonts w:eastAsia="Calibri" w:cs="Arial"/>
      <w:vanish/>
      <w:sz w:val="16"/>
      <w:szCs w:val="16"/>
      <w:lang w:eastAsia="en-US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rsid w:val="001C11E4"/>
    <w:rPr>
      <w:rFonts w:ascii="Arial" w:eastAsia="Calibri" w:hAnsi="Arial" w:cs="Arial"/>
      <w:vanish/>
      <w:sz w:val="16"/>
      <w:szCs w:val="16"/>
      <w:lang w:eastAsia="en-US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1C11E4"/>
    <w:pPr>
      <w:pBdr>
        <w:top w:val="single" w:sz="6" w:space="1" w:color="auto"/>
      </w:pBdr>
      <w:spacing w:line="276" w:lineRule="auto"/>
      <w:jc w:val="center"/>
    </w:pPr>
    <w:rPr>
      <w:rFonts w:eastAsia="Calibri" w:cs="Arial"/>
      <w:vanish/>
      <w:sz w:val="16"/>
      <w:szCs w:val="16"/>
      <w:lang w:eastAsia="en-US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1C11E4"/>
    <w:rPr>
      <w:rFonts w:ascii="Arial" w:eastAsia="Calibri" w:hAnsi="Arial" w:cs="Arial"/>
      <w:vanish/>
      <w:sz w:val="16"/>
      <w:szCs w:val="16"/>
      <w:lang w:eastAsia="en-US"/>
    </w:rPr>
  </w:style>
  <w:style w:type="character" w:customStyle="1" w:styleId="hljs-comment1">
    <w:name w:val="hljs-comment1"/>
    <w:basedOn w:val="Standardnpsmoodstavce"/>
    <w:rsid w:val="001C11E4"/>
    <w:rPr>
      <w:color w:val="888888"/>
    </w:rPr>
  </w:style>
  <w:style w:type="character" w:customStyle="1" w:styleId="hljs-meta1">
    <w:name w:val="hljs-meta1"/>
    <w:basedOn w:val="Standardnpsmoodstavce"/>
    <w:rsid w:val="001C11E4"/>
    <w:rPr>
      <w:color w:val="434F54"/>
    </w:rPr>
  </w:style>
  <w:style w:type="character" w:customStyle="1" w:styleId="hljs-meta-keyword1">
    <w:name w:val="hljs-meta-keyword1"/>
    <w:basedOn w:val="Standardnpsmoodstavce"/>
    <w:rsid w:val="001C11E4"/>
    <w:rPr>
      <w:b/>
      <w:bCs/>
      <w:color w:val="728E00"/>
    </w:rPr>
  </w:style>
  <w:style w:type="character" w:customStyle="1" w:styleId="hljs-keyword1">
    <w:name w:val="hljs-keyword1"/>
    <w:basedOn w:val="Standardnpsmoodstavce"/>
    <w:rsid w:val="001C11E4"/>
    <w:rPr>
      <w:b/>
      <w:bCs/>
      <w:color w:val="00979D"/>
    </w:rPr>
  </w:style>
  <w:style w:type="character" w:customStyle="1" w:styleId="hljs-literal1">
    <w:name w:val="hljs-literal1"/>
    <w:basedOn w:val="Standardnpsmoodstavce"/>
    <w:rsid w:val="001C11E4"/>
    <w:rPr>
      <w:color w:val="D35400"/>
    </w:rPr>
  </w:style>
  <w:style w:type="character" w:customStyle="1" w:styleId="hljs-builtin1">
    <w:name w:val="hljs-built_in1"/>
    <w:basedOn w:val="Standardnpsmoodstavce"/>
    <w:rsid w:val="001C11E4"/>
    <w:rPr>
      <w:color w:val="D35400"/>
    </w:rPr>
  </w:style>
  <w:style w:type="character" w:customStyle="1" w:styleId="hljs-number1">
    <w:name w:val="hljs-number1"/>
    <w:basedOn w:val="Standardnpsmoodstavce"/>
    <w:rsid w:val="001C11E4"/>
    <w:rPr>
      <w:color w:val="8A7B52"/>
    </w:rPr>
  </w:style>
  <w:style w:type="character" w:customStyle="1" w:styleId="pre">
    <w:name w:val="pre"/>
    <w:basedOn w:val="Standardnpsmoodstavce"/>
    <w:rsid w:val="001C11E4"/>
  </w:style>
  <w:style w:type="character" w:customStyle="1" w:styleId="c11">
    <w:name w:val="c11"/>
    <w:basedOn w:val="Standardnpsmoodstavce"/>
    <w:rsid w:val="001C11E4"/>
    <w:rPr>
      <w:i/>
      <w:iCs/>
      <w:color w:val="999988"/>
    </w:rPr>
  </w:style>
  <w:style w:type="character" w:customStyle="1" w:styleId="nd">
    <w:name w:val="nd"/>
    <w:basedOn w:val="Standardnpsmoodstavce"/>
    <w:rsid w:val="001C11E4"/>
  </w:style>
  <w:style w:type="character" w:customStyle="1" w:styleId="p">
    <w:name w:val="p"/>
    <w:basedOn w:val="Standardnpsmoodstavce"/>
    <w:rsid w:val="001C11E4"/>
  </w:style>
  <w:style w:type="character" w:customStyle="1" w:styleId="s21">
    <w:name w:val="s21"/>
    <w:basedOn w:val="Standardnpsmoodstavce"/>
    <w:rsid w:val="001C11E4"/>
    <w:rPr>
      <w:color w:val="DD1144"/>
    </w:rPr>
  </w:style>
  <w:style w:type="character" w:customStyle="1" w:styleId="k1">
    <w:name w:val="k1"/>
    <w:basedOn w:val="Standardnpsmoodstavce"/>
    <w:rsid w:val="001C11E4"/>
    <w:rPr>
      <w:b/>
      <w:bCs/>
    </w:rPr>
  </w:style>
  <w:style w:type="character" w:customStyle="1" w:styleId="nf1">
    <w:name w:val="nf1"/>
    <w:basedOn w:val="Standardnpsmoodstavce"/>
    <w:rsid w:val="001C11E4"/>
    <w:rPr>
      <w:b/>
      <w:bCs/>
      <w:color w:val="990000"/>
    </w:rPr>
  </w:style>
  <w:style w:type="character" w:customStyle="1" w:styleId="n1">
    <w:name w:val="n1"/>
    <w:basedOn w:val="Standardnpsmoodstavce"/>
    <w:rsid w:val="001C11E4"/>
    <w:rPr>
      <w:color w:val="333333"/>
    </w:rPr>
  </w:style>
  <w:style w:type="character" w:customStyle="1" w:styleId="sd1">
    <w:name w:val="sd1"/>
    <w:basedOn w:val="Standardnpsmoodstavce"/>
    <w:rsid w:val="001C11E4"/>
    <w:rPr>
      <w:color w:val="DD1144"/>
    </w:rPr>
  </w:style>
  <w:style w:type="character" w:customStyle="1" w:styleId="o1">
    <w:name w:val="o1"/>
    <w:basedOn w:val="Standardnpsmoodstavce"/>
    <w:rsid w:val="001C11E4"/>
    <w:rPr>
      <w:b/>
      <w:bCs/>
    </w:rPr>
  </w:style>
  <w:style w:type="character" w:customStyle="1" w:styleId="mi1">
    <w:name w:val="mi1"/>
    <w:basedOn w:val="Standardnpsmoodstavce"/>
    <w:rsid w:val="001C11E4"/>
    <w:rPr>
      <w:color w:val="009999"/>
    </w:rPr>
  </w:style>
  <w:style w:type="character" w:customStyle="1" w:styleId="bp1">
    <w:name w:val="bp1"/>
    <w:basedOn w:val="Standardnpsmoodstavce"/>
    <w:rsid w:val="001C11E4"/>
    <w:rPr>
      <w:color w:val="999999"/>
    </w:rPr>
  </w:style>
  <w:style w:type="character" w:customStyle="1" w:styleId="sig-paren">
    <w:name w:val="sig-paren"/>
    <w:basedOn w:val="Standardnpsmoodstavce"/>
    <w:rsid w:val="001C11E4"/>
  </w:style>
  <w:style w:type="character" w:customStyle="1" w:styleId="nb1">
    <w:name w:val="nb1"/>
    <w:basedOn w:val="Standardnpsmoodstavce"/>
    <w:rsid w:val="001C11E4"/>
    <w:rPr>
      <w:color w:val="0086B3"/>
    </w:rPr>
  </w:style>
  <w:style w:type="character" w:customStyle="1" w:styleId="kn1">
    <w:name w:val="kn1"/>
    <w:basedOn w:val="Standardnpsmoodstavce"/>
    <w:rsid w:val="001C11E4"/>
    <w:rPr>
      <w:b/>
      <w:bCs/>
    </w:rPr>
  </w:style>
  <w:style w:type="character" w:customStyle="1" w:styleId="nn1">
    <w:name w:val="nn1"/>
    <w:basedOn w:val="Standardnpsmoodstavce"/>
    <w:rsid w:val="001C11E4"/>
    <w:rPr>
      <w:color w:val="555555"/>
    </w:rPr>
  </w:style>
  <w:style w:type="character" w:customStyle="1" w:styleId="ow1">
    <w:name w:val="ow1"/>
    <w:basedOn w:val="Standardnpsmoodstavce"/>
    <w:rsid w:val="001C11E4"/>
    <w:rPr>
      <w:b/>
      <w:bCs/>
    </w:rPr>
  </w:style>
  <w:style w:type="character" w:customStyle="1" w:styleId="se1">
    <w:name w:val="se1"/>
    <w:basedOn w:val="Standardnpsmoodstavce"/>
    <w:rsid w:val="001C11E4"/>
    <w:rPr>
      <w:color w:val="DD1144"/>
    </w:rPr>
  </w:style>
  <w:style w:type="character" w:customStyle="1" w:styleId="mf1">
    <w:name w:val="mf1"/>
    <w:basedOn w:val="Standardnpsmoodstavce"/>
    <w:rsid w:val="001C11E4"/>
    <w:rPr>
      <w:color w:val="009999"/>
    </w:rPr>
  </w:style>
  <w:style w:type="character" w:customStyle="1" w:styleId="s11">
    <w:name w:val="s11"/>
    <w:basedOn w:val="Standardnpsmoodstavce"/>
    <w:rsid w:val="001C11E4"/>
    <w:rPr>
      <w:color w:val="DD1144"/>
    </w:rPr>
  </w:style>
  <w:style w:type="character" w:customStyle="1" w:styleId="si1">
    <w:name w:val="si1"/>
    <w:basedOn w:val="Standardnpsmoodstavce"/>
    <w:rsid w:val="001C11E4"/>
    <w:rPr>
      <w:color w:val="DD1144"/>
    </w:rPr>
  </w:style>
  <w:style w:type="character" w:customStyle="1" w:styleId="ne1">
    <w:name w:val="ne1"/>
    <w:basedOn w:val="Standardnpsmoodstavce"/>
    <w:rsid w:val="001C11E4"/>
    <w:rPr>
      <w:b/>
      <w:bCs/>
      <w:color w:val="990000"/>
    </w:rPr>
  </w:style>
  <w:style w:type="character" w:customStyle="1" w:styleId="nc1">
    <w:name w:val="nc1"/>
    <w:basedOn w:val="Standardnpsmoodstavce"/>
    <w:rsid w:val="001C11E4"/>
    <w:rPr>
      <w:b/>
      <w:bCs/>
      <w:color w:val="445588"/>
    </w:rPr>
  </w:style>
  <w:style w:type="character" w:customStyle="1" w:styleId="mh1">
    <w:name w:val="mh1"/>
    <w:basedOn w:val="Standardnpsmoodstavce"/>
    <w:rsid w:val="001C11E4"/>
    <w:rPr>
      <w:color w:val="009999"/>
    </w:rPr>
  </w:style>
  <w:style w:type="character" w:customStyle="1" w:styleId="sa">
    <w:name w:val="sa"/>
    <w:basedOn w:val="Standardnpsmoodstavce"/>
    <w:rsid w:val="001C11E4"/>
  </w:style>
  <w:style w:type="character" w:customStyle="1" w:styleId="doc">
    <w:name w:val="doc"/>
    <w:basedOn w:val="Standardnpsmoodstavce"/>
    <w:rsid w:val="001C11E4"/>
  </w:style>
  <w:style w:type="character" w:customStyle="1" w:styleId="hljs-meta-string1">
    <w:name w:val="hljs-meta-string1"/>
    <w:basedOn w:val="Standardnpsmoodstavce"/>
    <w:rsid w:val="001C11E4"/>
    <w:rPr>
      <w:color w:val="4D99BF"/>
    </w:rPr>
  </w:style>
  <w:style w:type="character" w:customStyle="1" w:styleId="hljs-function">
    <w:name w:val="hljs-function"/>
    <w:basedOn w:val="Standardnpsmoodstavce"/>
    <w:rsid w:val="001C11E4"/>
  </w:style>
  <w:style w:type="character" w:customStyle="1" w:styleId="hljs-title1">
    <w:name w:val="hljs-title1"/>
    <w:basedOn w:val="Standardnpsmoodstavce"/>
    <w:rsid w:val="001C11E4"/>
    <w:rPr>
      <w:b/>
      <w:bCs/>
      <w:color w:val="880000"/>
    </w:rPr>
  </w:style>
  <w:style w:type="character" w:customStyle="1" w:styleId="hljs-params">
    <w:name w:val="hljs-params"/>
    <w:basedOn w:val="Standardnpsmoodstavce"/>
    <w:rsid w:val="001C11E4"/>
  </w:style>
  <w:style w:type="character" w:customStyle="1" w:styleId="hljs-string1">
    <w:name w:val="hljs-string1"/>
    <w:basedOn w:val="Standardnpsmoodstavce"/>
    <w:rsid w:val="001C11E4"/>
    <w:rPr>
      <w:color w:val="880000"/>
    </w:rPr>
  </w:style>
  <w:style w:type="character" w:customStyle="1" w:styleId="published-label1">
    <w:name w:val="published-label1"/>
    <w:basedOn w:val="Standardnpsmoodstavce"/>
    <w:rsid w:val="001C11E4"/>
    <w:rPr>
      <w:vanish/>
      <w:webHidden w:val="0"/>
      <w:specVanish w:val="0"/>
    </w:rPr>
  </w:style>
  <w:style w:type="character" w:customStyle="1" w:styleId="posted-on">
    <w:name w:val="posted-on"/>
    <w:basedOn w:val="Standardnpsmoodstavce"/>
    <w:rsid w:val="001C11E4"/>
  </w:style>
  <w:style w:type="character" w:customStyle="1" w:styleId="publish-time1">
    <w:name w:val="publish-time1"/>
    <w:basedOn w:val="Standardnpsmoodstavce"/>
    <w:rsid w:val="001C11E4"/>
    <w:rPr>
      <w:vanish/>
      <w:webHidden w:val="0"/>
      <w:specVanish w:val="0"/>
    </w:rPr>
  </w:style>
  <w:style w:type="character" w:customStyle="1" w:styleId="updated-on3">
    <w:name w:val="updated-on3"/>
    <w:basedOn w:val="Standardnpsmoodstavce"/>
    <w:rsid w:val="001C11E4"/>
    <w:rPr>
      <w:vanish/>
      <w:webHidden w:val="0"/>
      <w:specVanish w:val="0"/>
    </w:rPr>
  </w:style>
  <w:style w:type="character" w:customStyle="1" w:styleId="updated-time1">
    <w:name w:val="updated-time1"/>
    <w:basedOn w:val="Standardnpsmoodstavce"/>
    <w:rsid w:val="001C11E4"/>
    <w:rPr>
      <w:color w:val="DD0000"/>
    </w:rPr>
  </w:style>
  <w:style w:type="character" w:customStyle="1" w:styleId="screen-reader-text">
    <w:name w:val="screen-reader-text"/>
    <w:basedOn w:val="Standardnpsmoodstavce"/>
    <w:rsid w:val="001C11E4"/>
  </w:style>
  <w:style w:type="character" w:customStyle="1" w:styleId="post-views2">
    <w:name w:val="post-views2"/>
    <w:basedOn w:val="Standardnpsmoodstavce"/>
    <w:rsid w:val="001C11E4"/>
  </w:style>
  <w:style w:type="character" w:customStyle="1" w:styleId="rnthl1">
    <w:name w:val="rnthl1"/>
    <w:basedOn w:val="Standardnpsmoodstavce"/>
    <w:rsid w:val="001C11E4"/>
    <w:rPr>
      <w:color w:val="FFFFFF"/>
    </w:rPr>
  </w:style>
  <w:style w:type="character" w:customStyle="1" w:styleId="token">
    <w:name w:val="token"/>
    <w:basedOn w:val="Standardnpsmoodstavce"/>
    <w:rsid w:val="001C11E4"/>
  </w:style>
  <w:style w:type="paragraph" w:styleId="Obsah5">
    <w:name w:val="toc 5"/>
    <w:basedOn w:val="Normln"/>
    <w:next w:val="Normln"/>
    <w:autoRedefine/>
    <w:uiPriority w:val="39"/>
    <w:unhideWhenUsed/>
    <w:rsid w:val="002C3470"/>
    <w:pPr>
      <w:spacing w:after="100" w:line="276" w:lineRule="auto"/>
      <w:ind w:left="880"/>
      <w:jc w:val="left"/>
    </w:pPr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2C3470"/>
    <w:pPr>
      <w:spacing w:after="100" w:line="276" w:lineRule="auto"/>
      <w:ind w:left="1100"/>
      <w:jc w:val="left"/>
    </w:pPr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2C3470"/>
    <w:pPr>
      <w:spacing w:after="100" w:line="276" w:lineRule="auto"/>
      <w:ind w:left="1320"/>
      <w:jc w:val="left"/>
    </w:pPr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2C3470"/>
    <w:pPr>
      <w:spacing w:after="100" w:line="276" w:lineRule="auto"/>
      <w:ind w:left="1540"/>
      <w:jc w:val="left"/>
    </w:pPr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2C3470"/>
    <w:pPr>
      <w:spacing w:after="100" w:line="276" w:lineRule="auto"/>
      <w:ind w:left="1760"/>
      <w:jc w:val="left"/>
    </w:pPr>
    <w:rPr>
      <w:rFonts w:ascii="Calibri" w:hAnsi="Calibri"/>
      <w:sz w:val="22"/>
      <w:szCs w:val="22"/>
    </w:rPr>
  </w:style>
  <w:style w:type="paragraph" w:customStyle="1" w:styleId="cancel-comment-reply">
    <w:name w:val="cancel-comment-reply"/>
    <w:basedOn w:val="Normln"/>
    <w:rsid w:val="002C3470"/>
    <w:pPr>
      <w:spacing w:before="100" w:beforeAutospacing="1" w:after="150"/>
      <w:jc w:val="left"/>
    </w:pPr>
    <w:rPr>
      <w:rFonts w:ascii="Times New Roman" w:hAnsi="Times New Roman"/>
      <w:szCs w:val="24"/>
    </w:rPr>
  </w:style>
  <w:style w:type="paragraph" w:customStyle="1" w:styleId="comment-form-wpnobotquestion">
    <w:name w:val="comment-form-wp_nobot_question"/>
    <w:basedOn w:val="Normln"/>
    <w:rsid w:val="002C3470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last">
    <w:name w:val="last"/>
    <w:basedOn w:val="Normln"/>
    <w:rsid w:val="002C3470"/>
    <w:pPr>
      <w:spacing w:after="360" w:line="360" w:lineRule="atLeast"/>
      <w:jc w:val="left"/>
    </w:pPr>
    <w:rPr>
      <w:rFonts w:ascii="Times New Roman" w:hAnsi="Times New Roman"/>
      <w:szCs w:val="24"/>
    </w:rPr>
  </w:style>
  <w:style w:type="paragraph" w:customStyle="1" w:styleId="first">
    <w:name w:val="first"/>
    <w:basedOn w:val="Normln"/>
    <w:rsid w:val="002C3470"/>
    <w:pPr>
      <w:spacing w:after="360" w:line="360" w:lineRule="atLeast"/>
      <w:jc w:val="left"/>
    </w:pPr>
    <w:rPr>
      <w:rFonts w:ascii="Times New Roman" w:hAnsi="Times New Roman"/>
      <w:szCs w:val="24"/>
    </w:rPr>
  </w:style>
  <w:style w:type="paragraph" w:customStyle="1" w:styleId="rntbox">
    <w:name w:val="rntbox"/>
    <w:basedOn w:val="Normln"/>
    <w:rsid w:val="002C3470"/>
    <w:pPr>
      <w:spacing w:before="100" w:beforeAutospacing="1" w:after="300"/>
      <w:jc w:val="left"/>
    </w:pPr>
    <w:rPr>
      <w:rFonts w:ascii="Times New Roman" w:hAnsi="Times New Roman"/>
      <w:color w:val="FFFFFF"/>
      <w:szCs w:val="24"/>
    </w:rPr>
  </w:style>
  <w:style w:type="character" w:customStyle="1" w:styleId="pln">
    <w:name w:val="pln"/>
    <w:basedOn w:val="Standardnpsmoodstavce"/>
    <w:rsid w:val="00AE68FD"/>
  </w:style>
  <w:style w:type="character" w:customStyle="1" w:styleId="pun">
    <w:name w:val="pun"/>
    <w:basedOn w:val="Standardnpsmoodstavce"/>
    <w:rsid w:val="00AE68FD"/>
  </w:style>
  <w:style w:type="character" w:customStyle="1" w:styleId="has-inline-color">
    <w:name w:val="has-inline-color"/>
    <w:basedOn w:val="Standardnpsmoodstavce"/>
    <w:rsid w:val="00AE68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hyperlink" Target="https://datasheets.raspberrypi.org/pico/raspberry-pi-pico-python-sdk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hyperlink" Target="https://horcicaa.medium.com/raspberry-si-rp2040-pro%C4%8D-eac58d93626e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blog.zonepi.cz/downloads/rp2-pico-20210202-v1.14.uf2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store.rpipress.cc/products/get-started-with-micropython-on-raspberry-pi-pico" TargetMode="External"/><Relationship Id="rId29" Type="http://schemas.openxmlformats.org/officeDocument/2006/relationships/image" Target="media/image11.jpeg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header" Target="header4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raspberrypi.org/about/" TargetMode="External"/><Relationship Id="rId28" Type="http://schemas.openxmlformats.org/officeDocument/2006/relationships/hyperlink" Target="https://www.python.org/downloads/" TargetMode="External"/><Relationship Id="rId36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hyperlink" Target="https://www.raspberrypi.org/blog/raspberry-pi-silicon-pico-now-on-sale/" TargetMode="External"/><Relationship Id="rId31" Type="http://schemas.openxmlformats.org/officeDocument/2006/relationships/hyperlink" Target="file:///C:\Users\mzoln\Desktop\RPIPICO\2021-01-23%2013_40_41-Thonny%20%20-%20%20_untitled_%20%20@%20%2052%20_%2026.jpg" TargetMode="External"/><Relationship Id="rId44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hyperlink" Target="https://github.com/thonny/thonny/releases/download/v3.3.3/thonny-3.3.3.exe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github.com/benevpi/pico_python_ws2812b" TargetMode="External"/><Relationship Id="rId43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yvoj\RRC-PP1\texty\MANUAL\aManual_06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aManual_06</Template>
  <TotalTime>52</TotalTime>
  <Pages>28</Pages>
  <Words>2612</Words>
  <Characters>15417</Characters>
  <Application>Microsoft Office Word</Application>
  <DocSecurity>0</DocSecurity>
  <Lines>128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XXX - návod na obsluhu</vt:lpstr>
    </vt:vector>
  </TitlesOfParts>
  <Company>AMiT, spol. s r.o.</Company>
  <LinksUpToDate>false</LinksUpToDate>
  <CharactersWithSpaces>17994</CharactersWithSpaces>
  <SharedDoc>false</SharedDoc>
  <HLinks>
    <vt:vector size="4068" baseType="variant">
      <vt:variant>
        <vt:i4>5242891</vt:i4>
      </vt:variant>
      <vt:variant>
        <vt:i4>2202</vt:i4>
      </vt:variant>
      <vt:variant>
        <vt:i4>0</vt:i4>
      </vt:variant>
      <vt:variant>
        <vt:i4>5</vt:i4>
      </vt:variant>
      <vt:variant>
        <vt:lpwstr>https://randomnerdtutorials.com/learn-esp32-with-arduino-ide/</vt:lpwstr>
      </vt:variant>
      <vt:variant>
        <vt:lpwstr/>
      </vt:variant>
      <vt:variant>
        <vt:i4>5242891</vt:i4>
      </vt:variant>
      <vt:variant>
        <vt:i4>2199</vt:i4>
      </vt:variant>
      <vt:variant>
        <vt:i4>0</vt:i4>
      </vt:variant>
      <vt:variant>
        <vt:i4>5</vt:i4>
      </vt:variant>
      <vt:variant>
        <vt:lpwstr>https://randomnerdtutorials.com/learn-esp32-with-arduino-ide/</vt:lpwstr>
      </vt:variant>
      <vt:variant>
        <vt:lpwstr/>
      </vt:variant>
      <vt:variant>
        <vt:i4>3932204</vt:i4>
      </vt:variant>
      <vt:variant>
        <vt:i4>2196</vt:i4>
      </vt:variant>
      <vt:variant>
        <vt:i4>0</vt:i4>
      </vt:variant>
      <vt:variant>
        <vt:i4>5</vt:i4>
      </vt:variant>
      <vt:variant>
        <vt:lpwstr>https://randomnerdtutorials.com/category/esp32/</vt:lpwstr>
      </vt:variant>
      <vt:variant>
        <vt:lpwstr/>
      </vt:variant>
      <vt:variant>
        <vt:i4>7602226</vt:i4>
      </vt:variant>
      <vt:variant>
        <vt:i4>2193</vt:i4>
      </vt:variant>
      <vt:variant>
        <vt:i4>0</vt:i4>
      </vt:variant>
      <vt:variant>
        <vt:i4>5</vt:i4>
      </vt:variant>
      <vt:variant>
        <vt:lpwstr>https://randomnerdtutorials.com/esp32-bluetooth-low-energy-ble-arduino-ide/</vt:lpwstr>
      </vt:variant>
      <vt:variant>
        <vt:lpwstr/>
      </vt:variant>
      <vt:variant>
        <vt:i4>5308447</vt:i4>
      </vt:variant>
      <vt:variant>
        <vt:i4>2190</vt:i4>
      </vt:variant>
      <vt:variant>
        <vt:i4>0</vt:i4>
      </vt:variant>
      <vt:variant>
        <vt:i4>5</vt:i4>
      </vt:variant>
      <vt:variant>
        <vt:lpwstr>https://randomnerdtutorials.com/esp32-servo-motor-web-server-arduino-ide/</vt:lpwstr>
      </vt:variant>
      <vt:variant>
        <vt:lpwstr/>
      </vt:variant>
      <vt:variant>
        <vt:i4>4587535</vt:i4>
      </vt:variant>
      <vt:variant>
        <vt:i4>2187</vt:i4>
      </vt:variant>
      <vt:variant>
        <vt:i4>0</vt:i4>
      </vt:variant>
      <vt:variant>
        <vt:i4>5</vt:i4>
      </vt:variant>
      <vt:variant>
        <vt:lpwstr>https://randomnerdtutorials.com/build-an-all-in-one-esp32-weather-station-shield/</vt:lpwstr>
      </vt:variant>
      <vt:variant>
        <vt:lpwstr/>
      </vt:variant>
      <vt:variant>
        <vt:i4>8061005</vt:i4>
      </vt:variant>
      <vt:variant>
        <vt:i4>2184</vt:i4>
      </vt:variant>
      <vt:variant>
        <vt:i4>0</vt:i4>
      </vt:variant>
      <vt:variant>
        <vt:i4>5</vt:i4>
      </vt:variant>
      <vt:variant>
        <vt:lpwstr>https://makeradvisor.com/tools/?utm_source=rnt&amp;utm_medium=post&amp;utm_campaign=post</vt:lpwstr>
      </vt:variant>
      <vt:variant>
        <vt:lpwstr/>
      </vt:variant>
      <vt:variant>
        <vt:i4>2687099</vt:i4>
      </vt:variant>
      <vt:variant>
        <vt:i4>2181</vt:i4>
      </vt:variant>
      <vt:variant>
        <vt:i4>0</vt:i4>
      </vt:variant>
      <vt:variant>
        <vt:i4>5</vt:i4>
      </vt:variant>
      <vt:variant>
        <vt:lpwstr>https://makeradvisor.com/tools/jumper-wires-kit-120-pieces/</vt:lpwstr>
      </vt:variant>
      <vt:variant>
        <vt:lpwstr/>
      </vt:variant>
      <vt:variant>
        <vt:i4>6815788</vt:i4>
      </vt:variant>
      <vt:variant>
        <vt:i4>2178</vt:i4>
      </vt:variant>
      <vt:variant>
        <vt:i4>0</vt:i4>
      </vt:variant>
      <vt:variant>
        <vt:i4>5</vt:i4>
      </vt:variant>
      <vt:variant>
        <vt:lpwstr>https://makeradvisor.com/tools/mb-102-solderless-breadboard-830-points/</vt:lpwstr>
      </vt:variant>
      <vt:variant>
        <vt:lpwstr/>
      </vt:variant>
      <vt:variant>
        <vt:i4>3866665</vt:i4>
      </vt:variant>
      <vt:variant>
        <vt:i4>2175</vt:i4>
      </vt:variant>
      <vt:variant>
        <vt:i4>0</vt:i4>
      </vt:variant>
      <vt:variant>
        <vt:i4>5</vt:i4>
      </vt:variant>
      <vt:variant>
        <vt:lpwstr>https://makeradvisor.com/tools/resistors-kits/</vt:lpwstr>
      </vt:variant>
      <vt:variant>
        <vt:lpwstr/>
      </vt:variant>
      <vt:variant>
        <vt:i4>917535</vt:i4>
      </vt:variant>
      <vt:variant>
        <vt:i4>2172</vt:i4>
      </vt:variant>
      <vt:variant>
        <vt:i4>0</vt:i4>
      </vt:variant>
      <vt:variant>
        <vt:i4>5</vt:i4>
      </vt:variant>
      <vt:variant>
        <vt:lpwstr>https://makeradvisor.com/tools/3mm-5mm-leds-kit-storage-box/</vt:lpwstr>
      </vt:variant>
      <vt:variant>
        <vt:lpwstr/>
      </vt:variant>
      <vt:variant>
        <vt:i4>4325446</vt:i4>
      </vt:variant>
      <vt:variant>
        <vt:i4>2169</vt:i4>
      </vt:variant>
      <vt:variant>
        <vt:i4>0</vt:i4>
      </vt:variant>
      <vt:variant>
        <vt:i4>5</vt:i4>
      </vt:variant>
      <vt:variant>
        <vt:lpwstr>https://makeradvisor.com/esp32-development-boards-review-comparison/</vt:lpwstr>
      </vt:variant>
      <vt:variant>
        <vt:lpwstr/>
      </vt:variant>
      <vt:variant>
        <vt:i4>6291505</vt:i4>
      </vt:variant>
      <vt:variant>
        <vt:i4>2166</vt:i4>
      </vt:variant>
      <vt:variant>
        <vt:i4>0</vt:i4>
      </vt:variant>
      <vt:variant>
        <vt:i4>5</vt:i4>
      </vt:variant>
      <vt:variant>
        <vt:lpwstr>https://makeradvisor.com/tools/esp32-dev-board-wi-fi-bluetooth/</vt:lpwstr>
      </vt:variant>
      <vt:variant>
        <vt:lpwstr/>
      </vt:variant>
      <vt:variant>
        <vt:i4>5242897</vt:i4>
      </vt:variant>
      <vt:variant>
        <vt:i4>2163</vt:i4>
      </vt:variant>
      <vt:variant>
        <vt:i4>0</vt:i4>
      </vt:variant>
      <vt:variant>
        <vt:i4>5</vt:i4>
      </vt:variant>
      <vt:variant>
        <vt:lpwstr>https://randomnerdtutorials.com/installing-the-esp32-board-in-arduino-ide-mac-and-linux-instructions/</vt:lpwstr>
      </vt:variant>
      <vt:variant>
        <vt:lpwstr/>
      </vt:variant>
      <vt:variant>
        <vt:i4>3735653</vt:i4>
      </vt:variant>
      <vt:variant>
        <vt:i4>2160</vt:i4>
      </vt:variant>
      <vt:variant>
        <vt:i4>0</vt:i4>
      </vt:variant>
      <vt:variant>
        <vt:i4>5</vt:i4>
      </vt:variant>
      <vt:variant>
        <vt:lpwstr>https://randomnerdtutorials.com/installing-the-esp32-board-in-arduino-ide-windows-instructions/</vt:lpwstr>
      </vt:variant>
      <vt:variant>
        <vt:lpwstr/>
      </vt:variant>
      <vt:variant>
        <vt:i4>5963802</vt:i4>
      </vt:variant>
      <vt:variant>
        <vt:i4>2157</vt:i4>
      </vt:variant>
      <vt:variant>
        <vt:i4>0</vt:i4>
      </vt:variant>
      <vt:variant>
        <vt:i4>5</vt:i4>
      </vt:variant>
      <vt:variant>
        <vt:lpwstr>https://makeradvisor.com/tools/5v-2-channel-relay-module-optocoupler/</vt:lpwstr>
      </vt:variant>
      <vt:variant>
        <vt:lpwstr/>
      </vt:variant>
      <vt:variant>
        <vt:i4>3342384</vt:i4>
      </vt:variant>
      <vt:variant>
        <vt:i4>2154</vt:i4>
      </vt:variant>
      <vt:variant>
        <vt:i4>0</vt:i4>
      </vt:variant>
      <vt:variant>
        <vt:i4>5</vt:i4>
      </vt:variant>
      <vt:variant>
        <vt:lpwstr>https://randomnerdtutorials.com/getting-started-with-esp32/</vt:lpwstr>
      </vt:variant>
      <vt:variant>
        <vt:lpwstr/>
      </vt:variant>
      <vt:variant>
        <vt:i4>720982</vt:i4>
      </vt:variant>
      <vt:variant>
        <vt:i4>2151</vt:i4>
      </vt:variant>
      <vt:variant>
        <vt:i4>0</vt:i4>
      </vt:variant>
      <vt:variant>
        <vt:i4>5</vt:i4>
      </vt:variant>
      <vt:variant>
        <vt:lpwstr>https://randomnerdtutorials.com/esp8266-deep-sleep-with-arduino-ide/</vt:lpwstr>
      </vt:variant>
      <vt:variant>
        <vt:lpwstr/>
      </vt:variant>
      <vt:variant>
        <vt:i4>1835024</vt:i4>
      </vt:variant>
      <vt:variant>
        <vt:i4>2148</vt:i4>
      </vt:variant>
      <vt:variant>
        <vt:i4>0</vt:i4>
      </vt:variant>
      <vt:variant>
        <vt:i4>5</vt:i4>
      </vt:variant>
      <vt:variant>
        <vt:lpwstr>https://github.com/Edzelf/ESP32-Radio/issues/112</vt:lpwstr>
      </vt:variant>
      <vt:variant>
        <vt:lpwstr/>
      </vt:variant>
      <vt:variant>
        <vt:i4>4522014</vt:i4>
      </vt:variant>
      <vt:variant>
        <vt:i4>2145</vt:i4>
      </vt:variant>
      <vt:variant>
        <vt:i4>0</vt:i4>
      </vt:variant>
      <vt:variant>
        <vt:i4>5</vt:i4>
      </vt:variant>
      <vt:variant>
        <vt:lpwstr>https://github.com/Edzelf/ESP32-Radio</vt:lpwstr>
      </vt:variant>
      <vt:variant>
        <vt:lpwstr/>
      </vt:variant>
      <vt:variant>
        <vt:i4>94</vt:i4>
      </vt:variant>
      <vt:variant>
        <vt:i4>2142</vt:i4>
      </vt:variant>
      <vt:variant>
        <vt:i4>0</vt:i4>
      </vt:variant>
      <vt:variant>
        <vt:i4>5</vt:i4>
      </vt:variant>
      <vt:variant>
        <vt:lpwstr>https://github.com/espressif/arduino-esp32/tree/master/libraries/WiFi</vt:lpwstr>
      </vt:variant>
      <vt:variant>
        <vt:lpwstr/>
      </vt:variant>
      <vt:variant>
        <vt:i4>4718657</vt:i4>
      </vt:variant>
      <vt:variant>
        <vt:i4>2139</vt:i4>
      </vt:variant>
      <vt:variant>
        <vt:i4>0</vt:i4>
      </vt:variant>
      <vt:variant>
        <vt:i4>5</vt:i4>
      </vt:variant>
      <vt:variant>
        <vt:lpwstr>https://robotzero.one/wp-content/uploads/2017/12/select-port.jpg</vt:lpwstr>
      </vt:variant>
      <vt:variant>
        <vt:lpwstr/>
      </vt:variant>
      <vt:variant>
        <vt:i4>3801128</vt:i4>
      </vt:variant>
      <vt:variant>
        <vt:i4>2136</vt:i4>
      </vt:variant>
      <vt:variant>
        <vt:i4>0</vt:i4>
      </vt:variant>
      <vt:variant>
        <vt:i4>5</vt:i4>
      </vt:variant>
      <vt:variant>
        <vt:lpwstr>https://github.com/miguelbalboa/rfid/issues/359</vt:lpwstr>
      </vt:variant>
      <vt:variant>
        <vt:lpwstr/>
      </vt:variant>
      <vt:variant>
        <vt:i4>196679</vt:i4>
      </vt:variant>
      <vt:variant>
        <vt:i4>2133</vt:i4>
      </vt:variant>
      <vt:variant>
        <vt:i4>0</vt:i4>
      </vt:variant>
      <vt:variant>
        <vt:i4>5</vt:i4>
      </vt:variant>
      <vt:variant>
        <vt:lpwstr>https://github.com/Heltec-Aaron-Lee/WiFi_Kit_series/blob/master/PinoutDiagram/WIFI Kit 32.pdf</vt:lpwstr>
      </vt:variant>
      <vt:variant>
        <vt:lpwstr/>
      </vt:variant>
      <vt:variant>
        <vt:i4>196679</vt:i4>
      </vt:variant>
      <vt:variant>
        <vt:i4>2130</vt:i4>
      </vt:variant>
      <vt:variant>
        <vt:i4>0</vt:i4>
      </vt:variant>
      <vt:variant>
        <vt:i4>5</vt:i4>
      </vt:variant>
      <vt:variant>
        <vt:lpwstr>https://github.com/Heltec-Aaron-Lee/WiFi_Kit_series/blob/master/PinoutDiagram/WIFI Kit 32.pdf</vt:lpwstr>
      </vt:variant>
      <vt:variant>
        <vt:lpwstr/>
      </vt:variant>
      <vt:variant>
        <vt:i4>4128802</vt:i4>
      </vt:variant>
      <vt:variant>
        <vt:i4>2127</vt:i4>
      </vt:variant>
      <vt:variant>
        <vt:i4>0</vt:i4>
      </vt:variant>
      <vt:variant>
        <vt:i4>5</vt:i4>
      </vt:variant>
      <vt:variant>
        <vt:lpwstr>http://stefanfrings.de/esp8266/</vt:lpwstr>
      </vt:variant>
      <vt:variant>
        <vt:lpwstr>wifikit8</vt:lpwstr>
      </vt:variant>
      <vt:variant>
        <vt:i4>4456557</vt:i4>
      </vt:variant>
      <vt:variant>
        <vt:i4>2124</vt:i4>
      </vt:variant>
      <vt:variant>
        <vt:i4>0</vt:i4>
      </vt:variant>
      <vt:variant>
        <vt:i4>5</vt:i4>
      </vt:variant>
      <vt:variant>
        <vt:lpwstr>http://www.heltec.cn/download/WIFI_LoRa_32_Diagram.pdf</vt:lpwstr>
      </vt:variant>
      <vt:variant>
        <vt:lpwstr/>
      </vt:variant>
      <vt:variant>
        <vt:i4>1114121</vt:i4>
      </vt:variant>
      <vt:variant>
        <vt:i4>2121</vt:i4>
      </vt:variant>
      <vt:variant>
        <vt:i4>0</vt:i4>
      </vt:variant>
      <vt:variant>
        <vt:i4>5</vt:i4>
      </vt:variant>
      <vt:variant>
        <vt:lpwstr>http://oleddisplay.squix.ch/</vt:lpwstr>
      </vt:variant>
      <vt:variant>
        <vt:lpwstr/>
      </vt:variant>
      <vt:variant>
        <vt:i4>8257588</vt:i4>
      </vt:variant>
      <vt:variant>
        <vt:i4>2118</vt:i4>
      </vt:variant>
      <vt:variant>
        <vt:i4>0</vt:i4>
      </vt:variant>
      <vt:variant>
        <vt:i4>5</vt:i4>
      </vt:variant>
      <vt:variant>
        <vt:lpwstr>https://github.com/squix78/esp8266-oled-ssd1306</vt:lpwstr>
      </vt:variant>
      <vt:variant>
        <vt:lpwstr/>
      </vt:variant>
      <vt:variant>
        <vt:i4>8257588</vt:i4>
      </vt:variant>
      <vt:variant>
        <vt:i4>2115</vt:i4>
      </vt:variant>
      <vt:variant>
        <vt:i4>0</vt:i4>
      </vt:variant>
      <vt:variant>
        <vt:i4>5</vt:i4>
      </vt:variant>
      <vt:variant>
        <vt:lpwstr>https://github.com/squix78/esp8266-oled-ssd1306</vt:lpwstr>
      </vt:variant>
      <vt:variant>
        <vt:lpwstr/>
      </vt:variant>
      <vt:variant>
        <vt:i4>7078001</vt:i4>
      </vt:variant>
      <vt:variant>
        <vt:i4>2112</vt:i4>
      </vt:variant>
      <vt:variant>
        <vt:i4>0</vt:i4>
      </vt:variant>
      <vt:variant>
        <vt:i4>5</vt:i4>
      </vt:variant>
      <vt:variant>
        <vt:lpwstr>https://github.com/espressif/esptool/tree/96698a3da9acc6e357741663830f97524b688ade</vt:lpwstr>
      </vt:variant>
      <vt:variant>
        <vt:lpwstr/>
      </vt:variant>
      <vt:variant>
        <vt:i4>5767247</vt:i4>
      </vt:variant>
      <vt:variant>
        <vt:i4>2109</vt:i4>
      </vt:variant>
      <vt:variant>
        <vt:i4>0</vt:i4>
      </vt:variant>
      <vt:variant>
        <vt:i4>5</vt:i4>
      </vt:variant>
      <vt:variant>
        <vt:lpwstr>https://github.com/olikraus/u8g2</vt:lpwstr>
      </vt:variant>
      <vt:variant>
        <vt:lpwstr/>
      </vt:variant>
      <vt:variant>
        <vt:i4>6029339</vt:i4>
      </vt:variant>
      <vt:variant>
        <vt:i4>2106</vt:i4>
      </vt:variant>
      <vt:variant>
        <vt:i4>0</vt:i4>
      </vt:variant>
      <vt:variant>
        <vt:i4>5</vt:i4>
      </vt:variant>
      <vt:variant>
        <vt:lpwstr>https://www.silabs.com/products/development-tools/software/usb-to-uart-bridge-vcp-drivers</vt:lpwstr>
      </vt:variant>
      <vt:variant>
        <vt:lpwstr/>
      </vt:variant>
      <vt:variant>
        <vt:i4>3014719</vt:i4>
      </vt:variant>
      <vt:variant>
        <vt:i4>2103</vt:i4>
      </vt:variant>
      <vt:variant>
        <vt:i4>0</vt:i4>
      </vt:variant>
      <vt:variant>
        <vt:i4>5</vt:i4>
      </vt:variant>
      <vt:variant>
        <vt:lpwstr>https://github.com/espressif/arduino-esp32.git</vt:lpwstr>
      </vt:variant>
      <vt:variant>
        <vt:lpwstr/>
      </vt:variant>
      <vt:variant>
        <vt:i4>4915227</vt:i4>
      </vt:variant>
      <vt:variant>
        <vt:i4>2100</vt:i4>
      </vt:variant>
      <vt:variant>
        <vt:i4>0</vt:i4>
      </vt:variant>
      <vt:variant>
        <vt:i4>5</vt:i4>
      </vt:variant>
      <vt:variant>
        <vt:lpwstr>https://git-scm.com/download/win</vt:lpwstr>
      </vt:variant>
      <vt:variant>
        <vt:lpwstr/>
      </vt:variant>
      <vt:variant>
        <vt:i4>4718675</vt:i4>
      </vt:variant>
      <vt:variant>
        <vt:i4>2097</vt:i4>
      </vt:variant>
      <vt:variant>
        <vt:i4>0</vt:i4>
      </vt:variant>
      <vt:variant>
        <vt:i4>5</vt:i4>
      </vt:variant>
      <vt:variant>
        <vt:lpwstr>https://dl.espressif.com/dl/package_esp32_index.json</vt:lpwstr>
      </vt:variant>
      <vt:variant>
        <vt:lpwstr/>
      </vt:variant>
      <vt:variant>
        <vt:i4>7864341</vt:i4>
      </vt:variant>
      <vt:variant>
        <vt:i4>2094</vt:i4>
      </vt:variant>
      <vt:variant>
        <vt:i4>0</vt:i4>
      </vt:variant>
      <vt:variant>
        <vt:i4>5</vt:i4>
      </vt:variant>
      <vt:variant>
        <vt:lpwstr>https://aliexpress.com/store/product/WIFI-ESP32-Development-Board-0-96-Inch-Blue-OLED-Display-Bluetooth-internet-of-things-for-Arduino/3213115_32835496547.html</vt:lpwstr>
      </vt:variant>
      <vt:variant>
        <vt:lpwstr/>
      </vt:variant>
      <vt:variant>
        <vt:i4>196674</vt:i4>
      </vt:variant>
      <vt:variant>
        <vt:i4>2091</vt:i4>
      </vt:variant>
      <vt:variant>
        <vt:i4>0</vt:i4>
      </vt:variant>
      <vt:variant>
        <vt:i4>5</vt:i4>
      </vt:variant>
      <vt:variant>
        <vt:lpwstr>https://platformio.org/lib/show/942/U8g2/examples?file=Clock.ino</vt:lpwstr>
      </vt:variant>
      <vt:variant>
        <vt:lpwstr/>
      </vt:variant>
      <vt:variant>
        <vt:i4>2949236</vt:i4>
      </vt:variant>
      <vt:variant>
        <vt:i4>2088</vt:i4>
      </vt:variant>
      <vt:variant>
        <vt:i4>0</vt:i4>
      </vt:variant>
      <vt:variant>
        <vt:i4>5</vt:i4>
      </vt:variant>
      <vt:variant>
        <vt:lpwstr>https://github.com/lucadentella/esp32-tutorial</vt:lpwstr>
      </vt:variant>
      <vt:variant>
        <vt:lpwstr/>
      </vt:variant>
      <vt:variant>
        <vt:i4>5767295</vt:i4>
      </vt:variant>
      <vt:variant>
        <vt:i4>2085</vt:i4>
      </vt:variant>
      <vt:variant>
        <vt:i4>0</vt:i4>
      </vt:variant>
      <vt:variant>
        <vt:i4>5</vt:i4>
      </vt:variant>
      <vt:variant>
        <vt:lpwstr>https://github.com/olikraus/u8g2/wiki/setup_tutorial</vt:lpwstr>
      </vt:variant>
      <vt:variant>
        <vt:lpwstr>u8g2-full-buffer--page-buffer-and-u8x8-mode</vt:lpwstr>
      </vt:variant>
      <vt:variant>
        <vt:i4>1179653</vt:i4>
      </vt:variant>
      <vt:variant>
        <vt:i4>2076</vt:i4>
      </vt:variant>
      <vt:variant>
        <vt:i4>0</vt:i4>
      </vt:variant>
      <vt:variant>
        <vt:i4>5</vt:i4>
      </vt:variant>
      <vt:variant>
        <vt:lpwstr>https://github.com/olikraus/u8g2/wiki/u8g2setupc</vt:lpwstr>
      </vt:variant>
      <vt:variant>
        <vt:lpwstr/>
      </vt:variant>
      <vt:variant>
        <vt:i4>131092</vt:i4>
      </vt:variant>
      <vt:variant>
        <vt:i4>2073</vt:i4>
      </vt:variant>
      <vt:variant>
        <vt:i4>0</vt:i4>
      </vt:variant>
      <vt:variant>
        <vt:i4>5</vt:i4>
      </vt:variant>
      <vt:variant>
        <vt:lpwstr>https://github.com/nkolban/esp32-snippets/tree/master/hardware/displays/U8G2</vt:lpwstr>
      </vt:variant>
      <vt:variant>
        <vt:lpwstr/>
      </vt:variant>
      <vt:variant>
        <vt:i4>5767247</vt:i4>
      </vt:variant>
      <vt:variant>
        <vt:i4>2070</vt:i4>
      </vt:variant>
      <vt:variant>
        <vt:i4>0</vt:i4>
      </vt:variant>
      <vt:variant>
        <vt:i4>5</vt:i4>
      </vt:variant>
      <vt:variant>
        <vt:lpwstr>https://github.com/olikraus/u8g2/</vt:lpwstr>
      </vt:variant>
      <vt:variant>
        <vt:lpwstr/>
      </vt:variant>
      <vt:variant>
        <vt:i4>1507331</vt:i4>
      </vt:variant>
      <vt:variant>
        <vt:i4>2067</vt:i4>
      </vt:variant>
      <vt:variant>
        <vt:i4>0</vt:i4>
      </vt:variant>
      <vt:variant>
        <vt:i4>5</vt:i4>
      </vt:variant>
      <vt:variant>
        <vt:lpwstr>https://github.com/olikraus/u8g2/wiki/fntlistall</vt:lpwstr>
      </vt:variant>
      <vt:variant>
        <vt:lpwstr/>
      </vt:variant>
      <vt:variant>
        <vt:i4>6750330</vt:i4>
      </vt:variant>
      <vt:variant>
        <vt:i4>2064</vt:i4>
      </vt:variant>
      <vt:variant>
        <vt:i4>0</vt:i4>
      </vt:variant>
      <vt:variant>
        <vt:i4>5</vt:i4>
      </vt:variant>
      <vt:variant>
        <vt:lpwstr>https://github.com/olikraus/u8g2/wiki/u8g2reference</vt:lpwstr>
      </vt:variant>
      <vt:variant>
        <vt:lpwstr/>
      </vt:variant>
      <vt:variant>
        <vt:i4>131092</vt:i4>
      </vt:variant>
      <vt:variant>
        <vt:i4>2061</vt:i4>
      </vt:variant>
      <vt:variant>
        <vt:i4>0</vt:i4>
      </vt:variant>
      <vt:variant>
        <vt:i4>5</vt:i4>
      </vt:variant>
      <vt:variant>
        <vt:lpwstr>https://github.com/nkolban/esp32-snippets/tree/master/hardware/displays/U8G2</vt:lpwstr>
      </vt:variant>
      <vt:variant>
        <vt:lpwstr/>
      </vt:variant>
      <vt:variant>
        <vt:i4>5767247</vt:i4>
      </vt:variant>
      <vt:variant>
        <vt:i4>2058</vt:i4>
      </vt:variant>
      <vt:variant>
        <vt:i4>0</vt:i4>
      </vt:variant>
      <vt:variant>
        <vt:i4>5</vt:i4>
      </vt:variant>
      <vt:variant>
        <vt:lpwstr>https://github.com/olikraus/u8g2</vt:lpwstr>
      </vt:variant>
      <vt:variant>
        <vt:lpwstr/>
      </vt:variant>
      <vt:variant>
        <vt:i4>5505148</vt:i4>
      </vt:variant>
      <vt:variant>
        <vt:i4>2055</vt:i4>
      </vt:variant>
      <vt:variant>
        <vt:i4>0</vt:i4>
      </vt:variant>
      <vt:variant>
        <vt:i4>5</vt:i4>
      </vt:variant>
      <vt:variant>
        <vt:lpwstr>https://www.banggood.com/0_96-Inch-4Pin-White-IIC-I2C-OLED-Display-Module-12864-LED-For-Arduino-p-958196.html?p=0A3014924950201411DQ</vt:lpwstr>
      </vt:variant>
      <vt:variant>
        <vt:lpwstr/>
      </vt:variant>
      <vt:variant>
        <vt:i4>655361</vt:i4>
      </vt:variant>
      <vt:variant>
        <vt:i4>2052</vt:i4>
      </vt:variant>
      <vt:variant>
        <vt:i4>0</vt:i4>
      </vt:variant>
      <vt:variant>
        <vt:i4>5</vt:i4>
      </vt:variant>
      <vt:variant>
        <vt:lpwstr>https://www.tindie.com/products/lspoplove/d-duino-32-v2arduino-and-node32-and-esp32-and-096oled/</vt:lpwstr>
      </vt:variant>
      <vt:variant>
        <vt:lpwstr/>
      </vt:variant>
      <vt:variant>
        <vt:i4>5570649</vt:i4>
      </vt:variant>
      <vt:variant>
        <vt:i4>2049</vt:i4>
      </vt:variant>
      <vt:variant>
        <vt:i4>0</vt:i4>
      </vt:variant>
      <vt:variant>
        <vt:i4>5</vt:i4>
      </vt:variant>
      <vt:variant>
        <vt:lpwstr>http://www.lucadentella.it/en/2017/07/22/esp32-wemos-o-non-wemos/</vt:lpwstr>
      </vt:variant>
      <vt:variant>
        <vt:lpwstr/>
      </vt:variant>
      <vt:variant>
        <vt:i4>3145771</vt:i4>
      </vt:variant>
      <vt:variant>
        <vt:i4>2046</vt:i4>
      </vt:variant>
      <vt:variant>
        <vt:i4>0</vt:i4>
      </vt:variant>
      <vt:variant>
        <vt:i4>5</vt:i4>
      </vt:variant>
      <vt:variant>
        <vt:lpwstr>https://i1.wp.com/randomnerdtutorials.com/wp-content/uploads/2018/08/ESP32-DOIT-DEVKIT-V1-Board-Pinout-36-GPIOs-updated.jpg</vt:lpwstr>
      </vt:variant>
      <vt:variant>
        <vt:lpwstr/>
      </vt:variant>
      <vt:variant>
        <vt:i4>5242891</vt:i4>
      </vt:variant>
      <vt:variant>
        <vt:i4>2043</vt:i4>
      </vt:variant>
      <vt:variant>
        <vt:i4>0</vt:i4>
      </vt:variant>
      <vt:variant>
        <vt:i4>5</vt:i4>
      </vt:variant>
      <vt:variant>
        <vt:lpwstr>https://randomnerdtutorials.com/learn-esp32-with-arduino-ide/</vt:lpwstr>
      </vt:variant>
      <vt:variant>
        <vt:lpwstr/>
      </vt:variant>
      <vt:variant>
        <vt:i4>2490402</vt:i4>
      </vt:variant>
      <vt:variant>
        <vt:i4>2040</vt:i4>
      </vt:variant>
      <vt:variant>
        <vt:i4>0</vt:i4>
      </vt:variant>
      <vt:variant>
        <vt:i4>5</vt:i4>
      </vt:variant>
      <vt:variant>
        <vt:lpwstr>https://randomnerdtutorials.com/projects-esp32/</vt:lpwstr>
      </vt:variant>
      <vt:variant>
        <vt:lpwstr/>
      </vt:variant>
      <vt:variant>
        <vt:i4>5242891</vt:i4>
      </vt:variant>
      <vt:variant>
        <vt:i4>2037</vt:i4>
      </vt:variant>
      <vt:variant>
        <vt:i4>0</vt:i4>
      </vt:variant>
      <vt:variant>
        <vt:i4>5</vt:i4>
      </vt:variant>
      <vt:variant>
        <vt:lpwstr>https://randomnerdtutorials.com/learn-esp32-with-arduino-ide/</vt:lpwstr>
      </vt:variant>
      <vt:variant>
        <vt:lpwstr/>
      </vt:variant>
      <vt:variant>
        <vt:i4>5242891</vt:i4>
      </vt:variant>
      <vt:variant>
        <vt:i4>2034</vt:i4>
      </vt:variant>
      <vt:variant>
        <vt:i4>0</vt:i4>
      </vt:variant>
      <vt:variant>
        <vt:i4>5</vt:i4>
      </vt:variant>
      <vt:variant>
        <vt:lpwstr>https://randomnerdtutorials.com/learn-esp32-with-arduino-ide/</vt:lpwstr>
      </vt:variant>
      <vt:variant>
        <vt:lpwstr/>
      </vt:variant>
      <vt:variant>
        <vt:i4>3145830</vt:i4>
      </vt:variant>
      <vt:variant>
        <vt:i4>2031</vt:i4>
      </vt:variant>
      <vt:variant>
        <vt:i4>0</vt:i4>
      </vt:variant>
      <vt:variant>
        <vt:i4>5</vt:i4>
      </vt:variant>
      <vt:variant>
        <vt:lpwstr>https://randomnerdtutorials.com/esp32-external-wake-up-deep-sleep/</vt:lpwstr>
      </vt:variant>
      <vt:variant>
        <vt:lpwstr/>
      </vt:variant>
      <vt:variant>
        <vt:i4>6946923</vt:i4>
      </vt:variant>
      <vt:variant>
        <vt:i4>2028</vt:i4>
      </vt:variant>
      <vt:variant>
        <vt:i4>0</vt:i4>
      </vt:variant>
      <vt:variant>
        <vt:i4>5</vt:i4>
      </vt:variant>
      <vt:variant>
        <vt:lpwstr>https://randomnerdtutorials.com/esp32-touch-wake-up-deep-sleep/</vt:lpwstr>
      </vt:variant>
      <vt:variant>
        <vt:lpwstr/>
      </vt:variant>
      <vt:variant>
        <vt:i4>6946921</vt:i4>
      </vt:variant>
      <vt:variant>
        <vt:i4>2025</vt:i4>
      </vt:variant>
      <vt:variant>
        <vt:i4>0</vt:i4>
      </vt:variant>
      <vt:variant>
        <vt:i4>5</vt:i4>
      </vt:variant>
      <vt:variant>
        <vt:lpwstr>https://randomnerdtutorials.com/esp32-timer-wake-up-deep-sleep/</vt:lpwstr>
      </vt:variant>
      <vt:variant>
        <vt:lpwstr/>
      </vt:variant>
      <vt:variant>
        <vt:i4>7340089</vt:i4>
      </vt:variant>
      <vt:variant>
        <vt:i4>2022</vt:i4>
      </vt:variant>
      <vt:variant>
        <vt:i4>0</vt:i4>
      </vt:variant>
      <vt:variant>
        <vt:i4>5</vt:i4>
      </vt:variant>
      <vt:variant>
        <vt:lpwstr>https://www.rapidtables.com/convert/number/decimal-to-hex.html</vt:lpwstr>
      </vt:variant>
      <vt:variant>
        <vt:lpwstr/>
      </vt:variant>
      <vt:variant>
        <vt:i4>7340089</vt:i4>
      </vt:variant>
      <vt:variant>
        <vt:i4>2019</vt:i4>
      </vt:variant>
      <vt:variant>
        <vt:i4>0</vt:i4>
      </vt:variant>
      <vt:variant>
        <vt:i4>5</vt:i4>
      </vt:variant>
      <vt:variant>
        <vt:lpwstr>https://www.rapidtables.com/convert/number/decimal-to-hex.html</vt:lpwstr>
      </vt:variant>
      <vt:variant>
        <vt:lpwstr/>
      </vt:variant>
      <vt:variant>
        <vt:i4>393236</vt:i4>
      </vt:variant>
      <vt:variant>
        <vt:i4>2016</vt:i4>
      </vt:variant>
      <vt:variant>
        <vt:i4>0</vt:i4>
      </vt:variant>
      <vt:variant>
        <vt:i4>5</vt:i4>
      </vt:variant>
      <vt:variant>
        <vt:lpwstr>https://randomnerdtutorials.com/esp32-pinout-reference-gpios/</vt:lpwstr>
      </vt:variant>
      <vt:variant>
        <vt:lpwstr/>
      </vt:variant>
      <vt:variant>
        <vt:i4>5636183</vt:i4>
      </vt:variant>
      <vt:variant>
        <vt:i4>2013</vt:i4>
      </vt:variant>
      <vt:variant>
        <vt:i4>0</vt:i4>
      </vt:variant>
      <vt:variant>
        <vt:i4>5</vt:i4>
      </vt:variant>
      <vt:variant>
        <vt:lpwstr>http://espressif.com/sites/default/files/documentation/esp32_datasheet_en.pdf</vt:lpwstr>
      </vt:variant>
      <vt:variant>
        <vt:lpwstr/>
      </vt:variant>
      <vt:variant>
        <vt:i4>5636183</vt:i4>
      </vt:variant>
      <vt:variant>
        <vt:i4>2010</vt:i4>
      </vt:variant>
      <vt:variant>
        <vt:i4>0</vt:i4>
      </vt:variant>
      <vt:variant>
        <vt:i4>5</vt:i4>
      </vt:variant>
      <vt:variant>
        <vt:lpwstr>http://espressif.com/sites/default/files/documentation/esp32_datasheet_en.pdf</vt:lpwstr>
      </vt:variant>
      <vt:variant>
        <vt:lpwstr/>
      </vt:variant>
      <vt:variant>
        <vt:i4>3145830</vt:i4>
      </vt:variant>
      <vt:variant>
        <vt:i4>2007</vt:i4>
      </vt:variant>
      <vt:variant>
        <vt:i4>0</vt:i4>
      </vt:variant>
      <vt:variant>
        <vt:i4>5</vt:i4>
      </vt:variant>
      <vt:variant>
        <vt:lpwstr>https://randomnerdtutorials.com/esp32-external-wake-up-deep-sleep/</vt:lpwstr>
      </vt:variant>
      <vt:variant>
        <vt:lpwstr/>
      </vt:variant>
      <vt:variant>
        <vt:i4>6946923</vt:i4>
      </vt:variant>
      <vt:variant>
        <vt:i4>2004</vt:i4>
      </vt:variant>
      <vt:variant>
        <vt:i4>0</vt:i4>
      </vt:variant>
      <vt:variant>
        <vt:i4>5</vt:i4>
      </vt:variant>
      <vt:variant>
        <vt:lpwstr>https://randomnerdtutorials.com/esp32-touch-wake-up-deep-sleep/</vt:lpwstr>
      </vt:variant>
      <vt:variant>
        <vt:lpwstr/>
      </vt:variant>
      <vt:variant>
        <vt:i4>6946921</vt:i4>
      </vt:variant>
      <vt:variant>
        <vt:i4>2001</vt:i4>
      </vt:variant>
      <vt:variant>
        <vt:i4>0</vt:i4>
      </vt:variant>
      <vt:variant>
        <vt:i4>5</vt:i4>
      </vt:variant>
      <vt:variant>
        <vt:lpwstr>https://randomnerdtutorials.com/esp32-timer-wake-up-deep-sleep/</vt:lpwstr>
      </vt:variant>
      <vt:variant>
        <vt:lpwstr/>
      </vt:variant>
      <vt:variant>
        <vt:i4>720982</vt:i4>
      </vt:variant>
      <vt:variant>
        <vt:i4>1998</vt:i4>
      </vt:variant>
      <vt:variant>
        <vt:i4>0</vt:i4>
      </vt:variant>
      <vt:variant>
        <vt:i4>5</vt:i4>
      </vt:variant>
      <vt:variant>
        <vt:lpwstr>https://randomnerdtutorials.com/esp8266-deep-sleep-with-arduino-ide/</vt:lpwstr>
      </vt:variant>
      <vt:variant>
        <vt:lpwstr/>
      </vt:variant>
      <vt:variant>
        <vt:i4>5177415</vt:i4>
      </vt:variant>
      <vt:variant>
        <vt:i4>1995</vt:i4>
      </vt:variant>
      <vt:variant>
        <vt:i4>0</vt:i4>
      </vt:variant>
      <vt:variant>
        <vt:i4>5</vt:i4>
      </vt:variant>
      <vt:variant>
        <vt:lpwstr>https://randomnerdtutorials.com/esp32-deep-sleep-arduino-ide-wake-up-sources/</vt:lpwstr>
      </vt:variant>
      <vt:variant>
        <vt:lpwstr/>
      </vt:variant>
      <vt:variant>
        <vt:i4>7274539</vt:i4>
      </vt:variant>
      <vt:variant>
        <vt:i4>1992</vt:i4>
      </vt:variant>
      <vt:variant>
        <vt:i4>0</vt:i4>
      </vt:variant>
      <vt:variant>
        <vt:i4>5</vt:i4>
      </vt:variant>
      <vt:variant>
        <vt:lpwstr>https://www.hackster.io/nickthegreek82/esp32-deep-sleep-tutorial-4398a7</vt:lpwstr>
      </vt:variant>
      <vt:variant>
        <vt:lpwstr/>
      </vt:variant>
      <vt:variant>
        <vt:i4>28</vt:i4>
      </vt:variant>
      <vt:variant>
        <vt:i4>1989</vt:i4>
      </vt:variant>
      <vt:variant>
        <vt:i4>0</vt:i4>
      </vt:variant>
      <vt:variant>
        <vt:i4>5</vt:i4>
      </vt:variant>
      <vt:variant>
        <vt:lpwstr>https://www.hackster.io/filipmu/wifi-thermostat-esp32-and-arduino-a8325c</vt:lpwstr>
      </vt:variant>
      <vt:variant>
        <vt:lpwstr/>
      </vt:variant>
      <vt:variant>
        <vt:i4>3342457</vt:i4>
      </vt:variant>
      <vt:variant>
        <vt:i4>1986</vt:i4>
      </vt:variant>
      <vt:variant>
        <vt:i4>0</vt:i4>
      </vt:variant>
      <vt:variant>
        <vt:i4>5</vt:i4>
      </vt:variant>
      <vt:variant>
        <vt:lpwstr>https://www.hackster.io/xxlukas84/plant-monitoring-tutorial-esp32-lolin32-lite-blynk-e646d9</vt:lpwstr>
      </vt:variant>
      <vt:variant>
        <vt:lpwstr/>
      </vt:variant>
      <vt:variant>
        <vt:i4>7602253</vt:i4>
      </vt:variant>
      <vt:variant>
        <vt:i4>1983</vt:i4>
      </vt:variant>
      <vt:variant>
        <vt:i4>0</vt:i4>
      </vt:variant>
      <vt:variant>
        <vt:i4>5</vt:i4>
      </vt:variant>
      <vt:variant>
        <vt:lpwstr>https://www.hackster.io/jaume_miralles/monitoring-temperature-and-humidity-with-esp32-f53465</vt:lpwstr>
      </vt:variant>
      <vt:variant>
        <vt:lpwstr/>
      </vt:variant>
      <vt:variant>
        <vt:i4>7995434</vt:i4>
      </vt:variant>
      <vt:variant>
        <vt:i4>1980</vt:i4>
      </vt:variant>
      <vt:variant>
        <vt:i4>0</vt:i4>
      </vt:variant>
      <vt:variant>
        <vt:i4>5</vt:i4>
      </vt:variant>
      <vt:variant>
        <vt:lpwstr>https://www.hackster.io/matt-sieren/homepoint-mqtt-homekit-touchscreen-for-esp32-89361e</vt:lpwstr>
      </vt:variant>
      <vt:variant>
        <vt:lpwstr/>
      </vt:variant>
      <vt:variant>
        <vt:i4>6094940</vt:i4>
      </vt:variant>
      <vt:variant>
        <vt:i4>1977</vt:i4>
      </vt:variant>
      <vt:variant>
        <vt:i4>0</vt:i4>
      </vt:variant>
      <vt:variant>
        <vt:i4>5</vt:i4>
      </vt:variant>
      <vt:variant>
        <vt:lpwstr>https://www.hackster.io/30401/ntp-clock-using-oled-display-c741f2</vt:lpwstr>
      </vt:variant>
      <vt:variant>
        <vt:lpwstr/>
      </vt:variant>
      <vt:variant>
        <vt:i4>2490402</vt:i4>
      </vt:variant>
      <vt:variant>
        <vt:i4>1974</vt:i4>
      </vt:variant>
      <vt:variant>
        <vt:i4>0</vt:i4>
      </vt:variant>
      <vt:variant>
        <vt:i4>5</vt:i4>
      </vt:variant>
      <vt:variant>
        <vt:lpwstr>https://www.hackster.io/mjrobot/esp32-and-oled-display-internet-clock-dht22-b142e4</vt:lpwstr>
      </vt:variant>
      <vt:variant>
        <vt:lpwstr/>
      </vt:variant>
      <vt:variant>
        <vt:i4>1310749</vt:i4>
      </vt:variant>
      <vt:variant>
        <vt:i4>1971</vt:i4>
      </vt:variant>
      <vt:variant>
        <vt:i4>0</vt:i4>
      </vt:variant>
      <vt:variant>
        <vt:i4>5</vt:i4>
      </vt:variant>
      <vt:variant>
        <vt:lpwstr>https://www.hackster.io/shaddow1201/using-the-esp32-with-rtc-ds3231-module-de9d85</vt:lpwstr>
      </vt:variant>
      <vt:variant>
        <vt:lpwstr/>
      </vt:variant>
      <vt:variant>
        <vt:i4>7929961</vt:i4>
      </vt:variant>
      <vt:variant>
        <vt:i4>1968</vt:i4>
      </vt:variant>
      <vt:variant>
        <vt:i4>0</vt:i4>
      </vt:variant>
      <vt:variant>
        <vt:i4>5</vt:i4>
      </vt:variant>
      <vt:variant>
        <vt:lpwstr>https://github.com/esphome/esphome-docs/blob/current/devices/esp32.rst</vt:lpwstr>
      </vt:variant>
      <vt:variant>
        <vt:lpwstr/>
      </vt:variant>
      <vt:variant>
        <vt:i4>1310835</vt:i4>
      </vt:variant>
      <vt:variant>
        <vt:i4>1965</vt:i4>
      </vt:variant>
      <vt:variant>
        <vt:i4>0</vt:i4>
      </vt:variant>
      <vt:variant>
        <vt:i4>5</vt:i4>
      </vt:variant>
      <vt:variant>
        <vt:lpwstr>https://esphome.io/devices/nodemcu_esp32.html</vt:lpwstr>
      </vt:variant>
      <vt:variant>
        <vt:lpwstr/>
      </vt:variant>
      <vt:variant>
        <vt:i4>7340155</vt:i4>
      </vt:variant>
      <vt:variant>
        <vt:i4>1962</vt:i4>
      </vt:variant>
      <vt:variant>
        <vt:i4>0</vt:i4>
      </vt:variant>
      <vt:variant>
        <vt:i4>5</vt:i4>
      </vt:variant>
      <vt:variant>
        <vt:lpwstr>https://esphome.io/components/binary_sensor/esp32_touch.html</vt:lpwstr>
      </vt:variant>
      <vt:variant>
        <vt:lpwstr/>
      </vt:variant>
      <vt:variant>
        <vt:i4>1703958</vt:i4>
      </vt:variant>
      <vt:variant>
        <vt:i4>1959</vt:i4>
      </vt:variant>
      <vt:variant>
        <vt:i4>0</vt:i4>
      </vt:variant>
      <vt:variant>
        <vt:i4>5</vt:i4>
      </vt:variant>
      <vt:variant>
        <vt:lpwstr>https://esphome.io/components/sensor/adc.html</vt:lpwstr>
      </vt:variant>
      <vt:variant>
        <vt:lpwstr/>
      </vt:variant>
      <vt:variant>
        <vt:i4>6357095</vt:i4>
      </vt:variant>
      <vt:variant>
        <vt:i4>1956</vt:i4>
      </vt:variant>
      <vt:variant>
        <vt:i4>0</vt:i4>
      </vt:variant>
      <vt:variant>
        <vt:i4>5</vt:i4>
      </vt:variant>
      <vt:variant>
        <vt:lpwstr>http://docs.platformio.org/en/latest/platforms/espressif32.html</vt:lpwstr>
      </vt:variant>
      <vt:variant>
        <vt:lpwstr/>
      </vt:variant>
      <vt:variant>
        <vt:i4>7077997</vt:i4>
      </vt:variant>
      <vt:variant>
        <vt:i4>1953</vt:i4>
      </vt:variant>
      <vt:variant>
        <vt:i4>0</vt:i4>
      </vt:variant>
      <vt:variant>
        <vt:i4>5</vt:i4>
      </vt:variant>
      <vt:variant>
        <vt:lpwstr>https://www.hackster.io/johnnyfrx/esp32-with-integrated-oled-wemos-lolin-getting-started-07ac5d</vt:lpwstr>
      </vt:variant>
      <vt:variant>
        <vt:lpwstr/>
      </vt:variant>
      <vt:variant>
        <vt:i4>327749</vt:i4>
      </vt:variant>
      <vt:variant>
        <vt:i4>1950</vt:i4>
      </vt:variant>
      <vt:variant>
        <vt:i4>0</vt:i4>
      </vt:variant>
      <vt:variant>
        <vt:i4>5</vt:i4>
      </vt:variant>
      <vt:variant>
        <vt:lpwstr>https://www.hackster.io/donowak/internet-controlled-led-strip-using-esp32-arduino-2ca8a9</vt:lpwstr>
      </vt:variant>
      <vt:variant>
        <vt:lpwstr/>
      </vt:variant>
      <vt:variant>
        <vt:i4>1507399</vt:i4>
      </vt:variant>
      <vt:variant>
        <vt:i4>1947</vt:i4>
      </vt:variant>
      <vt:variant>
        <vt:i4>0</vt:i4>
      </vt:variant>
      <vt:variant>
        <vt:i4>5</vt:i4>
      </vt:variant>
      <vt:variant>
        <vt:lpwstr>https://www.hackster.io/donowak/host-web-page-over-the-internet-on-esp32-using-sd-card-e4c72b</vt:lpwstr>
      </vt:variant>
      <vt:variant>
        <vt:lpwstr/>
      </vt:variant>
      <vt:variant>
        <vt:i4>5177372</vt:i4>
      </vt:variant>
      <vt:variant>
        <vt:i4>1944</vt:i4>
      </vt:variant>
      <vt:variant>
        <vt:i4>0</vt:i4>
      </vt:variant>
      <vt:variant>
        <vt:i4>5</vt:i4>
      </vt:variant>
      <vt:variant>
        <vt:lpwstr>https://app.husarnet.com/</vt:lpwstr>
      </vt:variant>
      <vt:variant>
        <vt:lpwstr/>
      </vt:variant>
      <vt:variant>
        <vt:i4>655388</vt:i4>
      </vt:variant>
      <vt:variant>
        <vt:i4>1941</vt:i4>
      </vt:variant>
      <vt:variant>
        <vt:i4>0</vt:i4>
      </vt:variant>
      <vt:variant>
        <vt:i4>5</vt:i4>
      </vt:variant>
      <vt:variant>
        <vt:lpwstr>https://www.hackster.io/donowak/esp32-to-esp32-communication-over-the-internet-9799df</vt:lpwstr>
      </vt:variant>
      <vt:variant>
        <vt:lpwstr/>
      </vt:variant>
      <vt:variant>
        <vt:i4>6488191</vt:i4>
      </vt:variant>
      <vt:variant>
        <vt:i4>1938</vt:i4>
      </vt:variant>
      <vt:variant>
        <vt:i4>0</vt:i4>
      </vt:variant>
      <vt:variant>
        <vt:i4>5</vt:i4>
      </vt:variant>
      <vt:variant>
        <vt:lpwstr>https://www.hackster.io/merryq/automation-with-sim800l-esp32-m5stack-170a82</vt:lpwstr>
      </vt:variant>
      <vt:variant>
        <vt:lpwstr/>
      </vt:variant>
      <vt:variant>
        <vt:i4>3342436</vt:i4>
      </vt:variant>
      <vt:variant>
        <vt:i4>1935</vt:i4>
      </vt:variant>
      <vt:variant>
        <vt:i4>0</vt:i4>
      </vt:variant>
      <vt:variant>
        <vt:i4>5</vt:i4>
      </vt:variant>
      <vt:variant>
        <vt:lpwstr>https://github.com/vshymanskyy/TinyGSM/blob/master/src/TinyGsmClient.h</vt:lpwstr>
      </vt:variant>
      <vt:variant>
        <vt:lpwstr/>
      </vt:variant>
      <vt:variant>
        <vt:i4>7864420</vt:i4>
      </vt:variant>
      <vt:variant>
        <vt:i4>1932</vt:i4>
      </vt:variant>
      <vt:variant>
        <vt:i4>0</vt:i4>
      </vt:variant>
      <vt:variant>
        <vt:i4>5</vt:i4>
      </vt:variant>
      <vt:variant>
        <vt:lpwstr>https://github.com/adafruit/Adafruit-ST7735-Library</vt:lpwstr>
      </vt:variant>
      <vt:variant>
        <vt:lpwstr/>
      </vt:variant>
      <vt:variant>
        <vt:i4>4325471</vt:i4>
      </vt:variant>
      <vt:variant>
        <vt:i4>1929</vt:i4>
      </vt:variant>
      <vt:variant>
        <vt:i4>0</vt:i4>
      </vt:variant>
      <vt:variant>
        <vt:i4>5</vt:i4>
      </vt:variant>
      <vt:variant>
        <vt:lpwstr>https://github.com/adafruit/Adafruit-GFX-Library</vt:lpwstr>
      </vt:variant>
      <vt:variant>
        <vt:lpwstr/>
      </vt:variant>
      <vt:variant>
        <vt:i4>3997728</vt:i4>
      </vt:variant>
      <vt:variant>
        <vt:i4>1926</vt:i4>
      </vt:variant>
      <vt:variant>
        <vt:i4>0</vt:i4>
      </vt:variant>
      <vt:variant>
        <vt:i4>5</vt:i4>
      </vt:variant>
      <vt:variant>
        <vt:lpwstr>https://www.hackster.io/zielmicha/10-secure-esp32-based-internet-camera-05acd9</vt:lpwstr>
      </vt:variant>
      <vt:variant>
        <vt:lpwstr/>
      </vt:variant>
      <vt:variant>
        <vt:i4>6750262</vt:i4>
      </vt:variant>
      <vt:variant>
        <vt:i4>1923</vt:i4>
      </vt:variant>
      <vt:variant>
        <vt:i4>0</vt:i4>
      </vt:variant>
      <vt:variant>
        <vt:i4>5</vt:i4>
      </vt:variant>
      <vt:variant>
        <vt:lpwstr>https://www.hackster.io/botletics/esp32-ble-android-arduino-ide-awesome-81c67d</vt:lpwstr>
      </vt:variant>
      <vt:variant>
        <vt:lpwstr/>
      </vt:variant>
      <vt:variant>
        <vt:i4>3080233</vt:i4>
      </vt:variant>
      <vt:variant>
        <vt:i4>1920</vt:i4>
      </vt:variant>
      <vt:variant>
        <vt:i4>0</vt:i4>
      </vt:variant>
      <vt:variant>
        <vt:i4>5</vt:i4>
      </vt:variant>
      <vt:variant>
        <vt:lpwstr>https://www.hackster.io/donowak/control-esp32-with-command-line-interface-over-the-internet-fa9634</vt:lpwstr>
      </vt:variant>
      <vt:variant>
        <vt:lpwstr/>
      </vt:variant>
      <vt:variant>
        <vt:i4>7995494</vt:i4>
      </vt:variant>
      <vt:variant>
        <vt:i4>1917</vt:i4>
      </vt:variant>
      <vt:variant>
        <vt:i4>0</vt:i4>
      </vt:variant>
      <vt:variant>
        <vt:i4>5</vt:i4>
      </vt:variant>
      <vt:variant>
        <vt:lpwstr>https://www.hackster.io/ben-dixon/esp32-server-and-many-esp8266-clients-controlled-over-wifi-5aa51a</vt:lpwstr>
      </vt:variant>
      <vt:variant>
        <vt:lpwstr/>
      </vt:variant>
      <vt:variant>
        <vt:i4>3080318</vt:i4>
      </vt:variant>
      <vt:variant>
        <vt:i4>1914</vt:i4>
      </vt:variant>
      <vt:variant>
        <vt:i4>0</vt:i4>
      </vt:variant>
      <vt:variant>
        <vt:i4>5</vt:i4>
      </vt:variant>
      <vt:variant>
        <vt:lpwstr>https://www.hackster.io/AskSensors/how-to-connect-the-esp32-wifi-to-the-asksensors-iot-cloud-1bf125</vt:lpwstr>
      </vt:variant>
      <vt:variant>
        <vt:lpwstr/>
      </vt:variant>
      <vt:variant>
        <vt:i4>7667747</vt:i4>
      </vt:variant>
      <vt:variant>
        <vt:i4>1911</vt:i4>
      </vt:variant>
      <vt:variant>
        <vt:i4>0</vt:i4>
      </vt:variant>
      <vt:variant>
        <vt:i4>5</vt:i4>
      </vt:variant>
      <vt:variant>
        <vt:lpwstr>https://www.hackster.io/akarsh98/15-lora-gateway-node-esp8266-oled-display-pcb-build-c700be</vt:lpwstr>
      </vt:variant>
      <vt:variant>
        <vt:lpwstr/>
      </vt:variant>
      <vt:variant>
        <vt:i4>7995446</vt:i4>
      </vt:variant>
      <vt:variant>
        <vt:i4>1908</vt:i4>
      </vt:variant>
      <vt:variant>
        <vt:i4>0</vt:i4>
      </vt:variant>
      <vt:variant>
        <vt:i4>5</vt:i4>
      </vt:variant>
      <vt:variant>
        <vt:lpwstr>https://www.hackster.io/akarsh98/lora-gateway-single-channel-pcb-e626d6</vt:lpwstr>
      </vt:variant>
      <vt:variant>
        <vt:lpwstr/>
      </vt:variant>
      <vt:variant>
        <vt:i4>7012461</vt:i4>
      </vt:variant>
      <vt:variant>
        <vt:i4>1905</vt:i4>
      </vt:variant>
      <vt:variant>
        <vt:i4>0</vt:i4>
      </vt:variant>
      <vt:variant>
        <vt:i4>5</vt:i4>
      </vt:variant>
      <vt:variant>
        <vt:lpwstr>https://github.com/akarsh98/LRM</vt:lpwstr>
      </vt:variant>
      <vt:variant>
        <vt:lpwstr/>
      </vt:variant>
      <vt:variant>
        <vt:i4>6619184</vt:i4>
      </vt:variant>
      <vt:variant>
        <vt:i4>1902</vt:i4>
      </vt:variant>
      <vt:variant>
        <vt:i4>0</vt:i4>
      </vt:variant>
      <vt:variant>
        <vt:i4>5</vt:i4>
      </vt:variant>
      <vt:variant>
        <vt:lpwstr>https://www.hackster.io/akarsh98/lora-messenger-for-two-devices-for-distances-up-to-8km-f2dc66</vt:lpwstr>
      </vt:variant>
      <vt:variant>
        <vt:lpwstr/>
      </vt:variant>
      <vt:variant>
        <vt:i4>7667759</vt:i4>
      </vt:variant>
      <vt:variant>
        <vt:i4>1899</vt:i4>
      </vt:variant>
      <vt:variant>
        <vt:i4>0</vt:i4>
      </vt:variant>
      <vt:variant>
        <vt:i4>5</vt:i4>
      </vt:variant>
      <vt:variant>
        <vt:lpwstr>https://www.hackster.io/rayburne/lora-and-the-esp32-6ce9ba</vt:lpwstr>
      </vt:variant>
      <vt:variant>
        <vt:lpwstr/>
      </vt:variant>
      <vt:variant>
        <vt:i4>262221</vt:i4>
      </vt:variant>
      <vt:variant>
        <vt:i4>1896</vt:i4>
      </vt:variant>
      <vt:variant>
        <vt:i4>0</vt:i4>
      </vt:variant>
      <vt:variant>
        <vt:i4>5</vt:i4>
      </vt:variant>
      <vt:variant>
        <vt:lpwstr>https://github.com/akarsh98/DFRobot-LoRa-Firebeetle-Code</vt:lpwstr>
      </vt:variant>
      <vt:variant>
        <vt:lpwstr/>
      </vt:variant>
      <vt:variant>
        <vt:i4>3604530</vt:i4>
      </vt:variant>
      <vt:variant>
        <vt:i4>1893</vt:i4>
      </vt:variant>
      <vt:variant>
        <vt:i4>0</vt:i4>
      </vt:variant>
      <vt:variant>
        <vt:i4>5</vt:i4>
      </vt:variant>
      <vt:variant>
        <vt:lpwstr>https://www.hackster.io/akarsh98/lora-esp32-radios-easy-getting-started-tutorial-78c759</vt:lpwstr>
      </vt:variant>
      <vt:variant>
        <vt:lpwstr/>
      </vt:variant>
      <vt:variant>
        <vt:i4>524353</vt:i4>
      </vt:variant>
      <vt:variant>
        <vt:i4>1890</vt:i4>
      </vt:variant>
      <vt:variant>
        <vt:i4>0</vt:i4>
      </vt:variant>
      <vt:variant>
        <vt:i4>5</vt:i4>
      </vt:variant>
      <vt:variant>
        <vt:lpwstr>https://mjrobot.org/</vt:lpwstr>
      </vt:variant>
      <vt:variant>
        <vt:lpwstr/>
      </vt:variant>
      <vt:variant>
        <vt:i4>3997757</vt:i4>
      </vt:variant>
      <vt:variant>
        <vt:i4>1887</vt:i4>
      </vt:variant>
      <vt:variant>
        <vt:i4>0</vt:i4>
      </vt:variant>
      <vt:variant>
        <vt:i4>5</vt:i4>
      </vt:variant>
      <vt:variant>
        <vt:lpwstr>https://github.com/Mjrovai/ESP32/tree/master/Playing with ESP32 and Arduino IDE</vt:lpwstr>
      </vt:variant>
      <vt:variant>
        <vt:lpwstr/>
      </vt:variant>
      <vt:variant>
        <vt:i4>5898246</vt:i4>
      </vt:variant>
      <vt:variant>
        <vt:i4>1884</vt:i4>
      </vt:variant>
      <vt:variant>
        <vt:i4>0</vt:i4>
      </vt:variant>
      <vt:variant>
        <vt:i4>5</vt:i4>
      </vt:variant>
      <vt:variant>
        <vt:lpwstr>https://www.instructables.com/id/ESP32-and-OLED-Display-Internet-Clock-DHT22/</vt:lpwstr>
      </vt:variant>
      <vt:variant>
        <vt:lpwstr/>
      </vt:variant>
      <vt:variant>
        <vt:i4>6291497</vt:i4>
      </vt:variant>
      <vt:variant>
        <vt:i4>1881</vt:i4>
      </vt:variant>
      <vt:variant>
        <vt:i4>0</vt:i4>
      </vt:variant>
      <vt:variant>
        <vt:i4>5</vt:i4>
      </vt:variant>
      <vt:variant>
        <vt:lpwstr>https://github.com/Mjrovai/ESP32/blob/master/Playing with ESP32 and Arduino IDE/ESP32_WiFi_Server_Sending_Receiving_Data/ESP32_WiFi_Server_Sending_Receiving_Data.ino</vt:lpwstr>
      </vt:variant>
      <vt:variant>
        <vt:lpwstr/>
      </vt:variant>
      <vt:variant>
        <vt:i4>8323181</vt:i4>
      </vt:variant>
      <vt:variant>
        <vt:i4>1878</vt:i4>
      </vt:variant>
      <vt:variant>
        <vt:i4>0</vt:i4>
      </vt:variant>
      <vt:variant>
        <vt:i4>5</vt:i4>
      </vt:variant>
      <vt:variant>
        <vt:lpwstr>https://github.com/adafruit/DHT-sensor-library</vt:lpwstr>
      </vt:variant>
      <vt:variant>
        <vt:lpwstr/>
      </vt:variant>
      <vt:variant>
        <vt:i4>6815779</vt:i4>
      </vt:variant>
      <vt:variant>
        <vt:i4>1875</vt:i4>
      </vt:variant>
      <vt:variant>
        <vt:i4>0</vt:i4>
      </vt:variant>
      <vt:variant>
        <vt:i4>5</vt:i4>
      </vt:variant>
      <vt:variant>
        <vt:lpwstr>http://10.0.1.40/L</vt:lpwstr>
      </vt:variant>
      <vt:variant>
        <vt:lpwstr/>
      </vt:variant>
      <vt:variant>
        <vt:i4>7077923</vt:i4>
      </vt:variant>
      <vt:variant>
        <vt:i4>1872</vt:i4>
      </vt:variant>
      <vt:variant>
        <vt:i4>0</vt:i4>
      </vt:variant>
      <vt:variant>
        <vt:i4>5</vt:i4>
      </vt:variant>
      <vt:variant>
        <vt:lpwstr>http://10.0.1.40/H</vt:lpwstr>
      </vt:variant>
      <vt:variant>
        <vt:lpwstr/>
      </vt:variant>
      <vt:variant>
        <vt:i4>2424873</vt:i4>
      </vt:variant>
      <vt:variant>
        <vt:i4>1869</vt:i4>
      </vt:variant>
      <vt:variant>
        <vt:i4>0</vt:i4>
      </vt:variant>
      <vt:variant>
        <vt:i4>5</vt:i4>
      </vt:variant>
      <vt:variant>
        <vt:lpwstr>https://techtutorialsx.com/2017/06/15/esp32-arduino-led-pwm-fading/</vt:lpwstr>
      </vt:variant>
      <vt:variant>
        <vt:lpwstr/>
      </vt:variant>
      <vt:variant>
        <vt:i4>7143438</vt:i4>
      </vt:variant>
      <vt:variant>
        <vt:i4>1866</vt:i4>
      </vt:variant>
      <vt:variant>
        <vt:i4>0</vt:i4>
      </vt:variant>
      <vt:variant>
        <vt:i4>5</vt:i4>
      </vt:variant>
      <vt:variant>
        <vt:lpwstr>https://www.aliexpress.com/store/product/ESP32-Development-Board-WiFi-Bluetooth-Ultra-Low-Power-Consumption-Dual-Cores-ESP-32-ESP-32S-Board/2672017_32778511101.html</vt:lpwstr>
      </vt:variant>
      <vt:variant>
        <vt:lpwstr/>
      </vt:variant>
      <vt:variant>
        <vt:i4>3997816</vt:i4>
      </vt:variant>
      <vt:variant>
        <vt:i4>1863</vt:i4>
      </vt:variant>
      <vt:variant>
        <vt:i4>0</vt:i4>
      </vt:variant>
      <vt:variant>
        <vt:i4>5</vt:i4>
      </vt:variant>
      <vt:variant>
        <vt:lpwstr>https://github.com/espressif/arduino-esp32</vt:lpwstr>
      </vt:variant>
      <vt:variant>
        <vt:lpwstr/>
      </vt:variant>
      <vt:variant>
        <vt:i4>6029339</vt:i4>
      </vt:variant>
      <vt:variant>
        <vt:i4>1860</vt:i4>
      </vt:variant>
      <vt:variant>
        <vt:i4>0</vt:i4>
      </vt:variant>
      <vt:variant>
        <vt:i4>5</vt:i4>
      </vt:variant>
      <vt:variant>
        <vt:lpwstr>https://www.silabs.com/products/development-tools/software/usb-to-uart-bridge-vcp-drivers</vt:lpwstr>
      </vt:variant>
      <vt:variant>
        <vt:lpwstr/>
      </vt:variant>
      <vt:variant>
        <vt:i4>2621566</vt:i4>
      </vt:variant>
      <vt:variant>
        <vt:i4>1857</vt:i4>
      </vt:variant>
      <vt:variant>
        <vt:i4>0</vt:i4>
      </vt:variant>
      <vt:variant>
        <vt:i4>5</vt:i4>
      </vt:variant>
      <vt:variant>
        <vt:lpwstr>http://a.co/34HHmrU</vt:lpwstr>
      </vt:variant>
      <vt:variant>
        <vt:lpwstr/>
      </vt:variant>
      <vt:variant>
        <vt:i4>6815788</vt:i4>
      </vt:variant>
      <vt:variant>
        <vt:i4>1854</vt:i4>
      </vt:variant>
      <vt:variant>
        <vt:i4>0</vt:i4>
      </vt:variant>
      <vt:variant>
        <vt:i4>5</vt:i4>
      </vt:variant>
      <vt:variant>
        <vt:lpwstr>http://a.co/1qFt3K4</vt:lpwstr>
      </vt:variant>
      <vt:variant>
        <vt:lpwstr/>
      </vt:variant>
      <vt:variant>
        <vt:i4>7143438</vt:i4>
      </vt:variant>
      <vt:variant>
        <vt:i4>1851</vt:i4>
      </vt:variant>
      <vt:variant>
        <vt:i4>0</vt:i4>
      </vt:variant>
      <vt:variant>
        <vt:i4>5</vt:i4>
      </vt:variant>
      <vt:variant>
        <vt:lpwstr>https://www.aliexpress.com/store/product/ESP32-Development-Board-WiFi-Bluetooth-Ultra-Low-Power-Consumption-Dual-Cores-ESP-32-ESP-32S-Board/2672017_32778511101.html</vt:lpwstr>
      </vt:variant>
      <vt:variant>
        <vt:lpwstr/>
      </vt:variant>
      <vt:variant>
        <vt:i4>6684777</vt:i4>
      </vt:variant>
      <vt:variant>
        <vt:i4>1848</vt:i4>
      </vt:variant>
      <vt:variant>
        <vt:i4>0</vt:i4>
      </vt:variant>
      <vt:variant>
        <vt:i4>5</vt:i4>
      </vt:variant>
      <vt:variant>
        <vt:lpwstr>https://www.esp32.com/</vt:lpwstr>
      </vt:variant>
      <vt:variant>
        <vt:lpwstr/>
      </vt:variant>
      <vt:variant>
        <vt:i4>4784197</vt:i4>
      </vt:variant>
      <vt:variant>
        <vt:i4>1845</vt:i4>
      </vt:variant>
      <vt:variant>
        <vt:i4>0</vt:i4>
      </vt:variant>
      <vt:variant>
        <vt:i4>5</vt:i4>
      </vt:variant>
      <vt:variant>
        <vt:lpwstr>http://www.espressif.com/en/products/hardware/esp32/overview</vt:lpwstr>
      </vt:variant>
      <vt:variant>
        <vt:lpwstr/>
      </vt:variant>
      <vt:variant>
        <vt:i4>3407965</vt:i4>
      </vt:variant>
      <vt:variant>
        <vt:i4>1842</vt:i4>
      </vt:variant>
      <vt:variant>
        <vt:i4>0</vt:i4>
      </vt:variant>
      <vt:variant>
        <vt:i4>5</vt:i4>
      </vt:variant>
      <vt:variant>
        <vt:lpwstr>https://dl.espressif.com/dl/schematics/ESP32-Core-Board-V2_sch.pdf</vt:lpwstr>
      </vt:variant>
      <vt:variant>
        <vt:lpwstr/>
      </vt:variant>
      <vt:variant>
        <vt:i4>1769479</vt:i4>
      </vt:variant>
      <vt:variant>
        <vt:i4>1839</vt:i4>
      </vt:variant>
      <vt:variant>
        <vt:i4>0</vt:i4>
      </vt:variant>
      <vt:variant>
        <vt:i4>5</vt:i4>
      </vt:variant>
      <vt:variant>
        <vt:lpwstr>https://www.olimex.com/Products/IoT/ESP32-CoreBoard/</vt:lpwstr>
      </vt:variant>
      <vt:variant>
        <vt:lpwstr/>
      </vt:variant>
      <vt:variant>
        <vt:i4>6094860</vt:i4>
      </vt:variant>
      <vt:variant>
        <vt:i4>1836</vt:i4>
      </vt:variant>
      <vt:variant>
        <vt:i4>0</vt:i4>
      </vt:variant>
      <vt:variant>
        <vt:i4>5</vt:i4>
      </vt:variant>
      <vt:variant>
        <vt:lpwstr>https://espressif.com/en/content/esp32-devkitc-getting-started-guide</vt:lpwstr>
      </vt:variant>
      <vt:variant>
        <vt:lpwstr/>
      </vt:variant>
      <vt:variant>
        <vt:i4>1441794</vt:i4>
      </vt:variant>
      <vt:variant>
        <vt:i4>1833</vt:i4>
      </vt:variant>
      <vt:variant>
        <vt:i4>0</vt:i4>
      </vt:variant>
      <vt:variant>
        <vt:i4>5</vt:i4>
      </vt:variant>
      <vt:variant>
        <vt:lpwstr>http://esp32.net/</vt:lpwstr>
      </vt:variant>
      <vt:variant>
        <vt:lpwstr/>
      </vt:variant>
      <vt:variant>
        <vt:i4>1572927</vt:i4>
      </vt:variant>
      <vt:variant>
        <vt:i4>1830</vt:i4>
      </vt:variant>
      <vt:variant>
        <vt:i4>0</vt:i4>
      </vt:variant>
      <vt:variant>
        <vt:i4>5</vt:i4>
      </vt:variant>
      <vt:variant>
        <vt:lpwstr>http://en.ai-thinker.com/html/Products/WIFI_Module/ESP_32_Series/</vt:lpwstr>
      </vt:variant>
      <vt:variant>
        <vt:lpwstr/>
      </vt:variant>
      <vt:variant>
        <vt:i4>5963857</vt:i4>
      </vt:variant>
      <vt:variant>
        <vt:i4>1827</vt:i4>
      </vt:variant>
      <vt:variant>
        <vt:i4>0</vt:i4>
      </vt:variant>
      <vt:variant>
        <vt:i4>5</vt:i4>
      </vt:variant>
      <vt:variant>
        <vt:lpwstr>https://espressif.com/en/producttype/esp-wroom-32</vt:lpwstr>
      </vt:variant>
      <vt:variant>
        <vt:lpwstr/>
      </vt:variant>
      <vt:variant>
        <vt:i4>5963809</vt:i4>
      </vt:variant>
      <vt:variant>
        <vt:i4>1824</vt:i4>
      </vt:variant>
      <vt:variant>
        <vt:i4>0</vt:i4>
      </vt:variant>
      <vt:variant>
        <vt:i4>5</vt:i4>
      </vt:variant>
      <vt:variant>
        <vt:lpwstr>https://espressif.com/en/media_overview/news/espressif-announces-launch-esp32-cloud-chip-and-funding-fosun-group</vt:lpwstr>
      </vt:variant>
      <vt:variant>
        <vt:lpwstr/>
      </vt:variant>
      <vt:variant>
        <vt:i4>589853</vt:i4>
      </vt:variant>
      <vt:variant>
        <vt:i4>1821</vt:i4>
      </vt:variant>
      <vt:variant>
        <vt:i4>0</vt:i4>
      </vt:variant>
      <vt:variant>
        <vt:i4>5</vt:i4>
      </vt:variant>
      <vt:variant>
        <vt:lpwstr>http://rayshobby.net/cart/esptoy</vt:lpwstr>
      </vt:variant>
      <vt:variant>
        <vt:lpwstr/>
      </vt:variant>
      <vt:variant>
        <vt:i4>1114216</vt:i4>
      </vt:variant>
      <vt:variant>
        <vt:i4>1818</vt:i4>
      </vt:variant>
      <vt:variant>
        <vt:i4>0</vt:i4>
      </vt:variant>
      <vt:variant>
        <vt:i4>5</vt:i4>
      </vt:variant>
      <vt:variant>
        <vt:lpwstr>http://www.nodemcu.com/index_en.html</vt:lpwstr>
      </vt:variant>
      <vt:variant>
        <vt:lpwstr/>
      </vt:variant>
      <vt:variant>
        <vt:i4>2490416</vt:i4>
      </vt:variant>
      <vt:variant>
        <vt:i4>1815</vt:i4>
      </vt:variant>
      <vt:variant>
        <vt:i4>0</vt:i4>
      </vt:variant>
      <vt:variant>
        <vt:i4>5</vt:i4>
      </vt:variant>
      <vt:variant>
        <vt:lpwstr>http://www.espressif.com/sites/default/files/4a-esp8266_at_instruction_set_en_v1.5.4_0.pdf</vt:lpwstr>
      </vt:variant>
      <vt:variant>
        <vt:lpwstr/>
      </vt:variant>
      <vt:variant>
        <vt:i4>4849677</vt:i4>
      </vt:variant>
      <vt:variant>
        <vt:i4>1812</vt:i4>
      </vt:variant>
      <vt:variant>
        <vt:i4>0</vt:i4>
      </vt:variant>
      <vt:variant>
        <vt:i4>5</vt:i4>
      </vt:variant>
      <vt:variant>
        <vt:lpwstr>https://espressif.com/en/products/hardware/esp8266ex/overview</vt:lpwstr>
      </vt:variant>
      <vt:variant>
        <vt:lpwstr/>
      </vt:variant>
      <vt:variant>
        <vt:i4>2949236</vt:i4>
      </vt:variant>
      <vt:variant>
        <vt:i4>1809</vt:i4>
      </vt:variant>
      <vt:variant>
        <vt:i4>0</vt:i4>
      </vt:variant>
      <vt:variant>
        <vt:i4>5</vt:i4>
      </vt:variant>
      <vt:variant>
        <vt:lpwstr>https://github.com/lucadentella/esp32-tutorial</vt:lpwstr>
      </vt:variant>
      <vt:variant>
        <vt:lpwstr/>
      </vt:variant>
      <vt:variant>
        <vt:i4>2424889</vt:i4>
      </vt:variant>
      <vt:variant>
        <vt:i4>1806</vt:i4>
      </vt:variant>
      <vt:variant>
        <vt:i4>0</vt:i4>
      </vt:variant>
      <vt:variant>
        <vt:i4>5</vt:i4>
      </vt:variant>
      <vt:variant>
        <vt:lpwstr>http://www.lucadentella.it/en/2016/12/03/esp32-1-introduzione/</vt:lpwstr>
      </vt:variant>
      <vt:variant>
        <vt:lpwstr/>
      </vt:variant>
      <vt:variant>
        <vt:i4>3014699</vt:i4>
      </vt:variant>
      <vt:variant>
        <vt:i4>1803</vt:i4>
      </vt:variant>
      <vt:variant>
        <vt:i4>0</vt:i4>
      </vt:variant>
      <vt:variant>
        <vt:i4>5</vt:i4>
      </vt:variant>
      <vt:variant>
        <vt:lpwstr>https://github.com/espressif/esp-idf/tree/master/examples/peripherals/gpio</vt:lpwstr>
      </vt:variant>
      <vt:variant>
        <vt:lpwstr/>
      </vt:variant>
      <vt:variant>
        <vt:i4>6422586</vt:i4>
      </vt:variant>
      <vt:variant>
        <vt:i4>1800</vt:i4>
      </vt:variant>
      <vt:variant>
        <vt:i4>0</vt:i4>
      </vt:variant>
      <vt:variant>
        <vt:i4>5</vt:i4>
      </vt:variant>
      <vt:variant>
        <vt:lpwstr>https://github.com/espressif/esp-idf/tree/master/examples/get-started/blink</vt:lpwstr>
      </vt:variant>
      <vt:variant>
        <vt:lpwstr/>
      </vt:variant>
      <vt:variant>
        <vt:i4>4063358</vt:i4>
      </vt:variant>
      <vt:variant>
        <vt:i4>1797</vt:i4>
      </vt:variant>
      <vt:variant>
        <vt:i4>0</vt:i4>
      </vt:variant>
      <vt:variant>
        <vt:i4>5</vt:i4>
      </vt:variant>
      <vt:variant>
        <vt:lpwstr>http://www.lucadentella.it/en/2017/05/20/esp32-18-access-point/?replytocom=317413</vt:lpwstr>
      </vt:variant>
      <vt:variant>
        <vt:lpwstr>respond</vt:lpwstr>
      </vt:variant>
      <vt:variant>
        <vt:i4>3604601</vt:i4>
      </vt:variant>
      <vt:variant>
        <vt:i4>1794</vt:i4>
      </vt:variant>
      <vt:variant>
        <vt:i4>0</vt:i4>
      </vt:variant>
      <vt:variant>
        <vt:i4>5</vt:i4>
      </vt:variant>
      <vt:variant>
        <vt:lpwstr>http://www.lucadentella.it/en/2017/05/20/esp32-18-access-point/?replytocom=317389</vt:lpwstr>
      </vt:variant>
      <vt:variant>
        <vt:lpwstr>respond</vt:lpwstr>
      </vt:variant>
      <vt:variant>
        <vt:i4>8192105</vt:i4>
      </vt:variant>
      <vt:variant>
        <vt:i4>1791</vt:i4>
      </vt:variant>
      <vt:variant>
        <vt:i4>0</vt:i4>
      </vt:variant>
      <vt:variant>
        <vt:i4>5</vt:i4>
      </vt:variant>
      <vt:variant>
        <vt:lpwstr>https://www.esp32.com/viewtopic.php?f=19&amp;t=2881</vt:lpwstr>
      </vt:variant>
      <vt:variant>
        <vt:lpwstr/>
      </vt:variant>
      <vt:variant>
        <vt:i4>3670138</vt:i4>
      </vt:variant>
      <vt:variant>
        <vt:i4>1788</vt:i4>
      </vt:variant>
      <vt:variant>
        <vt:i4>0</vt:i4>
      </vt:variant>
      <vt:variant>
        <vt:i4>5</vt:i4>
      </vt:variant>
      <vt:variant>
        <vt:lpwstr>http://www.lucadentella.it/en/2017/05/20/esp32-18-access-point/?replytocom=317078</vt:lpwstr>
      </vt:variant>
      <vt:variant>
        <vt:lpwstr>respond</vt:lpwstr>
      </vt:variant>
      <vt:variant>
        <vt:i4>3801210</vt:i4>
      </vt:variant>
      <vt:variant>
        <vt:i4>1785</vt:i4>
      </vt:variant>
      <vt:variant>
        <vt:i4>0</vt:i4>
      </vt:variant>
      <vt:variant>
        <vt:i4>5</vt:i4>
      </vt:variant>
      <vt:variant>
        <vt:lpwstr>http://www.lucadentella.it/en/2017/05/20/esp32-18-access-point/?replytocom=317053</vt:lpwstr>
      </vt:variant>
      <vt:variant>
        <vt:lpwstr>respond</vt:lpwstr>
      </vt:variant>
      <vt:variant>
        <vt:i4>3866738</vt:i4>
      </vt:variant>
      <vt:variant>
        <vt:i4>1782</vt:i4>
      </vt:variant>
      <vt:variant>
        <vt:i4>0</vt:i4>
      </vt:variant>
      <vt:variant>
        <vt:i4>5</vt:i4>
      </vt:variant>
      <vt:variant>
        <vt:lpwstr>http://www.lucadentella.it/en/2017/05/20/esp32-18-access-point/?replytocom=316859</vt:lpwstr>
      </vt:variant>
      <vt:variant>
        <vt:lpwstr>respond</vt:lpwstr>
      </vt:variant>
      <vt:variant>
        <vt:i4>3801202</vt:i4>
      </vt:variant>
      <vt:variant>
        <vt:i4>1779</vt:i4>
      </vt:variant>
      <vt:variant>
        <vt:i4>0</vt:i4>
      </vt:variant>
      <vt:variant>
        <vt:i4>5</vt:i4>
      </vt:variant>
      <vt:variant>
        <vt:lpwstr>http://www.lucadentella.it/en/2017/05/20/esp32-18-access-point/?replytocom=316840</vt:lpwstr>
      </vt:variant>
      <vt:variant>
        <vt:lpwstr>respond</vt:lpwstr>
      </vt:variant>
      <vt:variant>
        <vt:i4>4128889</vt:i4>
      </vt:variant>
      <vt:variant>
        <vt:i4>1776</vt:i4>
      </vt:variant>
      <vt:variant>
        <vt:i4>0</vt:i4>
      </vt:variant>
      <vt:variant>
        <vt:i4>5</vt:i4>
      </vt:variant>
      <vt:variant>
        <vt:lpwstr>http://www.lucadentella.it/en/2017/05/20/esp32-18-access-point/?replytocom=315325</vt:lpwstr>
      </vt:variant>
      <vt:variant>
        <vt:lpwstr>respond</vt:lpwstr>
      </vt:variant>
      <vt:variant>
        <vt:i4>3997817</vt:i4>
      </vt:variant>
      <vt:variant>
        <vt:i4>1773</vt:i4>
      </vt:variant>
      <vt:variant>
        <vt:i4>0</vt:i4>
      </vt:variant>
      <vt:variant>
        <vt:i4>5</vt:i4>
      </vt:variant>
      <vt:variant>
        <vt:lpwstr>http://www.lucadentella.it/en/2017/05/20/esp32-18-access-point/?replytocom=315304</vt:lpwstr>
      </vt:variant>
      <vt:variant>
        <vt:lpwstr>respond</vt:lpwstr>
      </vt:variant>
      <vt:variant>
        <vt:i4>4063354</vt:i4>
      </vt:variant>
      <vt:variant>
        <vt:i4>1770</vt:i4>
      </vt:variant>
      <vt:variant>
        <vt:i4>0</vt:i4>
      </vt:variant>
      <vt:variant>
        <vt:i4>5</vt:i4>
      </vt:variant>
      <vt:variant>
        <vt:lpwstr>http://www.lucadentella.it/en/2017/05/20/esp32-18-access-point/?replytocom=315031</vt:lpwstr>
      </vt:variant>
      <vt:variant>
        <vt:lpwstr>respond</vt:lpwstr>
      </vt:variant>
      <vt:variant>
        <vt:i4>4128890</vt:i4>
      </vt:variant>
      <vt:variant>
        <vt:i4>1767</vt:i4>
      </vt:variant>
      <vt:variant>
        <vt:i4>0</vt:i4>
      </vt:variant>
      <vt:variant>
        <vt:i4>5</vt:i4>
      </vt:variant>
      <vt:variant>
        <vt:lpwstr>http://www.lucadentella.it/en/2017/05/20/esp32-18-access-point/?replytocom=315021</vt:lpwstr>
      </vt:variant>
      <vt:variant>
        <vt:lpwstr>respond</vt:lpwstr>
      </vt:variant>
      <vt:variant>
        <vt:i4>524308</vt:i4>
      </vt:variant>
      <vt:variant>
        <vt:i4>1764</vt:i4>
      </vt:variant>
      <vt:variant>
        <vt:i4>0</vt:i4>
      </vt:variant>
      <vt:variant>
        <vt:i4>5</vt:i4>
      </vt:variant>
      <vt:variant>
        <vt:lpwstr>https://null-byte.wonderhowto.com/how-to/hack-wi-fi-cracking-wep-passwords-with-aircrack-ng-0147340/</vt:lpwstr>
      </vt:variant>
      <vt:variant>
        <vt:lpwstr/>
      </vt:variant>
      <vt:variant>
        <vt:i4>2949236</vt:i4>
      </vt:variant>
      <vt:variant>
        <vt:i4>1761</vt:i4>
      </vt:variant>
      <vt:variant>
        <vt:i4>0</vt:i4>
      </vt:variant>
      <vt:variant>
        <vt:i4>5</vt:i4>
      </vt:variant>
      <vt:variant>
        <vt:lpwstr>https://github.com/lucadentella/esp32-tutorial</vt:lpwstr>
      </vt:variant>
      <vt:variant>
        <vt:lpwstr/>
      </vt:variant>
      <vt:variant>
        <vt:i4>2555992</vt:i4>
      </vt:variant>
      <vt:variant>
        <vt:i4>1758</vt:i4>
      </vt:variant>
      <vt:variant>
        <vt:i4>0</vt:i4>
      </vt:variant>
      <vt:variant>
        <vt:i4>5</vt:i4>
      </vt:variant>
      <vt:variant>
        <vt:lpwstr>https://en.wikipedia.org/wiki/Beacon_frame</vt:lpwstr>
      </vt:variant>
      <vt:variant>
        <vt:lpwstr/>
      </vt:variant>
      <vt:variant>
        <vt:i4>2097250</vt:i4>
      </vt:variant>
      <vt:variant>
        <vt:i4>1755</vt:i4>
      </vt:variant>
      <vt:variant>
        <vt:i4>0</vt:i4>
      </vt:variant>
      <vt:variant>
        <vt:i4>5</vt:i4>
      </vt:variant>
      <vt:variant>
        <vt:lpwstr>https://it.wikipedia.org/wiki/SSID</vt:lpwstr>
      </vt:variant>
      <vt:variant>
        <vt:lpwstr/>
      </vt:variant>
      <vt:variant>
        <vt:i4>7340041</vt:i4>
      </vt:variant>
      <vt:variant>
        <vt:i4>1752</vt:i4>
      </vt:variant>
      <vt:variant>
        <vt:i4>0</vt:i4>
      </vt:variant>
      <vt:variant>
        <vt:i4>5</vt:i4>
      </vt:variant>
      <vt:variant>
        <vt:lpwstr>https://en.wikipedia.org/wiki/Dynamic_Host_Configuration_Protocol</vt:lpwstr>
      </vt:variant>
      <vt:variant>
        <vt:lpwstr/>
      </vt:variant>
      <vt:variant>
        <vt:i4>6553637</vt:i4>
      </vt:variant>
      <vt:variant>
        <vt:i4>1749</vt:i4>
      </vt:variant>
      <vt:variant>
        <vt:i4>0</vt:i4>
      </vt:variant>
      <vt:variant>
        <vt:i4>5</vt:i4>
      </vt:variant>
      <vt:variant>
        <vt:lpwstr>http://www.lucadentella.it/en/2017/01/16/esp32-6-collegamento-ad-una-rete-wifi/</vt:lpwstr>
      </vt:variant>
      <vt:variant>
        <vt:lpwstr/>
      </vt:variant>
      <vt:variant>
        <vt:i4>2097266</vt:i4>
      </vt:variant>
      <vt:variant>
        <vt:i4>1746</vt:i4>
      </vt:variant>
      <vt:variant>
        <vt:i4>0</vt:i4>
      </vt:variant>
      <vt:variant>
        <vt:i4>5</vt:i4>
      </vt:variant>
      <vt:variant>
        <vt:lpwstr>http://esp-idf.readthedocs.io/en/latest/api-guides/build-system.html?highlight=binary</vt:lpwstr>
      </vt:variant>
      <vt:variant>
        <vt:lpwstr>example-component-makefiles</vt:lpwstr>
      </vt:variant>
      <vt:variant>
        <vt:i4>6422552</vt:i4>
      </vt:variant>
      <vt:variant>
        <vt:i4>1743</vt:i4>
      </vt:variant>
      <vt:variant>
        <vt:i4>0</vt:i4>
      </vt:variant>
      <vt:variant>
        <vt:i4>5</vt:i4>
      </vt:variant>
      <vt:variant>
        <vt:lpwstr>https://en.wikipedia.org/wiki/Media_type</vt:lpwstr>
      </vt:variant>
      <vt:variant>
        <vt:lpwstr/>
      </vt:variant>
      <vt:variant>
        <vt:i4>2949236</vt:i4>
      </vt:variant>
      <vt:variant>
        <vt:i4>1740</vt:i4>
      </vt:variant>
      <vt:variant>
        <vt:i4>0</vt:i4>
      </vt:variant>
      <vt:variant>
        <vt:i4>5</vt:i4>
      </vt:variant>
      <vt:variant>
        <vt:lpwstr>https://github.com/lucadentella/esp32-tutorial</vt:lpwstr>
      </vt:variant>
      <vt:variant>
        <vt:lpwstr/>
      </vt:variant>
      <vt:variant>
        <vt:i4>8192009</vt:i4>
      </vt:variant>
      <vt:variant>
        <vt:i4>1737</vt:i4>
      </vt:variant>
      <vt:variant>
        <vt:i4>0</vt:i4>
      </vt:variant>
      <vt:variant>
        <vt:i4>5</vt:i4>
      </vt:variant>
      <vt:variant>
        <vt:lpwstr>http://lwip.wikia.com/wiki/Netconn_API</vt:lpwstr>
      </vt:variant>
      <vt:variant>
        <vt:lpwstr/>
      </vt:variant>
      <vt:variant>
        <vt:i4>2621500</vt:i4>
      </vt:variant>
      <vt:variant>
        <vt:i4>1734</vt:i4>
      </vt:variant>
      <vt:variant>
        <vt:i4>0</vt:i4>
      </vt:variant>
      <vt:variant>
        <vt:i4>5</vt:i4>
      </vt:variant>
      <vt:variant>
        <vt:lpwstr>http://www.lucadentella.it/2017/01/30/esp32-8-connessione-tcp/</vt:lpwstr>
      </vt:variant>
      <vt:variant>
        <vt:lpwstr/>
      </vt:variant>
      <vt:variant>
        <vt:i4>2556030</vt:i4>
      </vt:variant>
      <vt:variant>
        <vt:i4>1731</vt:i4>
      </vt:variant>
      <vt:variant>
        <vt:i4>0</vt:i4>
      </vt:variant>
      <vt:variant>
        <vt:i4>5</vt:i4>
      </vt:variant>
      <vt:variant>
        <vt:lpwstr>http://www.lucadentella.it/2012/11/10/enc28j60-e-arduino-9/</vt:lpwstr>
      </vt:variant>
      <vt:variant>
        <vt:lpwstr/>
      </vt:variant>
      <vt:variant>
        <vt:i4>5570624</vt:i4>
      </vt:variant>
      <vt:variant>
        <vt:i4>1728</vt:i4>
      </vt:variant>
      <vt:variant>
        <vt:i4>0</vt:i4>
      </vt:variant>
      <vt:variant>
        <vt:i4>5</vt:i4>
      </vt:variant>
      <vt:variant>
        <vt:lpwstr>http://www.lucadentella.it/category/enc28j60-arduino/</vt:lpwstr>
      </vt:variant>
      <vt:variant>
        <vt:lpwstr/>
      </vt:variant>
      <vt:variant>
        <vt:i4>655361</vt:i4>
      </vt:variant>
      <vt:variant>
        <vt:i4>1725</vt:i4>
      </vt:variant>
      <vt:variant>
        <vt:i4>0</vt:i4>
      </vt:variant>
      <vt:variant>
        <vt:i4>5</vt:i4>
      </vt:variant>
      <vt:variant>
        <vt:lpwstr>https://www.tindie.com/products/lspoplove/d-duino-32-v2arduino-and-node32-and-esp32-and-096oled/</vt:lpwstr>
      </vt:variant>
      <vt:variant>
        <vt:lpwstr/>
      </vt:variant>
      <vt:variant>
        <vt:i4>5570646</vt:i4>
      </vt:variant>
      <vt:variant>
        <vt:i4>1722</vt:i4>
      </vt:variant>
      <vt:variant>
        <vt:i4>0</vt:i4>
      </vt:variant>
      <vt:variant>
        <vt:i4>5</vt:i4>
      </vt:variant>
      <vt:variant>
        <vt:lpwstr>https://forum.wemos.cc/category/6/lolin32</vt:lpwstr>
      </vt:variant>
      <vt:variant>
        <vt:lpwstr/>
      </vt:variant>
      <vt:variant>
        <vt:i4>2949176</vt:i4>
      </vt:variant>
      <vt:variant>
        <vt:i4>1719</vt:i4>
      </vt:variant>
      <vt:variant>
        <vt:i4>0</vt:i4>
      </vt:variant>
      <vt:variant>
        <vt:i4>5</vt:i4>
      </vt:variant>
      <vt:variant>
        <vt:lpwstr>https://wiki.wemos.cc/products:lolin32:lolin32</vt:lpwstr>
      </vt:variant>
      <vt:variant>
        <vt:lpwstr>tutorials</vt:lpwstr>
      </vt:variant>
      <vt:variant>
        <vt:i4>393320</vt:i4>
      </vt:variant>
      <vt:variant>
        <vt:i4>1716</vt:i4>
      </vt:variant>
      <vt:variant>
        <vt:i4>0</vt:i4>
      </vt:variant>
      <vt:variant>
        <vt:i4>5</vt:i4>
      </vt:variant>
      <vt:variant>
        <vt:lpwstr>https://wiki.wemos.cc/_media/products:lolin32:sch_lolin32_v1.0.0.pdf</vt:lpwstr>
      </vt:variant>
      <vt:variant>
        <vt:lpwstr/>
      </vt:variant>
      <vt:variant>
        <vt:i4>655361</vt:i4>
      </vt:variant>
      <vt:variant>
        <vt:i4>1713</vt:i4>
      </vt:variant>
      <vt:variant>
        <vt:i4>0</vt:i4>
      </vt:variant>
      <vt:variant>
        <vt:i4>5</vt:i4>
      </vt:variant>
      <vt:variant>
        <vt:lpwstr>https://www.tindie.com/products/lspoplove/d-duino-32-v2arduino-and-node32-and-esp32-and-096oled/</vt:lpwstr>
      </vt:variant>
      <vt:variant>
        <vt:lpwstr/>
      </vt:variant>
      <vt:variant>
        <vt:i4>8192044</vt:i4>
      </vt:variant>
      <vt:variant>
        <vt:i4>1710</vt:i4>
      </vt:variant>
      <vt:variant>
        <vt:i4>0</vt:i4>
      </vt:variant>
      <vt:variant>
        <vt:i4>5</vt:i4>
      </vt:variant>
      <vt:variant>
        <vt:lpwstr>https://www.aliexpress.com/wholesale?ltype=wholesale&amp;d=y&amp;origin=y&amp;blanktest=0&amp;SearchText=lolin&amp;tc=af&amp;initiative_id=SB_20170712021443&amp;isViewCP=y&amp;catId=0</vt:lpwstr>
      </vt:variant>
      <vt:variant>
        <vt:lpwstr/>
      </vt:variant>
      <vt:variant>
        <vt:i4>4718670</vt:i4>
      </vt:variant>
      <vt:variant>
        <vt:i4>1707</vt:i4>
      </vt:variant>
      <vt:variant>
        <vt:i4>0</vt:i4>
      </vt:variant>
      <vt:variant>
        <vt:i4>5</vt:i4>
      </vt:variant>
      <vt:variant>
        <vt:lpwstr>https://wemoscc.aliexpress.com/store/1331105</vt:lpwstr>
      </vt:variant>
      <vt:variant>
        <vt:lpwstr/>
      </vt:variant>
      <vt:variant>
        <vt:i4>983114</vt:i4>
      </vt:variant>
      <vt:variant>
        <vt:i4>1704</vt:i4>
      </vt:variant>
      <vt:variant>
        <vt:i4>0</vt:i4>
      </vt:variant>
      <vt:variant>
        <vt:i4>5</vt:i4>
      </vt:variant>
      <vt:variant>
        <vt:lpwstr>https://www.wemos.cc/</vt:lpwstr>
      </vt:variant>
      <vt:variant>
        <vt:lpwstr/>
      </vt:variant>
      <vt:variant>
        <vt:i4>6160498</vt:i4>
      </vt:variant>
      <vt:variant>
        <vt:i4>1701</vt:i4>
      </vt:variant>
      <vt:variant>
        <vt:i4>0</vt:i4>
      </vt:variant>
      <vt:variant>
        <vt:i4>5</vt:i4>
      </vt:variant>
      <vt:variant>
        <vt:lpwstr>https://wiki.wemos.cc/products:d1:d1_mini</vt:lpwstr>
      </vt:variant>
      <vt:variant>
        <vt:lpwstr/>
      </vt:variant>
      <vt:variant>
        <vt:i4>983114</vt:i4>
      </vt:variant>
      <vt:variant>
        <vt:i4>1698</vt:i4>
      </vt:variant>
      <vt:variant>
        <vt:i4>0</vt:i4>
      </vt:variant>
      <vt:variant>
        <vt:i4>5</vt:i4>
      </vt:variant>
      <vt:variant>
        <vt:lpwstr>https://www.wemos.cc/</vt:lpwstr>
      </vt:variant>
      <vt:variant>
        <vt:lpwstr/>
      </vt:variant>
      <vt:variant>
        <vt:i4>2949236</vt:i4>
      </vt:variant>
      <vt:variant>
        <vt:i4>1695</vt:i4>
      </vt:variant>
      <vt:variant>
        <vt:i4>0</vt:i4>
      </vt:variant>
      <vt:variant>
        <vt:i4>5</vt:i4>
      </vt:variant>
      <vt:variant>
        <vt:lpwstr>https://github.com/lucadentella/esp32-tutorial</vt:lpwstr>
      </vt:variant>
      <vt:variant>
        <vt:lpwstr/>
      </vt:variant>
      <vt:variant>
        <vt:i4>3276923</vt:i4>
      </vt:variant>
      <vt:variant>
        <vt:i4>1692</vt:i4>
      </vt:variant>
      <vt:variant>
        <vt:i4>0</vt:i4>
      </vt:variant>
      <vt:variant>
        <vt:i4>5</vt:i4>
      </vt:variant>
      <vt:variant>
        <vt:lpwstr>http://www.lucadentella.it/en/2017/02/07/esp32-9-basic-io/</vt:lpwstr>
      </vt:variant>
      <vt:variant>
        <vt:lpwstr/>
      </vt:variant>
      <vt:variant>
        <vt:i4>3670118</vt:i4>
      </vt:variant>
      <vt:variant>
        <vt:i4>1689</vt:i4>
      </vt:variant>
      <vt:variant>
        <vt:i4>0</vt:i4>
      </vt:variant>
      <vt:variant>
        <vt:i4>5</vt:i4>
      </vt:variant>
      <vt:variant>
        <vt:lpwstr>http://www.i2c-bus.org/</vt:lpwstr>
      </vt:variant>
      <vt:variant>
        <vt:lpwstr/>
      </vt:variant>
      <vt:variant>
        <vt:i4>3604531</vt:i4>
      </vt:variant>
      <vt:variant>
        <vt:i4>1686</vt:i4>
      </vt:variant>
      <vt:variant>
        <vt:i4>0</vt:i4>
      </vt:variant>
      <vt:variant>
        <vt:i4>5</vt:i4>
      </vt:variant>
      <vt:variant>
        <vt:lpwstr>http://www.i2c-bus.org/multimaster/</vt:lpwstr>
      </vt:variant>
      <vt:variant>
        <vt:lpwstr/>
      </vt:variant>
      <vt:variant>
        <vt:i4>6422603</vt:i4>
      </vt:variant>
      <vt:variant>
        <vt:i4>1683</vt:i4>
      </vt:variant>
      <vt:variant>
        <vt:i4>0</vt:i4>
      </vt:variant>
      <vt:variant>
        <vt:i4>5</vt:i4>
      </vt:variant>
      <vt:variant>
        <vt:lpwstr>https://github.com/lucadentella/esp32_htu21d</vt:lpwstr>
      </vt:variant>
      <vt:variant>
        <vt:lpwstr/>
      </vt:variant>
      <vt:variant>
        <vt:i4>1048696</vt:i4>
      </vt:variant>
      <vt:variant>
        <vt:i4>1680</vt:i4>
      </vt:variant>
      <vt:variant>
        <vt:i4>0</vt:i4>
      </vt:variant>
      <vt:variant>
        <vt:i4>5</vt:i4>
      </vt:variant>
      <vt:variant>
        <vt:lpwstr>http://www.lucadentella.it/blog/wp-content/uploads/2017/10/HTU21D_datasheet.pdf</vt:lpwstr>
      </vt:variant>
      <vt:variant>
        <vt:lpwstr/>
      </vt:variant>
      <vt:variant>
        <vt:i4>3932263</vt:i4>
      </vt:variant>
      <vt:variant>
        <vt:i4>1677</vt:i4>
      </vt:variant>
      <vt:variant>
        <vt:i4>0</vt:i4>
      </vt:variant>
      <vt:variant>
        <vt:i4>5</vt:i4>
      </vt:variant>
      <vt:variant>
        <vt:lpwstr>https://www.banggood.com/HTU21D-Temperature-And-Humidity-Sensor-Module-p-971471.html?p=0A3014924950201411DQ</vt:lpwstr>
      </vt:variant>
      <vt:variant>
        <vt:lpwstr/>
      </vt:variant>
      <vt:variant>
        <vt:i4>4128821</vt:i4>
      </vt:variant>
      <vt:variant>
        <vt:i4>1674</vt:i4>
      </vt:variant>
      <vt:variant>
        <vt:i4>0</vt:i4>
      </vt:variant>
      <vt:variant>
        <vt:i4>5</vt:i4>
      </vt:variant>
      <vt:variant>
        <vt:lpwstr>https://www.sparkfun.com/products/retired/12064</vt:lpwstr>
      </vt:variant>
      <vt:variant>
        <vt:lpwstr/>
      </vt:variant>
      <vt:variant>
        <vt:i4>131160</vt:i4>
      </vt:variant>
      <vt:variant>
        <vt:i4>1671</vt:i4>
      </vt:variant>
      <vt:variant>
        <vt:i4>0</vt:i4>
      </vt:variant>
      <vt:variant>
        <vt:i4>5</vt:i4>
      </vt:variant>
      <vt:variant>
        <vt:lpwstr>http://www.te.com/usa-en/product-CAT-HSC0004.html</vt:lpwstr>
      </vt:variant>
      <vt:variant>
        <vt:lpwstr/>
      </vt:variant>
      <vt:variant>
        <vt:i4>2949236</vt:i4>
      </vt:variant>
      <vt:variant>
        <vt:i4>1668</vt:i4>
      </vt:variant>
      <vt:variant>
        <vt:i4>0</vt:i4>
      </vt:variant>
      <vt:variant>
        <vt:i4>5</vt:i4>
      </vt:variant>
      <vt:variant>
        <vt:lpwstr>https://github.com/lucadentella/esp32-tutorial</vt:lpwstr>
      </vt:variant>
      <vt:variant>
        <vt:lpwstr/>
      </vt:variant>
      <vt:variant>
        <vt:i4>5767295</vt:i4>
      </vt:variant>
      <vt:variant>
        <vt:i4>1665</vt:i4>
      </vt:variant>
      <vt:variant>
        <vt:i4>0</vt:i4>
      </vt:variant>
      <vt:variant>
        <vt:i4>5</vt:i4>
      </vt:variant>
      <vt:variant>
        <vt:lpwstr>https://github.com/olikraus/u8g2/wiki/setup_tutorial</vt:lpwstr>
      </vt:variant>
      <vt:variant>
        <vt:lpwstr>u8g2-full-buffer--page-buffer-and-u8x8-mode</vt:lpwstr>
      </vt:variant>
      <vt:variant>
        <vt:i4>1179653</vt:i4>
      </vt:variant>
      <vt:variant>
        <vt:i4>1662</vt:i4>
      </vt:variant>
      <vt:variant>
        <vt:i4>0</vt:i4>
      </vt:variant>
      <vt:variant>
        <vt:i4>5</vt:i4>
      </vt:variant>
      <vt:variant>
        <vt:lpwstr>https://github.com/olikraus/u8g2/wiki/u8g2setupc</vt:lpwstr>
      </vt:variant>
      <vt:variant>
        <vt:lpwstr/>
      </vt:variant>
      <vt:variant>
        <vt:i4>131092</vt:i4>
      </vt:variant>
      <vt:variant>
        <vt:i4>1659</vt:i4>
      </vt:variant>
      <vt:variant>
        <vt:i4>0</vt:i4>
      </vt:variant>
      <vt:variant>
        <vt:i4>5</vt:i4>
      </vt:variant>
      <vt:variant>
        <vt:lpwstr>https://github.com/nkolban/esp32-snippets/tree/master/hardware/displays/U8G2</vt:lpwstr>
      </vt:variant>
      <vt:variant>
        <vt:lpwstr/>
      </vt:variant>
      <vt:variant>
        <vt:i4>5767247</vt:i4>
      </vt:variant>
      <vt:variant>
        <vt:i4>1656</vt:i4>
      </vt:variant>
      <vt:variant>
        <vt:i4>0</vt:i4>
      </vt:variant>
      <vt:variant>
        <vt:i4>5</vt:i4>
      </vt:variant>
      <vt:variant>
        <vt:lpwstr>https://github.com/olikraus/u8g2/</vt:lpwstr>
      </vt:variant>
      <vt:variant>
        <vt:lpwstr/>
      </vt:variant>
      <vt:variant>
        <vt:i4>1507331</vt:i4>
      </vt:variant>
      <vt:variant>
        <vt:i4>1653</vt:i4>
      </vt:variant>
      <vt:variant>
        <vt:i4>0</vt:i4>
      </vt:variant>
      <vt:variant>
        <vt:i4>5</vt:i4>
      </vt:variant>
      <vt:variant>
        <vt:lpwstr>https://github.com/olikraus/u8g2/wiki/fntlistall</vt:lpwstr>
      </vt:variant>
      <vt:variant>
        <vt:lpwstr/>
      </vt:variant>
      <vt:variant>
        <vt:i4>6750330</vt:i4>
      </vt:variant>
      <vt:variant>
        <vt:i4>1650</vt:i4>
      </vt:variant>
      <vt:variant>
        <vt:i4>0</vt:i4>
      </vt:variant>
      <vt:variant>
        <vt:i4>5</vt:i4>
      </vt:variant>
      <vt:variant>
        <vt:lpwstr>https://github.com/olikraus/u8g2/wiki/u8g2reference</vt:lpwstr>
      </vt:variant>
      <vt:variant>
        <vt:lpwstr/>
      </vt:variant>
      <vt:variant>
        <vt:i4>131092</vt:i4>
      </vt:variant>
      <vt:variant>
        <vt:i4>1647</vt:i4>
      </vt:variant>
      <vt:variant>
        <vt:i4>0</vt:i4>
      </vt:variant>
      <vt:variant>
        <vt:i4>5</vt:i4>
      </vt:variant>
      <vt:variant>
        <vt:lpwstr>https://github.com/nkolban/esp32-snippets/tree/master/hardware/displays/U8G2</vt:lpwstr>
      </vt:variant>
      <vt:variant>
        <vt:lpwstr/>
      </vt:variant>
      <vt:variant>
        <vt:i4>5767247</vt:i4>
      </vt:variant>
      <vt:variant>
        <vt:i4>1644</vt:i4>
      </vt:variant>
      <vt:variant>
        <vt:i4>0</vt:i4>
      </vt:variant>
      <vt:variant>
        <vt:i4>5</vt:i4>
      </vt:variant>
      <vt:variant>
        <vt:lpwstr>https://github.com/olikraus/u8g2</vt:lpwstr>
      </vt:variant>
      <vt:variant>
        <vt:lpwstr/>
      </vt:variant>
      <vt:variant>
        <vt:i4>5505148</vt:i4>
      </vt:variant>
      <vt:variant>
        <vt:i4>1641</vt:i4>
      </vt:variant>
      <vt:variant>
        <vt:i4>0</vt:i4>
      </vt:variant>
      <vt:variant>
        <vt:i4>5</vt:i4>
      </vt:variant>
      <vt:variant>
        <vt:lpwstr>https://www.banggood.com/0_96-Inch-4Pin-White-IIC-I2C-OLED-Display-Module-12864-LED-For-Arduino-p-958196.html?p=0A3014924950201411DQ</vt:lpwstr>
      </vt:variant>
      <vt:variant>
        <vt:lpwstr/>
      </vt:variant>
      <vt:variant>
        <vt:i4>655361</vt:i4>
      </vt:variant>
      <vt:variant>
        <vt:i4>1638</vt:i4>
      </vt:variant>
      <vt:variant>
        <vt:i4>0</vt:i4>
      </vt:variant>
      <vt:variant>
        <vt:i4>5</vt:i4>
      </vt:variant>
      <vt:variant>
        <vt:lpwstr>https://www.tindie.com/products/lspoplove/d-duino-32-v2arduino-and-node32-and-esp32-and-096oled/</vt:lpwstr>
      </vt:variant>
      <vt:variant>
        <vt:lpwstr/>
      </vt:variant>
      <vt:variant>
        <vt:i4>5570649</vt:i4>
      </vt:variant>
      <vt:variant>
        <vt:i4>1635</vt:i4>
      </vt:variant>
      <vt:variant>
        <vt:i4>0</vt:i4>
      </vt:variant>
      <vt:variant>
        <vt:i4>5</vt:i4>
      </vt:variant>
      <vt:variant>
        <vt:lpwstr>http://www.lucadentella.it/en/2017/07/22/esp32-wemos-o-non-wemos/</vt:lpwstr>
      </vt:variant>
      <vt:variant>
        <vt:lpwstr/>
      </vt:variant>
      <vt:variant>
        <vt:i4>5177358</vt:i4>
      </vt:variant>
      <vt:variant>
        <vt:i4>1632</vt:i4>
      </vt:variant>
      <vt:variant>
        <vt:i4>0</vt:i4>
      </vt:variant>
      <vt:variant>
        <vt:i4>5</vt:i4>
      </vt:variant>
      <vt:variant>
        <vt:lpwstr>https://github.com/espressif/esp-idf/blob/master/components/driver/include/driver/uart.h</vt:lpwstr>
      </vt:variant>
      <vt:variant>
        <vt:lpwstr/>
      </vt:variant>
      <vt:variant>
        <vt:i4>4063284</vt:i4>
      </vt:variant>
      <vt:variant>
        <vt:i4>1629</vt:i4>
      </vt:variant>
      <vt:variant>
        <vt:i4>0</vt:i4>
      </vt:variant>
      <vt:variant>
        <vt:i4>5</vt:i4>
      </vt:variant>
      <vt:variant>
        <vt:lpwstr>https://www.maximintegrated.com/en/products/interface/transceivers/MAX232.html</vt:lpwstr>
      </vt:variant>
      <vt:variant>
        <vt:lpwstr/>
      </vt:variant>
      <vt:variant>
        <vt:i4>7471120</vt:i4>
      </vt:variant>
      <vt:variant>
        <vt:i4>1626</vt:i4>
      </vt:variant>
      <vt:variant>
        <vt:i4>0</vt:i4>
      </vt:variant>
      <vt:variant>
        <vt:i4>5</vt:i4>
      </vt:variant>
      <vt:variant>
        <vt:lpwstr>https://it.wikipedia.org/wiki/EIA_RS-232</vt:lpwstr>
      </vt:variant>
      <vt:variant>
        <vt:lpwstr/>
      </vt:variant>
      <vt:variant>
        <vt:i4>4522063</vt:i4>
      </vt:variant>
      <vt:variant>
        <vt:i4>1623</vt:i4>
      </vt:variant>
      <vt:variant>
        <vt:i4>0</vt:i4>
      </vt:variant>
      <vt:variant>
        <vt:i4>5</vt:i4>
      </vt:variant>
      <vt:variant>
        <vt:lpwstr>https://www.aliexpress.com/item/WEMOS-LOLIN32-V1-0-0-wifi-bluetooth-board-based-ESP-32-4MB-FLASH/32816575031.html</vt:lpwstr>
      </vt:variant>
      <vt:variant>
        <vt:lpwstr/>
      </vt:variant>
      <vt:variant>
        <vt:i4>2621560</vt:i4>
      </vt:variant>
      <vt:variant>
        <vt:i4>1620</vt:i4>
      </vt:variant>
      <vt:variant>
        <vt:i4>0</vt:i4>
      </vt:variant>
      <vt:variant>
        <vt:i4>5</vt:i4>
      </vt:variant>
      <vt:variant>
        <vt:lpwstr>https://diyprojects.io/esp32-card-choose-develop-diy-connected-objects/</vt:lpwstr>
      </vt:variant>
      <vt:variant>
        <vt:lpwstr>.W-KzKSbQaUl</vt:lpwstr>
      </vt:variant>
      <vt:variant>
        <vt:i4>6422588</vt:i4>
      </vt:variant>
      <vt:variant>
        <vt:i4>1617</vt:i4>
      </vt:variant>
      <vt:variant>
        <vt:i4>0</vt:i4>
      </vt:variant>
      <vt:variant>
        <vt:i4>5</vt:i4>
      </vt:variant>
      <vt:variant>
        <vt:lpwstr>https://diyprojects.io/unpacking-wemos-esp32-lolin-clone-0-96-ssd1306-monochrome-oled-display/</vt:lpwstr>
      </vt:variant>
      <vt:variant>
        <vt:lpwstr>.W-KynibQaUl</vt:lpwstr>
      </vt:variant>
      <vt:variant>
        <vt:i4>6881388</vt:i4>
      </vt:variant>
      <vt:variant>
        <vt:i4>1614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wdzvJbe9IrM9UMaVOCPktxOH1JPRzITZ&amp;a=https%3a%2f%2fdocs.zerynth.com%2flatest%2fofficial%2fcore.zerynth.stdlib%2fdocs%2fofficial_core.zerynth.stdlib_x509.html</vt:lpwstr>
      </vt:variant>
      <vt:variant>
        <vt:lpwstr/>
      </vt:variant>
      <vt:variant>
        <vt:i4>7864445</vt:i4>
      </vt:variant>
      <vt:variant>
        <vt:i4>1611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Lawz5G9EcALff8MOI4-t6jLxVZOM3tOC&amp;a=https%3a%2f%2fdocs.zerynth.com%2flatest%2fofficial%2fcore.zerynth.stdlib%2fdocs%2fofficial_core.zerynth.stdlib_rtc.html%23real-time-clock-for-esp32-devices</vt:lpwstr>
      </vt:variant>
      <vt:variant>
        <vt:lpwstr/>
      </vt:variant>
      <vt:variant>
        <vt:i4>3997822</vt:i4>
      </vt:variant>
      <vt:variant>
        <vt:i4>1608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WWo2OySO8Mj9gdlCbcy--bDsF7GSZzYy&amp;a=https%3a%2f%2fdocs.zerynth.com%2flatest%2fofficial%2fcore.zerynth.stdlib%2fdocs%2fofficial_core.zerynth.stdlib_rtc.html</vt:lpwstr>
      </vt:variant>
      <vt:variant>
        <vt:lpwstr/>
      </vt:variant>
      <vt:variant>
        <vt:i4>3604603</vt:i4>
      </vt:variant>
      <vt:variant>
        <vt:i4>1605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87LQLR1dfS0zzW6JFi6o3D1D5EjJU1La&amp;a=https%3a%2f%2fdocs.zerynth.com%2flatest%2fofficial%2fcore.zerynth.stdlib%2fdocs%2fofficial_core.zerynth.stdlib_struct.html%23examples</vt:lpwstr>
      </vt:variant>
      <vt:variant>
        <vt:lpwstr/>
      </vt:variant>
      <vt:variant>
        <vt:i4>7733359</vt:i4>
      </vt:variant>
      <vt:variant>
        <vt:i4>1602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zhLnRWk7-vXbwH9tuFnZ8oFbTI6E8cm9&amp;a=https%3a%2f%2fdocs.zerynth.com%2flatest%2fofficial%2fcore.zerynth.stdlib%2fdocs%2fofficial_core.zerynth.stdlib_struct.html%23format-characters</vt:lpwstr>
      </vt:variant>
      <vt:variant>
        <vt:lpwstr/>
      </vt:variant>
      <vt:variant>
        <vt:i4>7929977</vt:i4>
      </vt:variant>
      <vt:variant>
        <vt:i4>1599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rdrZCBR9EE72oxXzpHvd7lQqrXNm7NVE&amp;a=https%3a%2f%2fdocs.zerynth.com%2flatest%2fofficial%2fcore.zerynth.stdlib%2fdocs%2fofficial_core.zerynth.stdlib_struct.html%23byte-order-size-and-alignment</vt:lpwstr>
      </vt:variant>
      <vt:variant>
        <vt:lpwstr/>
      </vt:variant>
      <vt:variant>
        <vt:i4>7471167</vt:i4>
      </vt:variant>
      <vt:variant>
        <vt:i4>1596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T9JleY9mQmbP4Iv5uGbZr6aLHhHv0kEk&amp;a=https%3a%2f%2fdocs.zerynth.com%2flatest%2fofficial%2fcore.zerynth.stdlib%2fdocs%2fofficial_core.zerynth.stdlib_struct.html%23format-strings</vt:lpwstr>
      </vt:variant>
      <vt:variant>
        <vt:lpwstr/>
      </vt:variant>
      <vt:variant>
        <vt:i4>7077950</vt:i4>
      </vt:variant>
      <vt:variant>
        <vt:i4>1593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9ALzqJx3mkPaD0sbVediKUg0TnVkNXXv&amp;a=https%3a%2f%2fdocs.zerynth.com%2flatest%2fofficial%2fcore.zerynth.stdlib%2fdocs%2fofficial_core.zerynth.stdlib_struct.html%23functions-and-exceptions</vt:lpwstr>
      </vt:variant>
      <vt:variant>
        <vt:lpwstr/>
      </vt:variant>
      <vt:variant>
        <vt:i4>3604545</vt:i4>
      </vt:variant>
      <vt:variant>
        <vt:i4>1590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Jqrv0tHfD0JX1kV5S_UCDdaizrVnwcVj&amp;a=https%3a%2f%2fdocs.zerynth.com%2flatest%2fofficial%2fcore.zerynth.stdlib%2fdocs%2fofficial_core.zerynth.stdlib_struct.html</vt:lpwstr>
      </vt:variant>
      <vt:variant>
        <vt:lpwstr/>
      </vt:variant>
      <vt:variant>
        <vt:i4>6422629</vt:i4>
      </vt:variant>
      <vt:variant>
        <vt:i4>1587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h8WWvnBQKHKuz6dUYTMmhbWR4udJWuKN&amp;a=https%3a%2f%2fdocs.zerynth.com%2flatest%2fofficial%2fcore.zerynth.stdlib%2fdocs%2fofficial_core.zerynth.stdlib_jwt.html</vt:lpwstr>
      </vt:variant>
      <vt:variant>
        <vt:lpwstr/>
      </vt:variant>
      <vt:variant>
        <vt:i4>7536756</vt:i4>
      </vt:variant>
      <vt:variant>
        <vt:i4>1584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EC4gOeJOLQ92V8CIQntppV6iV-E6BVEb&amp;a=https%3a%2f%2fdocs.zerynth.com%2flatest%2fofficial%2fcore.zerynth.stdlib%2fdocs%2fofficial_core.zerynth.stdlib_base64.html</vt:lpwstr>
      </vt:variant>
      <vt:variant>
        <vt:lpwstr/>
      </vt:variant>
      <vt:variant>
        <vt:i4>7995414</vt:i4>
      </vt:variant>
      <vt:variant>
        <vt:i4>1581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vw8K50ifMuv2Fwt5qGLA4Tj_yXAlYOsI&amp;a=https%3a%2f%2fdocs.zerynth.com%2flatest%2fofficial%2fcore.zerynth.stdlib%2fdocs%2fofficial_core.zerynth.stdlib_bignum_bignum.html%23the-bignum-class</vt:lpwstr>
      </vt:variant>
      <vt:variant>
        <vt:lpwstr/>
      </vt:variant>
      <vt:variant>
        <vt:i4>7471201</vt:i4>
      </vt:variant>
      <vt:variant>
        <vt:i4>1578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8TZzu5vwHJIWhnd-asIIeEPy0GAtVo4o&amp;a=https%3a%2f%2fdocs.zerynth.com%2flatest%2fofficial%2fcore.zerynth.stdlib%2fdocs%2fofficial_core.zerynth.stdlib_bignum_bignum.html</vt:lpwstr>
      </vt:variant>
      <vt:variant>
        <vt:lpwstr/>
      </vt:variant>
      <vt:variant>
        <vt:i4>3407968</vt:i4>
      </vt:variant>
      <vt:variant>
        <vt:i4>1575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kBWKK8PTn6L95NdXOAP7t1aGdlk4gP2r&amp;a=https%3a%2f%2fdocs.zerynth.com%2flatest%2fofficial%2fcore.zerynth.stdlib%2fdocs%2fofficial_core.zerynth.stdlib_crypto_ecc_ecc.html</vt:lpwstr>
      </vt:variant>
      <vt:variant>
        <vt:lpwstr/>
      </vt:variant>
      <vt:variant>
        <vt:i4>7602224</vt:i4>
      </vt:variant>
      <vt:variant>
        <vt:i4>1572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dUR-UfV2yGYmY0tI-9MA72ga7pMVgvqr&amp;a=https%3a%2f%2fdocs.zerynth.com%2flatest%2fofficial%2fcore.zerynth.stdlib%2fdocs%2fofficial_core.zerynth.stdlib_crypto_hash_hmac.html</vt:lpwstr>
      </vt:variant>
      <vt:variant>
        <vt:lpwstr/>
      </vt:variant>
      <vt:variant>
        <vt:i4>3276927</vt:i4>
      </vt:variant>
      <vt:variant>
        <vt:i4>1569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jWemnmLhuNVNF8-cNSOlvRDlJW15iFFx&amp;a=https%3a%2f%2fdocs.zerynth.com%2flatest%2fofficial%2fcore.zerynth.stdlib%2fdocs%2fofficial_core.zerynth.stdlib_crypto_hash_keccak.html%23the-keccak-class</vt:lpwstr>
      </vt:variant>
      <vt:variant>
        <vt:lpwstr/>
      </vt:variant>
      <vt:variant>
        <vt:i4>8192102</vt:i4>
      </vt:variant>
      <vt:variant>
        <vt:i4>1566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remQjBgRqU9nLGQhP3iZL-dhNiQ-J4nL&amp;a=https%3a%2f%2fdocs.zerynth.com%2flatest%2fofficial%2fcore.zerynth.stdlib%2fdocs%2fofficial_core.zerynth.stdlib_crypto_hash_keccak.html%23the-module-is-based-on-a-patched-version-of-the-c-library-cifra</vt:lpwstr>
      </vt:variant>
      <vt:variant>
        <vt:lpwstr/>
      </vt:variant>
      <vt:variant>
        <vt:i4>7209057</vt:i4>
      </vt:variant>
      <vt:variant>
        <vt:i4>1563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LbujMDb4atpVQ0BCjp5smgWEInR0pcD2&amp;a=https%3a%2f%2fdocs.zerynth.com%2flatest%2fofficial%2fcore.zerynth.stdlib%2fdocs%2fofficial_core.zerynth.stdlib_crypto_hash_keccak.html</vt:lpwstr>
      </vt:variant>
      <vt:variant>
        <vt:lpwstr/>
      </vt:variant>
      <vt:variant>
        <vt:i4>2490443</vt:i4>
      </vt:variant>
      <vt:variant>
        <vt:i4>1560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XgjgzX30xcXTH_i0YnvozKDxUWGlzZ5N&amp;a=https%3a%2f%2fdocs.zerynth.com%2flatest%2fofficial%2fcore.zerynth.stdlib%2fdocs%2fofficial_core.zerynth.stdlib_crypto_hash_sha3.html%23the-sha3-class</vt:lpwstr>
      </vt:variant>
      <vt:variant>
        <vt:lpwstr/>
      </vt:variant>
      <vt:variant>
        <vt:i4>4653122</vt:i4>
      </vt:variant>
      <vt:variant>
        <vt:i4>1557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3P01bTQ__mFSexDnkb9pjoHi-94crxDp&amp;a=https%3a%2f%2fdocs.zerynth.com%2flatest%2fofficial%2fcore.zerynth.stdlib%2fdocs%2fofficial_core.zerynth.stdlib_crypto_hash_sha3.html%23the-module-is-based-on-the-c-library-cifra</vt:lpwstr>
      </vt:variant>
      <vt:variant>
        <vt:lpwstr/>
      </vt:variant>
      <vt:variant>
        <vt:i4>3932262</vt:i4>
      </vt:variant>
      <vt:variant>
        <vt:i4>1554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tvTOknRUM3UX9cu3TRoMufxS7BOwvCyE&amp;a=https%3a%2f%2fdocs.zerynth.com%2flatest%2fofficial%2fcore.zerynth.stdlib%2fdocs%2fofficial_core.zerynth.stdlib_crypto_hash_sha3.html</vt:lpwstr>
      </vt:variant>
      <vt:variant>
        <vt:lpwstr/>
      </vt:variant>
      <vt:variant>
        <vt:i4>6291500</vt:i4>
      </vt:variant>
      <vt:variant>
        <vt:i4>1551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hdshHIOVPiyVI2OhdAoR5VBoR8ROh2Ws&amp;a=https%3a%2f%2fdocs.zerynth.com%2flatest%2fofficial%2fcore.zerynth.stdlib%2fdocs%2fofficial_core.zerynth.stdlib_crypto_hash_sha2.html%23the-sha2-class</vt:lpwstr>
      </vt:variant>
      <vt:variant>
        <vt:lpwstr/>
      </vt:variant>
      <vt:variant>
        <vt:i4>4653097</vt:i4>
      </vt:variant>
      <vt:variant>
        <vt:i4>1548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RlbIFaZNPWPz8ayVlJRVur_Qg1DIDyia&amp;a=https%3a%2f%2fdocs.zerynth.com%2flatest%2fofficial%2fcore.zerynth.stdlib%2fdocs%2fofficial_core.zerynth.stdlib_crypto_hash_sha2.html%23the-module-is-based-on-the-c-library-cifra</vt:lpwstr>
      </vt:variant>
      <vt:variant>
        <vt:lpwstr/>
      </vt:variant>
      <vt:variant>
        <vt:i4>7602297</vt:i4>
      </vt:variant>
      <vt:variant>
        <vt:i4>1545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DJOBMTckb98w7hxaQ09he4LRp7X0g4ZB&amp;a=https%3a%2f%2fdocs.zerynth.com%2flatest%2fofficial%2fcore.zerynth.stdlib%2fdocs%2fofficial_core.zerynth.stdlib_crypto_hash_sha2.html</vt:lpwstr>
      </vt:variant>
      <vt:variant>
        <vt:lpwstr/>
      </vt:variant>
      <vt:variant>
        <vt:i4>7798843</vt:i4>
      </vt:variant>
      <vt:variant>
        <vt:i4>1542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iY51x76RFejBtIcsLdnLiICIBXSd2Oe6&amp;a=https%3a%2f%2fdocs.zerynth.com%2flatest%2fofficial%2fcore.zerynth.stdlib%2fdocs%2fofficial_core.zerynth.stdlib_crypto_hash_sha1.html%23the-sha1-class</vt:lpwstr>
      </vt:variant>
      <vt:variant>
        <vt:lpwstr/>
      </vt:variant>
      <vt:variant>
        <vt:i4>3211338</vt:i4>
      </vt:variant>
      <vt:variant>
        <vt:i4>1539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VSVLs57g0VcUMcRo6iAN87dKLrV_vPNh&amp;a=https%3a%2f%2fdocs.zerynth.com%2flatest%2fofficial%2fcore.zerynth.stdlib%2fdocs%2fofficial_core.zerynth.stdlib_crypto_hash_sha1.html</vt:lpwstr>
      </vt:variant>
      <vt:variant>
        <vt:lpwstr/>
      </vt:variant>
      <vt:variant>
        <vt:i4>2490484</vt:i4>
      </vt:variant>
      <vt:variant>
        <vt:i4>1536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dmsWVPIFngTWkHfsOjLmjnBn6twF7JTJ&amp;a=https%3a%2f%2fdocs.zerynth.com%2flatest%2fofficial%2fcore.zerynth.stdlib%2fdocs%2fofficial_core.zerynth.stdlib_crypto_hash_md5.html%23the-md5-class</vt:lpwstr>
      </vt:variant>
      <vt:variant>
        <vt:lpwstr/>
      </vt:variant>
      <vt:variant>
        <vt:i4>7012449</vt:i4>
      </vt:variant>
      <vt:variant>
        <vt:i4>1533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jiXk04xkldIMC2mAF6Ipn3TTEfxVaIcX&amp;a=https%3a%2f%2fdocs.zerynth.com%2flatest%2fofficial%2fcore.zerynth.stdlib%2fdocs%2fofficial_core.zerynth.stdlib_crypto_hash_md5.html</vt:lpwstr>
      </vt:variant>
      <vt:variant>
        <vt:lpwstr/>
      </vt:variant>
      <vt:variant>
        <vt:i4>3735673</vt:i4>
      </vt:variant>
      <vt:variant>
        <vt:i4>1530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e3LfVVQkicMoHcu4H6UsCcHVFELaL-nU&amp;a=https%3a%2f%2fdocs.zerynth.com%2flatest%2fofficial%2fcore.zerynth.stdlib%2fdocs%2fcrypto.html</vt:lpwstr>
      </vt:variant>
      <vt:variant>
        <vt:lpwstr/>
      </vt:variant>
      <vt:variant>
        <vt:i4>458865</vt:i4>
      </vt:variant>
      <vt:variant>
        <vt:i4>1527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zBIU5i7FQxQ6bA0vM3_-6tQxOWLHx1zJ&amp;a=https%3a%2f%2fdocs.zerynth.com%2flatest%2fofficial%2fcore.zerynth.stdlib%2fdocs%2fofficial_core.zerynth.stdlib_sfw.html%23watchdogs-for-esp32-devices</vt:lpwstr>
      </vt:variant>
      <vt:variant>
        <vt:lpwstr/>
      </vt:variant>
      <vt:variant>
        <vt:i4>4915246</vt:i4>
      </vt:variant>
      <vt:variant>
        <vt:i4>1524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4LCkWXczYExvfBmm7ngEma_Z5RxNK3Vn&amp;a=https%3a%2f%2fdocs.zerynth.com%2flatest%2fofficial%2fcore.zerynth.stdlib%2fdocs%2fofficial_core.zerynth.stdlib_sfw.html%23watchdogs-for-microchip-samd21</vt:lpwstr>
      </vt:variant>
      <vt:variant>
        <vt:lpwstr/>
      </vt:variant>
      <vt:variant>
        <vt:i4>6946851</vt:i4>
      </vt:variant>
      <vt:variant>
        <vt:i4>1521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9PlaGMjWbWLai4oOPTe7H0j4K-ogTtMZ&amp;a=https%3a%2f%2fdocs.zerynth.com%2flatest%2fofficial%2fcore.zerynth.stdlib%2fdocs%2fofficial_core.zerynth.stdlib_sfw.html%23watchdogs-for-nxp-k64-families</vt:lpwstr>
      </vt:variant>
      <vt:variant>
        <vt:lpwstr/>
      </vt:variant>
      <vt:variant>
        <vt:i4>6226039</vt:i4>
      </vt:variant>
      <vt:variant>
        <vt:i4>1518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FqydmoNEJF_FAZUriCH5ZH-iZoytmgJ-&amp;a=https%3a%2f%2fdocs.zerynth.com%2flatest%2fofficial%2fcore.zerynth.stdlib%2fdocs%2fofficial_core.zerynth.stdlib_sfw.html%23watchdogs-for-stm32fxx-families</vt:lpwstr>
      </vt:variant>
      <vt:variant>
        <vt:lpwstr/>
      </vt:variant>
      <vt:variant>
        <vt:i4>3670143</vt:i4>
      </vt:variant>
      <vt:variant>
        <vt:i4>1515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s6qJPLeae4i5YwnfPLf6pHBFrOPYhiJS&amp;a=https%3a%2f%2fdocs.zerynth.com%2flatest%2fofficial%2fcore.zerynth.stdlib%2fdocs%2fofficial_core.zerynth.stdlib_sfw.html%23watchdogs</vt:lpwstr>
      </vt:variant>
      <vt:variant>
        <vt:lpwstr/>
      </vt:variant>
      <vt:variant>
        <vt:i4>6684731</vt:i4>
      </vt:variant>
      <vt:variant>
        <vt:i4>1512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AluF0ygB12jcWbW4dAhJmWj1lr1ruSmU&amp;a=https%3a%2f%2fdocs.zerynth.com%2flatest%2fofficial%2fcore.zerynth.stdlib%2fdocs%2fofficial_core.zerynth.stdlib_sfw.html%23bytecode-integrity-check</vt:lpwstr>
      </vt:variant>
      <vt:variant>
        <vt:lpwstr/>
      </vt:variant>
      <vt:variant>
        <vt:i4>2687077</vt:i4>
      </vt:variant>
      <vt:variant>
        <vt:i4>1509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hIqtjOKmhOV-5K4CRb7GeLGjSE0Zy0cZ&amp;a=https%3a%2f%2fdocs.zerynth.com%2flatest%2fofficial%2fcore.zerynth.stdlib%2fdocs%2fofficial_core.zerynth.stdlib_sfw.html</vt:lpwstr>
      </vt:variant>
      <vt:variant>
        <vt:lpwstr/>
      </vt:variant>
      <vt:variant>
        <vt:i4>3604532</vt:i4>
      </vt:variant>
      <vt:variant>
        <vt:i4>1506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eVS8MkHju1lOUHavMDfYfXT0sDsCyDYK&amp;a=https%3a%2f%2fdocs.zerynth.com%2flatest%2fofficial%2fcore.zerynth.stdlib%2fdocs%2fofficial_core.zerynth.stdlib_pwr.html%23power-management-for-esp8266</vt:lpwstr>
      </vt:variant>
      <vt:variant>
        <vt:lpwstr/>
      </vt:variant>
      <vt:variant>
        <vt:i4>2228279</vt:i4>
      </vt:variant>
      <vt:variant>
        <vt:i4>1503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KMP7T2QfKiuOm_stHmm28vM_5jsyxTBc&amp;a=https%3a%2f%2fdocs.zerynth.com%2flatest%2fofficial%2fcore.zerynth.stdlib%2fdocs%2fofficial_core.zerynth.stdlib_pwr.html%23power-management-for-microchip-samd21</vt:lpwstr>
      </vt:variant>
      <vt:variant>
        <vt:lpwstr/>
      </vt:variant>
      <vt:variant>
        <vt:i4>4128891</vt:i4>
      </vt:variant>
      <vt:variant>
        <vt:i4>1500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KycE3Jz-njPgzWjhPoySqmeKw52ZZiBH&amp;a=https%3a%2f%2fdocs.zerynth.com%2flatest%2fofficial%2fcore.zerynth.stdlib%2fdocs%2fofficial_core.zerynth.stdlib_pwr.html%23power-management-for-nxp-k64-families</vt:lpwstr>
      </vt:variant>
      <vt:variant>
        <vt:lpwstr/>
      </vt:variant>
      <vt:variant>
        <vt:i4>7405610</vt:i4>
      </vt:variant>
      <vt:variant>
        <vt:i4>1497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voTG0gS8MXDKYEOtCMg2Itriz9vRkwgG&amp;a=https%3a%2f%2fdocs.zerynth.com%2flatest%2fofficial%2fcore.zerynth.stdlib%2fdocs%2fofficial_core.zerynth.stdlib_pwr.html%23power-management-for-stm32fxx-families</vt:lpwstr>
      </vt:variant>
      <vt:variant>
        <vt:lpwstr/>
      </vt:variant>
      <vt:variant>
        <vt:i4>7471201</vt:i4>
      </vt:variant>
      <vt:variant>
        <vt:i4>1494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z1Wsudf07HYJd0xMGUpJCmZAs3TN0I7I&amp;a=https%3a%2f%2fdocs.zerynth.com%2flatest%2fofficial%2fcore.zerynth.stdlib%2fdocs%2fofficial_core.zerynth.stdlib_pwr.html%23power-management-model</vt:lpwstr>
      </vt:variant>
      <vt:variant>
        <vt:lpwstr/>
      </vt:variant>
      <vt:variant>
        <vt:i4>6553702</vt:i4>
      </vt:variant>
      <vt:variant>
        <vt:i4>1491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ZAPfz1uhiHmKEnzAc9wrFj8qXXTlFbjt&amp;a=https%3a%2f%2fdocs.zerynth.com%2flatest%2fofficial%2fcore.zerynth.stdlib%2fdocs%2fofficial_core.zerynth.stdlib_pwr.html</vt:lpwstr>
      </vt:variant>
      <vt:variant>
        <vt:lpwstr/>
      </vt:variant>
      <vt:variant>
        <vt:i4>7798885</vt:i4>
      </vt:variant>
      <vt:variant>
        <vt:i4>1488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E9mriwpQSO7TN6MTEdJbkINI0BiC3AQq&amp;a=https%3a%2f%2fdocs.zerynth.com%2flatest%2fofficial%2fcore.zerynth.stdlib%2fdocs%2fofficial_core.zerynth.stdlib_fota.html%23fota-functions</vt:lpwstr>
      </vt:variant>
      <vt:variant>
        <vt:lpwstr/>
      </vt:variant>
      <vt:variant>
        <vt:i4>7995403</vt:i4>
      </vt:variant>
      <vt:variant>
        <vt:i4>1485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DZD3EihfAnkGdEexIr6_XwguJr-D3bXd&amp;a=https%3a%2f%2fdocs.zerynth.com%2flatest%2fofficial%2fcore.zerynth.stdlib%2fdocs%2fofficial_core.zerynth.stdlib_fota.html%23fota-process-for-bytecode-and-vm</vt:lpwstr>
      </vt:variant>
      <vt:variant>
        <vt:lpwstr/>
      </vt:variant>
      <vt:variant>
        <vt:i4>1114194</vt:i4>
      </vt:variant>
      <vt:variant>
        <vt:i4>1482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_acW1OdkxGUxt_DCugQL2DcRiv3t7BmX&amp;a=https%3a%2f%2fdocs.zerynth.com%2flatest%2fofficial%2fcore.zerynth.stdlib%2fdocs%2fofficial_core.zerynth.stdlib_fota.html%23fota-process-for-bytecode-only</vt:lpwstr>
      </vt:variant>
      <vt:variant>
        <vt:lpwstr/>
      </vt:variant>
      <vt:variant>
        <vt:i4>2228286</vt:i4>
      </vt:variant>
      <vt:variant>
        <vt:i4>1479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Cohgb5c7S1dIpORmEv7k1fRCr6335Mhx&amp;a=https%3a%2f%2fdocs.zerynth.com%2flatest%2fofficial%2fcore.zerynth.stdlib%2fdocs%2fofficial_core.zerynth.stdlib_fota.html</vt:lpwstr>
      </vt:variant>
      <vt:variant>
        <vt:lpwstr/>
      </vt:variant>
      <vt:variant>
        <vt:i4>7929899</vt:i4>
      </vt:variant>
      <vt:variant>
        <vt:i4>1476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cKi4CJ3Vsgvvqbm6tvNb9S25JqVIoWhv&amp;a=https%3a%2f%2fdocs.zerynth.com%2flatest%2fofficial%2fcore.zerynth.stdlib%2fdocs%2fofficial_core.zerynth.stdlib_ssl.html%23the-sslsocket-class</vt:lpwstr>
      </vt:variant>
      <vt:variant>
        <vt:lpwstr/>
      </vt:variant>
      <vt:variant>
        <vt:i4>7274607</vt:i4>
      </vt:variant>
      <vt:variant>
        <vt:i4>1473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2oh8AEnvgmw8ftvtDwVWWFqVrVlGdudl&amp;a=https%3a%2f%2fdocs.zerynth.com%2flatest%2fofficial%2fcore.zerynth.stdlib%2fdocs%2fofficial_core.zerynth.stdlib_ssl.html</vt:lpwstr>
      </vt:variant>
      <vt:variant>
        <vt:lpwstr/>
      </vt:variant>
      <vt:variant>
        <vt:i4>4128837</vt:i4>
      </vt:variant>
      <vt:variant>
        <vt:i4>1470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mRoOwb4yusyu7pp_jSnneVMSbbatN6D4&amp;a=https%3a%2f%2fdocs.zerynth.com%2flatest%2fofficial%2fcore.zerynth.stdlib%2fdocs%2fofficial_core.zerynth.stdlib_vm.html</vt:lpwstr>
      </vt:variant>
      <vt:variant>
        <vt:lpwstr/>
      </vt:variant>
      <vt:variant>
        <vt:i4>2687036</vt:i4>
      </vt:variant>
      <vt:variant>
        <vt:i4>1467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iRzpu5tThMrInkOVIv-iUbPTef4-CUc7&amp;a=https%3a%2f%2fdocs.zerynth.com%2flatest%2fofficial%2fcore.zerynth.stdlib%2fdocs%2fofficial_core.zerynth.stdlib_mcu.html</vt:lpwstr>
      </vt:variant>
      <vt:variant>
        <vt:lpwstr/>
      </vt:variant>
      <vt:variant>
        <vt:i4>6684785</vt:i4>
      </vt:variant>
      <vt:variant>
        <vt:i4>1464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cr5vs9L2v0OZFowt7xeJ5Rs8zkhjECTS&amp;a=https%3a%2f%2fdocs.zerynth.com%2flatest%2fofficial%2fcore.zerynth.stdlib%2fdocs%2fofficial_core.zerynth.stdlib_spisd.html%23spisd-class</vt:lpwstr>
      </vt:variant>
      <vt:variant>
        <vt:lpwstr/>
      </vt:variant>
      <vt:variant>
        <vt:i4>6553643</vt:i4>
      </vt:variant>
      <vt:variant>
        <vt:i4>1461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FIuxHWjqBedy0fVok0KDStm3DDUDX6rj&amp;a=https%3a%2f%2fdocs.zerynth.com%2flatest%2fofficial%2fcore.zerynth.stdlib%2fdocs%2fofficial_core.zerynth.stdlib_spisd.html</vt:lpwstr>
      </vt:variant>
      <vt:variant>
        <vt:lpwstr/>
      </vt:variant>
      <vt:variant>
        <vt:i4>786551</vt:i4>
      </vt:variant>
      <vt:variant>
        <vt:i4>1458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OyNPsX_veRvVBLWgYa3F0JZYBen0Smh5&amp;a=https%3a%2f%2fdocs.zerynth.com%2flatest%2fofficial%2fcore.zerynth.stdlib%2fdocs%2fofficial_core.zerynth.stdlib_spiflash.html%23spiflash-class</vt:lpwstr>
      </vt:variant>
      <vt:variant>
        <vt:lpwstr/>
      </vt:variant>
      <vt:variant>
        <vt:i4>4915233</vt:i4>
      </vt:variant>
      <vt:variant>
        <vt:i4>1455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cbKfwu_1JrkvcEsn4dvP06tYI4Ti4hEF&amp;a=https%3a%2f%2fdocs.zerynth.com%2flatest%2fofficial%2fcore.zerynth.stdlib%2fdocs%2fofficial_core.zerynth.stdlib_spiflash.html</vt:lpwstr>
      </vt:variant>
      <vt:variant>
        <vt:lpwstr/>
      </vt:variant>
      <vt:variant>
        <vt:i4>3473463</vt:i4>
      </vt:variant>
      <vt:variant>
        <vt:i4>1452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N7O52NLhPG2wBeA09Zo7Irhys30CdrkT&amp;a=https%3a%2f%2fdocs.zerynth.com%2flatest%2fofficial%2fcore.zerynth.stdlib%2fdocs%2fofficial_core.zerynth.stdlib_fatfs.html%23file-directory-access-management</vt:lpwstr>
      </vt:variant>
      <vt:variant>
        <vt:lpwstr/>
      </vt:variant>
      <vt:variant>
        <vt:i4>589865</vt:i4>
      </vt:variant>
      <vt:variant>
        <vt:i4>1449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4KG-vttt_n6OklwN0nMIDDHBlK4BsRgP&amp;a=https%3a%2f%2fdocs.zerynth.com%2flatest%2fofficial%2fcore.zerynth.stdlib%2fdocs%2fofficial_core.zerynth.stdlib_fatfs.html%23driver</vt:lpwstr>
      </vt:variant>
      <vt:variant>
        <vt:lpwstr/>
      </vt:variant>
      <vt:variant>
        <vt:i4>6488070</vt:i4>
      </vt:variant>
      <vt:variant>
        <vt:i4>1446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1D9XZ2XnFM9Dg7y_oOc8Y3LNNymK4N67&amp;a=https%3a%2f%2fdocs.zerynth.com%2flatest%2fofficial%2fcore.zerynth.stdlib%2fdocs%2fofficial_core.zerynth.stdlib_fatfs.html</vt:lpwstr>
      </vt:variant>
      <vt:variant>
        <vt:lpwstr/>
      </vt:variant>
      <vt:variant>
        <vt:i4>196707</vt:i4>
      </vt:variant>
      <vt:variant>
        <vt:i4>1443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C1nOXtOD4kB7lznWzq7EDIh9EA_2BCdN&amp;a=https%3a%2f%2fdocs.zerynth.com%2flatest%2fofficial%2fcore.zerynth.stdlib%2fdocs%2fofficial_core.zerynth.stdlib_os.html%23the-fileio-class</vt:lpwstr>
      </vt:variant>
      <vt:variant>
        <vt:lpwstr/>
      </vt:variant>
      <vt:variant>
        <vt:i4>3342364</vt:i4>
      </vt:variant>
      <vt:variant>
        <vt:i4>1440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8MNDqaqmPAbKlVKAXWn-Abb_2L03n39i&amp;a=https%3a%2f%2fdocs.zerynth.com%2flatest%2fofficial%2fcore.zerynth.stdlib%2fdocs%2fofficial_core.zerynth.stdlib_os.html</vt:lpwstr>
      </vt:variant>
      <vt:variant>
        <vt:lpwstr/>
      </vt:variant>
      <vt:variant>
        <vt:i4>3014725</vt:i4>
      </vt:variant>
      <vt:variant>
        <vt:i4>1437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8ZUbG_49hpBTgAx-2Y0xGCQdixILuwtp&amp;a=https%3a%2f%2fdocs.zerynth.com%2flatest%2fofficial%2fcore.zerynth.stdlib%2fdocs%2fofficial_core.zerynth.stdlib_flash.html%23the-flashfilestream-class</vt:lpwstr>
      </vt:variant>
      <vt:variant>
        <vt:lpwstr/>
      </vt:variant>
      <vt:variant>
        <vt:i4>2490480</vt:i4>
      </vt:variant>
      <vt:variant>
        <vt:i4>1434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op1a6hoadXsBuMJAUE57EpD65DQclGpl&amp;a=https%3a%2f%2fdocs.zerynth.com%2flatest%2fofficial%2fcore.zerynth.stdlib%2fdocs%2fofficial_core.zerynth.stdlib_flash.html</vt:lpwstr>
      </vt:variant>
      <vt:variant>
        <vt:lpwstr/>
      </vt:variant>
      <vt:variant>
        <vt:i4>3014750</vt:i4>
      </vt:variant>
      <vt:variant>
        <vt:i4>1431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g1dXnLeY6RW86sxpnMX_eyBnyp1owt7c&amp;a=https%3a%2f%2fdocs.zerynth.com%2flatest%2fofficial%2fcore.zerynth.stdlib%2fdocs%2fofficial_core.zerynth.stdlib_queue.html%23queue-class</vt:lpwstr>
      </vt:variant>
      <vt:variant>
        <vt:lpwstr/>
      </vt:variant>
      <vt:variant>
        <vt:i4>7471137</vt:i4>
      </vt:variant>
      <vt:variant>
        <vt:i4>1428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NzQcy0grA50dMasgEES6CjiVjkGySQng&amp;a=https%3a%2f%2fdocs.zerynth.com%2flatest%2fofficial%2fcore.zerynth.stdlib%2fdocs%2fofficial_core.zerynth.stdlib_queue.html</vt:lpwstr>
      </vt:variant>
      <vt:variant>
        <vt:lpwstr/>
      </vt:variant>
      <vt:variant>
        <vt:i4>3211375</vt:i4>
      </vt:variant>
      <vt:variant>
        <vt:i4>1425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x2Cmj0jfzHWeCH2QDSLaPxOKUDAi6ZSb&amp;a=https%3a%2f%2fdocs.zerynth.com%2flatest%2fofficial%2fcore.zerynth.stdlib%2fdocs%2fofficial_core.zerynth.stdlib_fifo.html%23fifo-class</vt:lpwstr>
      </vt:variant>
      <vt:variant>
        <vt:lpwstr/>
      </vt:variant>
      <vt:variant>
        <vt:i4>4128889</vt:i4>
      </vt:variant>
      <vt:variant>
        <vt:i4>1422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2t5vnjg5KF0CpMbVRUxVvUo0BzjO1bBM&amp;a=https%3a%2f%2fdocs.zerynth.com%2flatest%2fofficial%2fcore.zerynth.stdlib%2fdocs%2fofficial_core.zerynth.stdlib_fifo.html</vt:lpwstr>
      </vt:variant>
      <vt:variant>
        <vt:lpwstr/>
      </vt:variant>
      <vt:variant>
        <vt:i4>6815865</vt:i4>
      </vt:variant>
      <vt:variant>
        <vt:i4>1419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qbYt2YeVJOT7U8hSjAFhl6ibLwxxZjC-&amp;a=https%3a%2f%2fdocs.zerynth.com%2flatest%2fofficial%2fcore.zerynth.stdlib%2fdocs%2fofficial_core.zerynth.stdlib_urlparse.html</vt:lpwstr>
      </vt:variant>
      <vt:variant>
        <vt:lpwstr/>
      </vt:variant>
      <vt:variant>
        <vt:i4>5963857</vt:i4>
      </vt:variant>
      <vt:variant>
        <vt:i4>1416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-eCrJuL9F3dCBlFnYvcosjKZwI__iRFS&amp;a=https%3a%2f%2fdocs.zerynth.com%2flatest%2fofficial%2fcore.zerynth.stdlib%2fdocs%2fofficial_core.zerynth.stdlib_requests.html</vt:lpwstr>
      </vt:variant>
      <vt:variant>
        <vt:lpwstr/>
      </vt:variant>
      <vt:variant>
        <vt:i4>6881378</vt:i4>
      </vt:variant>
      <vt:variant>
        <vt:i4>1413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P62pRkrmTJa1VEsT7muOB1bQ70yLhhOX&amp;a=https%3a%2f%2fdocs.zerynth.com%2flatest%2fofficial%2fcore.zerynth.stdlib%2fdocs%2fofficial_core.zerynth.stdlib_socket.html%23the-socket-class</vt:lpwstr>
      </vt:variant>
      <vt:variant>
        <vt:lpwstr/>
      </vt:variant>
      <vt:variant>
        <vt:i4>7995494</vt:i4>
      </vt:variant>
      <vt:variant>
        <vt:i4>1410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PQ-U042chBQzDAfni2ZbR7G6eyNZSXPn&amp;a=https%3a%2f%2fdocs.zerynth.com%2flatest%2fofficial%2fcore.zerynth.stdlib%2fdocs%2fofficial_core.zerynth.stdlib_socket.html</vt:lpwstr>
      </vt:variant>
      <vt:variant>
        <vt:lpwstr/>
      </vt:variant>
      <vt:variant>
        <vt:i4>3997800</vt:i4>
      </vt:variant>
      <vt:variant>
        <vt:i4>1407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IVWSxfH1I2HrQ523-rhU8BPviMSP2edq&amp;a=https%3a%2f%2fdocs.zerynth.com%2flatest%2fofficial%2fcore.zerynth.stdlib%2fdocs%2fofficial_core.zerynth.stdlib_msgpack.html</vt:lpwstr>
      </vt:variant>
      <vt:variant>
        <vt:lpwstr/>
      </vt:variant>
      <vt:variant>
        <vt:i4>4784252</vt:i4>
      </vt:variant>
      <vt:variant>
        <vt:i4>1404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zeuVyxh6Lspe_PtenMKKytpX2pY5Rhec&amp;a=https%3a%2f%2fdocs.zerynth.com%2flatest%2fofficial%2fcore.zerynth.stdlib%2fdocs%2fofficial_core.zerynth.stdlib_cbor.html%23undefined-class</vt:lpwstr>
      </vt:variant>
      <vt:variant>
        <vt:lpwstr/>
      </vt:variant>
      <vt:variant>
        <vt:i4>2424948</vt:i4>
      </vt:variant>
      <vt:variant>
        <vt:i4>1401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UyNmjHDrmLmhj0X0Iji2JKZbd5ZCHGTx&amp;a=https%3a%2f%2fdocs.zerynth.com%2flatest%2fofficial%2fcore.zerynth.stdlib%2fdocs%2fofficial_core.zerynth.stdlib_cbor.html%23tag-class</vt:lpwstr>
      </vt:variant>
      <vt:variant>
        <vt:lpwstr/>
      </vt:variant>
      <vt:variant>
        <vt:i4>6488169</vt:i4>
      </vt:variant>
      <vt:variant>
        <vt:i4>1398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ZB2j-efWcedkt7v4kkvtP-8uEkasK0oW&amp;a=https%3a%2f%2fdocs.zerynth.com%2flatest%2fofficial%2fcore.zerynth.stdlib%2fdocs%2fofficial_core.zerynth.stdlib_cbor.html</vt:lpwstr>
      </vt:variant>
      <vt:variant>
        <vt:lpwstr/>
      </vt:variant>
      <vt:variant>
        <vt:i4>4128796</vt:i4>
      </vt:variant>
      <vt:variant>
        <vt:i4>1395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5nCi5Wuu8yxuKpRa1ik_Bug51QNrYN9y&amp;a=https%3a%2f%2fdocs.zerynth.com%2flatest%2fofficial%2fcore.zerynth.stdlib%2fdocs%2fofficial_core.zerynth.stdlib_json.html</vt:lpwstr>
      </vt:variant>
      <vt:variant>
        <vt:lpwstr/>
      </vt:variant>
      <vt:variant>
        <vt:i4>2228344</vt:i4>
      </vt:variant>
      <vt:variant>
        <vt:i4>1392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rRbAQUvCCQrbfZFDvZdgXk7LodDU8izT&amp;a=https%3a%2f%2fdocs.zerynth.com%2flatest%2fofficial%2fcore.zerynth.stdlib%2fdocs%2fofficial_core.zerynth.stdlib_eth.html</vt:lpwstr>
      </vt:variant>
      <vt:variant>
        <vt:lpwstr/>
      </vt:variant>
      <vt:variant>
        <vt:i4>7274544</vt:i4>
      </vt:variant>
      <vt:variant>
        <vt:i4>1389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W8ng9WjnXxMYg566GnhHq4Klar1Hs8gn&amp;a=https%3a%2f%2fdocs.zerynth.com%2flatest%2fofficial%2fcore.zerynth.stdlib%2fdocs%2fofficial_core.zerynth.stdlib_wireless_ble_beacons.html%23module-functions</vt:lpwstr>
      </vt:variant>
      <vt:variant>
        <vt:lpwstr/>
      </vt:variant>
      <vt:variant>
        <vt:i4>1769574</vt:i4>
      </vt:variant>
      <vt:variant>
        <vt:i4>1386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aur-Y9apFUtqtkgidC_oeuQzLECiQMPu&amp;a=https%3a%2f%2fdocs.zerynth.com%2flatest%2fofficial%2fcore.zerynth.stdlib%2fdocs%2fofficial_core.zerynth.stdlib_wireless_ble_beacons.html</vt:lpwstr>
      </vt:variant>
      <vt:variant>
        <vt:lpwstr/>
      </vt:variant>
      <vt:variant>
        <vt:i4>3014760</vt:i4>
      </vt:variant>
      <vt:variant>
        <vt:i4>1383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JnZiYL1YSZ-57-RgVEiw02mhAo3YZ27u&amp;a=https%3a%2f%2fdocs.zerynth.com%2flatest%2fofficial%2fcore.zerynth.stdlib%2fdocs%2fofficial_core.zerynth.stdlib_wireless_ble.html%23characteristic-class</vt:lpwstr>
      </vt:variant>
      <vt:variant>
        <vt:lpwstr/>
      </vt:variant>
      <vt:variant>
        <vt:i4>6029334</vt:i4>
      </vt:variant>
      <vt:variant>
        <vt:i4>1380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ey5Zx-VerJQ7novO_xYld_-qsRdKG46q&amp;a=https%3a%2f%2fdocs.zerynth.com%2flatest%2fofficial%2fcore.zerynth.stdlib%2fdocs%2fofficial_core.zerynth.stdlib_wireless_ble.html%23service-class</vt:lpwstr>
      </vt:variant>
      <vt:variant>
        <vt:lpwstr/>
      </vt:variant>
      <vt:variant>
        <vt:i4>7405603</vt:i4>
      </vt:variant>
      <vt:variant>
        <vt:i4>1377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qDEp72MVCXIAZG2ggsrntisx2alAubTB&amp;a=https%3a%2f%2fdocs.zerynth.com%2flatest%2fofficial%2fcore.zerynth.stdlib%2fdocs%2fofficial_core.zerynth.stdlib_wireless_ble.html%23module-functions</vt:lpwstr>
      </vt:variant>
      <vt:variant>
        <vt:lpwstr/>
      </vt:variant>
      <vt:variant>
        <vt:i4>7340159</vt:i4>
      </vt:variant>
      <vt:variant>
        <vt:i4>1374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I9oHokQifYgL0ngM64wrDxTjii5xvcuZ&amp;a=https%3a%2f%2fdocs.zerynth.com%2flatest%2fofficial%2fcore.zerynth.stdlib%2fdocs%2fofficial_core.zerynth.stdlib_wireless_ble.html</vt:lpwstr>
      </vt:variant>
      <vt:variant>
        <vt:lpwstr/>
      </vt:variant>
      <vt:variant>
        <vt:i4>7864379</vt:i4>
      </vt:variant>
      <vt:variant>
        <vt:i4>1371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5dXukLyY7ijDw52-7aBjDk8d6uk5OF4n&amp;a=https%3a%2f%2fdocs.zerynth.com%2flatest%2fofficial%2fcore.zerynth.stdlib%2fdocs%2fofficial_core.zerynth.stdlib_wireless_gsm.html</vt:lpwstr>
      </vt:variant>
      <vt:variant>
        <vt:lpwstr/>
      </vt:variant>
      <vt:variant>
        <vt:i4>7929974</vt:i4>
      </vt:variant>
      <vt:variant>
        <vt:i4>1368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m55XxGjCvMWukQbQuuKdWrLoFFCuGSl-&amp;a=https%3a%2f%2fdocs.zerynth.com%2flatest%2fofficial%2fcore.zerynth.stdlib%2fdocs%2fofficial_core.zerynth.stdlib_wireless_wifi.html</vt:lpwstr>
      </vt:variant>
      <vt:variant>
        <vt:lpwstr/>
      </vt:variant>
      <vt:variant>
        <vt:i4>7405635</vt:i4>
      </vt:variant>
      <vt:variant>
        <vt:i4>1365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yHSQICTPEIINVjNJBquzaIurJa1VbpX_&amp;a=https%3a%2f%2fdocs.zerynth.com%2flatest%2fofficial%2fcore.zerynth.stdlib%2fdocs%2fofficial_core.zerynth.stdlib_timers.html</vt:lpwstr>
      </vt:variant>
      <vt:variant>
        <vt:lpwstr/>
      </vt:variant>
      <vt:variant>
        <vt:i4>4128807</vt:i4>
      </vt:variant>
      <vt:variant>
        <vt:i4>1362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jw9zk5l9iV70ccmBxS5XVIkf-8i7YyFu&amp;a=https%3a%2f%2fdocs.zerynth.com%2flatest%2fofficial%2fcore.zerynth.stdlib%2fdocs%2fofficial_core.zerynth.stdlib_threading.html%23condition-class</vt:lpwstr>
      </vt:variant>
      <vt:variant>
        <vt:lpwstr/>
      </vt:variant>
      <vt:variant>
        <vt:i4>7209066</vt:i4>
      </vt:variant>
      <vt:variant>
        <vt:i4>1359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aC3NKMngkhhjO3KOBNf7WSSqYJaOeesN&amp;a=https%3a%2f%2fdocs.zerynth.com%2flatest%2fofficial%2fcore.zerynth.stdlib%2fdocs%2fofficial_core.zerynth.stdlib_threading.html%23condition-objects</vt:lpwstr>
      </vt:variant>
      <vt:variant>
        <vt:lpwstr/>
      </vt:variant>
      <vt:variant>
        <vt:i4>4128814</vt:i4>
      </vt:variant>
      <vt:variant>
        <vt:i4>1356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zLm_WJ3zrD9_LttDa0zOtCxdlPoJHxsz&amp;a=https%3a%2f%2fdocs.zerynth.com%2flatest%2fofficial%2fcore.zerynth.stdlib%2fdocs%2fofficial_core.zerynth.stdlib_threading.html%23event-class</vt:lpwstr>
      </vt:variant>
      <vt:variant>
        <vt:lpwstr/>
      </vt:variant>
      <vt:variant>
        <vt:i4>8257642</vt:i4>
      </vt:variant>
      <vt:variant>
        <vt:i4>1353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0oeDsjKyIin-DpO6zLWxYtcPRJomNmkl&amp;a=https%3a%2f%2fdocs.zerynth.com%2flatest%2fofficial%2fcore.zerynth.stdlib%2fdocs%2fofficial_core.zerynth.stdlib_threading.html%23semaphore-class</vt:lpwstr>
      </vt:variant>
      <vt:variant>
        <vt:lpwstr/>
      </vt:variant>
      <vt:variant>
        <vt:i4>2556031</vt:i4>
      </vt:variant>
      <vt:variant>
        <vt:i4>1350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AVhIV5uCU-eKeHhdIlsGjMUm4WrG1nRO&amp;a=https%3a%2f%2fdocs.zerynth.com%2flatest%2fofficial%2fcore.zerynth.stdlib%2fdocs%2fofficial_core.zerynth.stdlib_threading.html%23lock-class</vt:lpwstr>
      </vt:variant>
      <vt:variant>
        <vt:lpwstr/>
      </vt:variant>
      <vt:variant>
        <vt:i4>6553638</vt:i4>
      </vt:variant>
      <vt:variant>
        <vt:i4>1347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e9yleOsWyR9n9GDGLF7KKHSdpP1muY4T&amp;a=https%3a%2f%2fdocs.zerynth.com%2flatest%2fofficial%2fcore.zerynth.stdlib%2fdocs%2fofficial_core.zerynth.stdlib_threading.html%23thread-class</vt:lpwstr>
      </vt:variant>
      <vt:variant>
        <vt:lpwstr/>
      </vt:variant>
      <vt:variant>
        <vt:i4>1769516</vt:i4>
      </vt:variant>
      <vt:variant>
        <vt:i4>1344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K2aUtVdcHyj1QDFsytYT03_UnPNArI9Y&amp;a=https%3a%2f%2fdocs.zerynth.com%2flatest%2fofficial%2fcore.zerynth.stdlib%2fdocs%2fofficial_core.zerynth.stdlib_threading.html%23thread-objects</vt:lpwstr>
      </vt:variant>
      <vt:variant>
        <vt:lpwstr/>
      </vt:variant>
      <vt:variant>
        <vt:i4>6815871</vt:i4>
      </vt:variant>
      <vt:variant>
        <vt:i4>1341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z07TV_fY3_m550mNiAYUuLY8lOYnCCiM&amp;a=https%3a%2f%2fdocs.zerynth.com%2flatest%2fofficial%2fcore.zerynth.stdlib%2fdocs%2fofficial_core.zerynth.stdlib_threading.html</vt:lpwstr>
      </vt:variant>
      <vt:variant>
        <vt:lpwstr/>
      </vt:variant>
      <vt:variant>
        <vt:i4>3801100</vt:i4>
      </vt:variant>
      <vt:variant>
        <vt:i4>1338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ljdlieMPr2WrRRWywrSRGMvC2Q1fqTA_&amp;a=https%3a%2f%2fdocs.zerynth.com%2flatest%2fofficial%2fcore.zerynth.stdlib%2fdocs%2fofficial_core.zerynth.stdlib_streams.html%23the-resourcestream-class</vt:lpwstr>
      </vt:variant>
      <vt:variant>
        <vt:lpwstr/>
      </vt:variant>
      <vt:variant>
        <vt:i4>2228259</vt:i4>
      </vt:variant>
      <vt:variant>
        <vt:i4>1335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iD32gHpaIJZfn707wLS6QQevduk3nWCZ&amp;a=https%3a%2f%2fdocs.zerynth.com%2flatest%2fofficial%2fcore.zerynth.stdlib%2fdocs%2fofficial_core.zerynth.stdlib_streams.html%23the-filestream-class</vt:lpwstr>
      </vt:variant>
      <vt:variant>
        <vt:lpwstr/>
      </vt:variant>
      <vt:variant>
        <vt:i4>1704053</vt:i4>
      </vt:variant>
      <vt:variant>
        <vt:i4>1332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I4_7LsQGPpbnAX4I0oLYF8ZfU8ynKEaP&amp;a=https%3a%2f%2fdocs.zerynth.com%2flatest%2fofficial%2fcore.zerynth.stdlib%2fdocs%2fofficial_core.zerynth.stdlib_streams.html%23the-socketstream-class</vt:lpwstr>
      </vt:variant>
      <vt:variant>
        <vt:lpwstr/>
      </vt:variant>
      <vt:variant>
        <vt:i4>3997783</vt:i4>
      </vt:variant>
      <vt:variant>
        <vt:i4>1329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0sGDJvSJ8JdYwh0paoQf3_SOKAsdElua&amp;a=https%3a%2f%2fdocs.zerynth.com%2flatest%2fofficial%2fcore.zerynth.stdlib%2fdocs%2fofficial_core.zerynth.stdlib_streams.html%23the-serial-class</vt:lpwstr>
      </vt:variant>
      <vt:variant>
        <vt:lpwstr/>
      </vt:variant>
      <vt:variant>
        <vt:i4>5570687</vt:i4>
      </vt:variant>
      <vt:variant>
        <vt:i4>1326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iXm7YAZkVSoiec8UZx8wYIvlHUJ3_m6q&amp;a=https%3a%2f%2fdocs.zerynth.com%2flatest%2fofficial%2fcore.zerynth.stdlib%2fdocs%2fofficial_core.zerynth.stdlib_streams.html%23the-stream-class</vt:lpwstr>
      </vt:variant>
      <vt:variant>
        <vt:lpwstr/>
      </vt:variant>
      <vt:variant>
        <vt:i4>1507384</vt:i4>
      </vt:variant>
      <vt:variant>
        <vt:i4>1323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AwTK_MkRjBjbZPM97HXbA04UKkaSSVr5&amp;a=https%3a%2f%2fdocs.zerynth.com%2flatest%2fofficial%2fcore.zerynth.stdlib%2fdocs%2fofficial_core.zerynth.stdlib_streams.html</vt:lpwstr>
      </vt:variant>
      <vt:variant>
        <vt:lpwstr/>
      </vt:variant>
      <vt:variant>
        <vt:i4>8257591</vt:i4>
      </vt:variant>
      <vt:variant>
        <vt:i4>1320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Y3hH4hzl38lVHBK05VGLGFy5t0NYqsJa&amp;a=https%3a%2f%2fdocs.zerynth.com%2flatest%2fofficial%2fcore.zerynth.stdlib%2fdocs%2fofficial_core.zerynth.stdlib_gc.html</vt:lpwstr>
      </vt:variant>
      <vt:variant>
        <vt:lpwstr/>
      </vt:variant>
      <vt:variant>
        <vt:i4>2883617</vt:i4>
      </vt:variant>
      <vt:variant>
        <vt:i4>1317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vghePM0u8Yai-qUYEHSxi-6picNgGnJB&amp;a=https%3a%2f%2fdocs.zerynth.com%2flatest%2fofficial%2fcore.zerynth.stdlib%2fdocs%2fofficial_core.zerynth.stdlib_spi.html%23the-spi-class</vt:lpwstr>
      </vt:variant>
      <vt:variant>
        <vt:lpwstr/>
      </vt:variant>
      <vt:variant>
        <vt:i4>2818104</vt:i4>
      </vt:variant>
      <vt:variant>
        <vt:i4>1314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WGV3os7UFcyO0-GqlOPKZCfRUQO5TAdL&amp;a=https%3a%2f%2fdocs.zerynth.com%2flatest%2fofficial%2fcore.zerynth.stdlib%2fdocs%2fofficial_core.zerynth.stdlib_spi.html</vt:lpwstr>
      </vt:variant>
      <vt:variant>
        <vt:lpwstr/>
      </vt:variant>
      <vt:variant>
        <vt:i4>3735626</vt:i4>
      </vt:variant>
      <vt:variant>
        <vt:i4>1311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1GDDYhaNG_CTDB0fNLUzPzQYPeAieQzn&amp;a=https%3a%2f%2fdocs.zerynth.com%2flatest%2fofficial%2fcore.zerynth.stdlib%2fdocs%2fofficial_core.zerynth.stdlib_i2c.html%23the-i2c-class</vt:lpwstr>
      </vt:variant>
      <vt:variant>
        <vt:lpwstr/>
      </vt:variant>
      <vt:variant>
        <vt:i4>7864429</vt:i4>
      </vt:variant>
      <vt:variant>
        <vt:i4>1308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3Q0kykGeCIMTlcxrI5NWvCU-AI7PeCxe&amp;a=https%3a%2f%2fdocs.zerynth.com%2flatest%2fofficial%2fcore.zerynth.stdlib%2fdocs%2fofficial_core.zerynth.stdlib_i2c.html</vt:lpwstr>
      </vt:variant>
      <vt:variant>
        <vt:lpwstr/>
      </vt:variant>
      <vt:variant>
        <vt:i4>6488170</vt:i4>
      </vt:variant>
      <vt:variant>
        <vt:i4>1305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jtjrHGzhl71Ti8nsWxFZANkg7S-zVnLA&amp;a=https%3a%2f%2fdocs.zerynth.com%2flatest%2fofficial%2fcore.zerynth.stdlib%2fdocs%2fofficial_core.zerynth.stdlib_hwtimers.html</vt:lpwstr>
      </vt:variant>
      <vt:variant>
        <vt:lpwstr/>
      </vt:variant>
      <vt:variant>
        <vt:i4>7209015</vt:i4>
      </vt:variant>
      <vt:variant>
        <vt:i4>1302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4ReMOiejCWmlAkWE38jo4caw4eiEYX5C&amp;a=https%3a%2f%2fdocs.zerynth.com%2flatest%2fofficial%2fcore.zerynth.stdlib%2fdocs%2fofficial_core.zerynth.stdlib_dac.html%23the-dac-class</vt:lpwstr>
      </vt:variant>
      <vt:variant>
        <vt:lpwstr/>
      </vt:variant>
      <vt:variant>
        <vt:i4>3932278</vt:i4>
      </vt:variant>
      <vt:variant>
        <vt:i4>1299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Mf3YjnbDRtCtArAxTXs4SEoRpn2gs7AJ&amp;a=https%3a%2f%2fdocs.zerynth.com%2flatest%2fofficial%2fcore.zerynth.stdlib%2fdocs%2fofficial_core.zerynth.stdlib_dac.html</vt:lpwstr>
      </vt:variant>
      <vt:variant>
        <vt:lpwstr/>
      </vt:variant>
      <vt:variant>
        <vt:i4>4128880</vt:i4>
      </vt:variant>
      <vt:variant>
        <vt:i4>1296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OqtmTPE5l7tEu6kR6wYBIdInKYfhW96N&amp;a=https%3a%2f%2fdocs.zerynth.com%2flatest%2fofficial%2fcore.zerynth.stdlib%2fdocs%2fofficial_core.zerynth.stdlib_icu.html</vt:lpwstr>
      </vt:variant>
      <vt:variant>
        <vt:lpwstr/>
      </vt:variant>
      <vt:variant>
        <vt:i4>1769473</vt:i4>
      </vt:variant>
      <vt:variant>
        <vt:i4>1293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CJ0yPFmaH_zRJ0q2_rvG7wSbjVVrnjS2&amp;a=https%3a%2f%2fdocs.zerynth.com%2flatest%2fofficial%2fcore.zerynth.stdlib%2fdocs%2fofficial_core.zerynth.stdlib_pwm.html</vt:lpwstr>
      </vt:variant>
      <vt:variant>
        <vt:lpwstr/>
      </vt:variant>
      <vt:variant>
        <vt:i4>4325413</vt:i4>
      </vt:variant>
      <vt:variant>
        <vt:i4>1290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x0kw2M_dMMRWjXiT5DqmEJc9-6nkskBW&amp;a=https%3a%2f%2fdocs.zerynth.com%2flatest%2fofficial%2fcore.zerynth.stdlib%2fdocs%2fofficial_core.zerynth.stdlib_adc.html</vt:lpwstr>
      </vt:variant>
      <vt:variant>
        <vt:lpwstr/>
      </vt:variant>
      <vt:variant>
        <vt:i4>7405670</vt:i4>
      </vt:variant>
      <vt:variant>
        <vt:i4>1287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X6tHPnXkZnI71Klvbtw6XjzzPNr8lprk&amp;a=https%3a%2f%2fdocs.zerynth.com%2flatest%2fofficial%2fcore.zerynth.stdlib%2fdocs%2fofficial_core.zerynth.stdlib_gpio.html</vt:lpwstr>
      </vt:variant>
      <vt:variant>
        <vt:lpwstr/>
      </vt:variant>
      <vt:variant>
        <vt:i4>3407927</vt:i4>
      </vt:variant>
      <vt:variant>
        <vt:i4>1284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fR8HzSJ0wVcvPa7jiBJtliczulcEqarN&amp;a=https%3a%2f%2fdocs.zerynth.com%2flatest%2fofficial%2fcore.zerynth.stdlib%2fdocs%2fofficial_core.zerynth.stdlib_math.html</vt:lpwstr>
      </vt:variant>
      <vt:variant>
        <vt:lpwstr/>
      </vt:variant>
      <vt:variant>
        <vt:i4>6619249</vt:i4>
      </vt:variant>
      <vt:variant>
        <vt:i4>1281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rjncsAGHk5qSWJp8kARdRtkn2pVxpAtU&amp;a=https%3a%2f%2fdocs.zerynth.com%2flatest%2fofficial%2fcore.zerynth.stdlib%2fdocs%2fofficial_core.zerynth.stdlib___builtins__.html%23builtin-functions</vt:lpwstr>
      </vt:variant>
      <vt:variant>
        <vt:lpwstr/>
      </vt:variant>
      <vt:variant>
        <vt:i4>5177378</vt:i4>
      </vt:variant>
      <vt:variant>
        <vt:i4>1278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hHeAVLL6V-7IgsKOUL565hhNlh_hZTqg&amp;a=https%3a%2f%2fdocs.zerynth.com%2flatest%2fofficial%2fcore.zerynth.stdlib%2fdocs%2fofficial_core.zerynth.stdlib___builtins__.html%23builtin-gpio-functions</vt:lpwstr>
      </vt:variant>
      <vt:variant>
        <vt:lpwstr/>
      </vt:variant>
      <vt:variant>
        <vt:i4>7536696</vt:i4>
      </vt:variant>
      <vt:variant>
        <vt:i4>1275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IG558k32rcXk8J8Kduv73OAI-kMfXYfl&amp;a=https%3a%2f%2fdocs.zerynth.com%2flatest%2fofficial%2fcore.zerynth.stdlib%2fdocs%2fofficial_core.zerynth.stdlib___builtins__.html%23builtin-exceptions</vt:lpwstr>
      </vt:variant>
      <vt:variant>
        <vt:lpwstr/>
      </vt:variant>
      <vt:variant>
        <vt:i4>6488111</vt:i4>
      </vt:variant>
      <vt:variant>
        <vt:i4>1272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pPU-g13LPpGBWn977MpjA3mfB2KOweNH&amp;a=https%3a%2f%2fdocs.zerynth.com%2flatest%2fofficial%2fcore.zerynth.stdlib%2fdocs%2fofficial_core.zerynth.stdlib___builtins__.html%23builtins-constants</vt:lpwstr>
      </vt:variant>
      <vt:variant>
        <vt:lpwstr/>
      </vt:variant>
      <vt:variant>
        <vt:i4>1638402</vt:i4>
      </vt:variant>
      <vt:variant>
        <vt:i4>1269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oPc9BY_TK2UZXbe_QuUMWt58QIvU9dCY&amp;a=https%3a%2f%2fdocs.zerynth.com%2flatest%2fofficial%2fcore.zerynth.stdlib%2fdocs%2fofficial_core.zerynth.stdlib___builtins__.html</vt:lpwstr>
      </vt:variant>
      <vt:variant>
        <vt:lpwstr/>
      </vt:variant>
      <vt:variant>
        <vt:i4>3539003</vt:i4>
      </vt:variant>
      <vt:variant>
        <vt:i4>1266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29&amp;h=pYG2BBLShvbRI0CDaYVQPxVtJdQ6VIch&amp;a=https%3a%2f%2fdocs.zerynth.com%2flatest%2fofficial%2fcore.zerynth.stdlib%2fdocs%2fstdlib.html%23standard-library</vt:lpwstr>
      </vt:variant>
      <vt:variant>
        <vt:lpwstr/>
      </vt:variant>
      <vt:variant>
        <vt:i4>6946864</vt:i4>
      </vt:variant>
      <vt:variant>
        <vt:i4>1263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5kqD9iycElTm97jTRoNtVUiYElwnLWkR&amp;a=https%3a%2f%2fdocs.zerynth.com%2flatest%2fofficial%2fcore.zerynth.stdlib%2fexamples%2fexamples.html%23vm-hardfault</vt:lpwstr>
      </vt:variant>
      <vt:variant>
        <vt:lpwstr/>
      </vt:variant>
      <vt:variant>
        <vt:i4>8192055</vt:i4>
      </vt:variant>
      <vt:variant>
        <vt:i4>1260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jUtho2nO0CrJYo7X3s357Bo9GSKPQUQe&amp;a=https%3a%2f%2fdocs.zerynth.com%2flatest%2fofficial%2fcore.zerynth.stdlib%2fexamples%2fexamples.html%23vm-exceptions</vt:lpwstr>
      </vt:variant>
      <vt:variant>
        <vt:lpwstr/>
      </vt:variant>
      <vt:variant>
        <vt:i4>2883620</vt:i4>
      </vt:variant>
      <vt:variant>
        <vt:i4>1257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4JbqspQ2S-Qd2ySRLGOCwrH0vC2BM24-&amp;a=https%3a%2f%2fdocs.zerynth.com%2flatest%2fofficial%2fcore.zerynth.stdlib%2fexamples%2fexamples.html%23watchdogs</vt:lpwstr>
      </vt:variant>
      <vt:variant>
        <vt:lpwstr/>
      </vt:variant>
      <vt:variant>
        <vt:i4>7864345</vt:i4>
      </vt:variant>
      <vt:variant>
        <vt:i4>1254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920J4l3kuE6W8xR5MsBUkNIwdEcB-_B9&amp;a=https%3a%2f%2fdocs.zerynth.com%2flatest%2fofficial%2fcore.zerynth.stdlib%2fexamples%2fexamples.html%23powersaving</vt:lpwstr>
      </vt:variant>
      <vt:variant>
        <vt:lpwstr/>
      </vt:variant>
      <vt:variant>
        <vt:i4>7274541</vt:i4>
      </vt:variant>
      <vt:variant>
        <vt:i4>1251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AvkbdY9V9wqPorWzZW5qIzRmy8XhsVTI&amp;a=https%3a%2f%2fdocs.zerynth.com%2flatest%2fofficial%2fcore.zerynth.stdlib%2fexamples%2fexamples.html%23crypto-ecc</vt:lpwstr>
      </vt:variant>
      <vt:variant>
        <vt:lpwstr/>
      </vt:variant>
      <vt:variant>
        <vt:i4>262154</vt:i4>
      </vt:variant>
      <vt:variant>
        <vt:i4>1248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_J6SXuNHV_fDBCrJ5UhfNo4FEoVp-3XM&amp;a=https%3a%2f%2fdocs.zerynth.com%2flatest%2fofficial%2fcore.zerynth.stdlib%2fexamples%2fexamples.html%23crypto-hash</vt:lpwstr>
      </vt:variant>
      <vt:variant>
        <vt:lpwstr/>
      </vt:variant>
      <vt:variant>
        <vt:i4>3604541</vt:i4>
      </vt:variant>
      <vt:variant>
        <vt:i4>1245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x_p4ZGcA-8R0CrEEH3bPx_DycQ-9tSiv&amp;a=https%3a%2f%2fdocs.zerynth.com%2flatest%2fofficial%2fcore.zerynth.stdlib%2fexamples%2fexamples.html%23c-language-interface</vt:lpwstr>
      </vt:variant>
      <vt:variant>
        <vt:lpwstr/>
      </vt:variant>
      <vt:variant>
        <vt:i4>8126556</vt:i4>
      </vt:variant>
      <vt:variant>
        <vt:i4>1242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HqGIAqUGjDnus_LtkJrCwWWpWlTB1UMZ&amp;a=https%3a%2f%2fdocs.zerynth.com%2flatest%2fofficial%2fcore.zerynth.stdlib%2fexamples%2fexamples.html%23mcu-reset</vt:lpwstr>
      </vt:variant>
      <vt:variant>
        <vt:lpwstr/>
      </vt:variant>
      <vt:variant>
        <vt:i4>6946874</vt:i4>
      </vt:variant>
      <vt:variant>
        <vt:i4>1239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NMf3C1XPbaP-DETj8bcgZUp1PiNXtBZ3&amp;a=https%3a%2f%2fdocs.zerynth.com%2flatest%2fofficial%2fcore.zerynth.stdlib%2fexamples%2fexamples.html%23filesystem</vt:lpwstr>
      </vt:variant>
      <vt:variant>
        <vt:lpwstr/>
      </vt:variant>
      <vt:variant>
        <vt:i4>6488075</vt:i4>
      </vt:variant>
      <vt:variant>
        <vt:i4>1236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2p1UQZZerXTO3dh-znU_1hxx1XHCKFXT&amp;a=https%3a%2f%2fdocs.zerynth.com%2flatest%2fofficial%2fcore.zerynth.stdlib%2fexamples%2fexamples.html%23spisd</vt:lpwstr>
      </vt:variant>
      <vt:variant>
        <vt:lpwstr/>
      </vt:variant>
      <vt:variant>
        <vt:i4>3014702</vt:i4>
      </vt:variant>
      <vt:variant>
        <vt:i4>1233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EMUI953BLKBlEBE5Wz4ZaxWCzxXD2TE9&amp;a=https%3a%2f%2fdocs.zerynth.com%2flatest%2fofficial%2fcore.zerynth.stdlib%2fexamples%2fexamples.html%23spiflash</vt:lpwstr>
      </vt:variant>
      <vt:variant>
        <vt:lpwstr/>
      </vt:variant>
      <vt:variant>
        <vt:i4>3735589</vt:i4>
      </vt:variant>
      <vt:variant>
        <vt:i4>1230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JxnpzUaEksGf5gTro-tkg61cOPjZC-zn&amp;a=https%3a%2f%2fdocs.zerynth.com%2flatest%2fofficial%2fcore.zerynth.stdlib%2fexamples%2fexamples.html%23flash-internal</vt:lpwstr>
      </vt:variant>
      <vt:variant>
        <vt:lpwstr/>
      </vt:variant>
      <vt:variant>
        <vt:i4>124</vt:i4>
      </vt:variant>
      <vt:variant>
        <vt:i4>1227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VVVaeGNe5PdVnpN41fo8jmfV_RzEzjMT&amp;a=https%3a%2f%2fdocs.zerynth.com%2flatest%2fofficial%2fcore.zerynth.stdlib%2fexamples%2fexamples.html%23struct</vt:lpwstr>
      </vt:variant>
      <vt:variant>
        <vt:lpwstr/>
      </vt:variant>
      <vt:variant>
        <vt:i4>7012461</vt:i4>
      </vt:variant>
      <vt:variant>
        <vt:i4>1224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JlpVpInQe3q4yNwttw9zDJl-YZfJP6ey&amp;a=https%3a%2f%2fdocs.zerynth.com%2flatest%2fofficial%2fcore.zerynth.stdlib%2fexamples%2fexamples.html%23resources</vt:lpwstr>
      </vt:variant>
      <vt:variant>
        <vt:lpwstr/>
      </vt:variant>
      <vt:variant>
        <vt:i4>4325412</vt:i4>
      </vt:variant>
      <vt:variant>
        <vt:i4>1221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keEcAf_vNRGaU7Jo-Qq0emgnuXu3DQdF&amp;a=https%3a%2f%2fdocs.zerynth.com%2flatest%2fofficial%2fcore.zerynth.stdlib%2fexamples%2fexamples.html%23rtc-keep-time</vt:lpwstr>
      </vt:variant>
      <vt:variant>
        <vt:lpwstr/>
      </vt:variant>
      <vt:variant>
        <vt:i4>6619196</vt:i4>
      </vt:variant>
      <vt:variant>
        <vt:i4>1218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7jv6Uwf0N52-a72DEDS5bNH-9gUN3iay&amp;a=https%3a%2f%2fdocs.zerynth.com%2flatest%2fofficial%2fcore.zerynth.stdlib%2fexamples%2fexamples.html%23secure-http</vt:lpwstr>
      </vt:variant>
      <vt:variant>
        <vt:lpwstr/>
      </vt:variant>
      <vt:variant>
        <vt:i4>7471209</vt:i4>
      </vt:variant>
      <vt:variant>
        <vt:i4>1215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1-sTGm78ryOH8fvvwtnQes4U5ZCIQfFU&amp;a=https%3a%2f%2fdocs.zerynth.com%2flatest%2fofficial%2fcore.zerynth.stdlib%2fexamples%2fexamples.html%23http-methods</vt:lpwstr>
      </vt:variant>
      <vt:variant>
        <vt:lpwstr/>
      </vt:variant>
      <vt:variant>
        <vt:i4>2752521</vt:i4>
      </vt:variant>
      <vt:variant>
        <vt:i4>1212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00Golxbgoo77eZx6MXV_lKuLP20L7rY6&amp;a=https%3a%2f%2fdocs.zerynth.com%2flatest%2fofficial%2fcore.zerynth.stdlib%2fexamples%2fexamples.html%23http-weather</vt:lpwstr>
      </vt:variant>
      <vt:variant>
        <vt:lpwstr/>
      </vt:variant>
      <vt:variant>
        <vt:i4>7864367</vt:i4>
      </vt:variant>
      <vt:variant>
        <vt:i4>1209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0LbDuhHh24ahiC88oCQJhPg0FVLYPydX&amp;a=https%3a%2f%2fdocs.zerynth.com%2flatest%2fofficial%2fcore.zerynth.stdlib%2fexamples%2fexamples.html%23http-time</vt:lpwstr>
      </vt:variant>
      <vt:variant>
        <vt:lpwstr/>
      </vt:variant>
      <vt:variant>
        <vt:i4>524323</vt:i4>
      </vt:variant>
      <vt:variant>
        <vt:i4>1206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bws-bTV5O6TE_bqgXeJU2mHxnkddyr9Q&amp;a=https%3a%2f%2fdocs.zerynth.com%2flatest%2fofficial%2fcore.zerynth.stdlib%2fexamples%2fexamples.html%23wifi-scan</vt:lpwstr>
      </vt:variant>
      <vt:variant>
        <vt:lpwstr/>
      </vt:variant>
      <vt:variant>
        <vt:i4>7798863</vt:i4>
      </vt:variant>
      <vt:variant>
        <vt:i4>1203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SiMKO_swwKTAroSpaP3QonmcNKSRyMYO&amp;a=https%3a%2f%2fdocs.zerynth.com%2flatest%2fofficial%2fcore.zerynth.stdlib%2fexamples%2fexamples.html%23udp-ntp-time</vt:lpwstr>
      </vt:variant>
      <vt:variant>
        <vt:lpwstr/>
      </vt:variant>
      <vt:variant>
        <vt:i4>6422632</vt:i4>
      </vt:variant>
      <vt:variant>
        <vt:i4>1200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UT7Akiorpj9JnGXq0zJkGioe14sI4CE4&amp;a=https%3a%2f%2fdocs.zerynth.com%2flatest%2fofficial%2fcore.zerynth.stdlib%2fexamples%2fexamples.html%23udp-pinger</vt:lpwstr>
      </vt:variant>
      <vt:variant>
        <vt:lpwstr/>
      </vt:variant>
      <vt:variant>
        <vt:i4>6357092</vt:i4>
      </vt:variant>
      <vt:variant>
        <vt:i4>1197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L7J70TtzleoTfDqRx5pYx5nnm0E1ajzV&amp;a=https%3a%2f%2fdocs.zerynth.com%2flatest%2fofficial%2fcore.zerynth.stdlib%2fexamples%2fexamples.html%23mini-web-server</vt:lpwstr>
      </vt:variant>
      <vt:variant>
        <vt:lpwstr/>
      </vt:variant>
      <vt:variant>
        <vt:i4>1310842</vt:i4>
      </vt:variant>
      <vt:variant>
        <vt:i4>1194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_sk7XIkcPzxf64BK6HRekyYX4K1Br8T-&amp;a=https%3a%2f%2fdocs.zerynth.com%2flatest%2fofficial%2fcore.zerynth.stdlib%2fexamples%2fexamples.html%23math</vt:lpwstr>
      </vt:variant>
      <vt:variant>
        <vt:lpwstr/>
      </vt:variant>
      <vt:variant>
        <vt:i4>6291536</vt:i4>
      </vt:variant>
      <vt:variant>
        <vt:i4>1191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HW-ICwJeryGUE3tXZ_vnfW9PUMW86xug&amp;a=https%3a%2f%2fdocs.zerynth.com%2flatest%2fofficial%2fcore.zerynth.stdlib%2fexamples%2fexamples.html%23exceptions-debugger</vt:lpwstr>
      </vt:variant>
      <vt:variant>
        <vt:lpwstr/>
      </vt:variant>
      <vt:variant>
        <vt:i4>5374027</vt:i4>
      </vt:variant>
      <vt:variant>
        <vt:i4>1188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iDiBe8QTok95pHm_ckCh_QA48Yh6mD4b&amp;a=https%3a%2f%2fdocs.zerynth.com%2flatest%2fofficial%2fcore.zerynth.stdlib%2fexamples%2fexamples.html%23interrupts-debounce</vt:lpwstr>
      </vt:variant>
      <vt:variant>
        <vt:lpwstr/>
      </vt:variant>
      <vt:variant>
        <vt:i4>7471227</vt:i4>
      </vt:variant>
      <vt:variant>
        <vt:i4>1185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J7HxFK59ZNHel1u1Y-U1HTuphrcGbujR&amp;a=https%3a%2f%2fdocs.zerynth.com%2flatest%2fofficial%2fcore.zerynth.stdlib%2fexamples%2fexamples.html%23interrupts</vt:lpwstr>
      </vt:variant>
      <vt:variant>
        <vt:lpwstr/>
      </vt:variant>
      <vt:variant>
        <vt:i4>7405680</vt:i4>
      </vt:variant>
      <vt:variant>
        <vt:i4>1182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imSAcVXna4s1mxxYWaaJO9X4paNu5rGG&amp;a=https%3a%2f%2fdocs.zerynth.com%2flatest%2fofficial%2fcore.zerynth.stdlib%2fexamples%2fexamples.html%23queues</vt:lpwstr>
      </vt:variant>
      <vt:variant>
        <vt:lpwstr/>
      </vt:variant>
      <vt:variant>
        <vt:i4>6881321</vt:i4>
      </vt:variant>
      <vt:variant>
        <vt:i4>1179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mYuCKO2kC15FtE-PwJva2502dwFpUuIl&amp;a=https%3a%2f%2fdocs.zerynth.com%2flatest%2fofficial%2fcore.zerynth.stdlib%2fexamples%2fexamples.html%23timers-advanced</vt:lpwstr>
      </vt:variant>
      <vt:variant>
        <vt:lpwstr/>
      </vt:variant>
      <vt:variant>
        <vt:i4>4980791</vt:i4>
      </vt:variant>
      <vt:variant>
        <vt:i4>1176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yoy3QjopIxU1VQR6PxyGN7_kjwf6qp5j&amp;a=https%3a%2f%2fdocs.zerynth.com%2flatest%2fofficial%2fcore.zerynth.stdlib%2fexamples%2fexamples.html%23infrared-raw-capture</vt:lpwstr>
      </vt:variant>
      <vt:variant>
        <vt:lpwstr/>
      </vt:variant>
      <vt:variant>
        <vt:i4>3276839</vt:i4>
      </vt:variant>
      <vt:variant>
        <vt:i4>1173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4susdAq4DZNMi4We4eJrePR8jAZNxSIp&amp;a=https%3a%2f%2fdocs.zerynth.com%2flatest%2fofficial%2fcore.zerynth.stdlib%2fexamples%2fexamples.html%23pwm-fade</vt:lpwstr>
      </vt:variant>
      <vt:variant>
        <vt:lpwstr/>
      </vt:variant>
      <vt:variant>
        <vt:i4>3080255</vt:i4>
      </vt:variant>
      <vt:variant>
        <vt:i4>1170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9cTXRkBNpTvUg1IpVw97zAAUSMt3rEai&amp;a=https%3a%2f%2fdocs.zerynth.com%2flatest%2fofficial%2fcore.zerynth.stdlib%2fexamples%2fexamples.html%23buzzer-with-pwm</vt:lpwstr>
      </vt:variant>
      <vt:variant>
        <vt:lpwstr/>
      </vt:variant>
      <vt:variant>
        <vt:i4>3997815</vt:i4>
      </vt:variant>
      <vt:variant>
        <vt:i4>1167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GMLxfcKg5bUGxWVKNgOc4gKgBTjpUjLr&amp;a=https%3a%2f%2fdocs.zerynth.com%2flatest%2fofficial%2fcore.zerynth.stdlib%2fexamples%2fexamples.html%23dac-basic</vt:lpwstr>
      </vt:variant>
      <vt:variant>
        <vt:lpwstr/>
      </vt:variant>
      <vt:variant>
        <vt:i4>6750332</vt:i4>
      </vt:variant>
      <vt:variant>
        <vt:i4>1164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wS1nnx4lOiU117bvTjddRv2kGJAMKM5R&amp;a=https%3a%2f%2fdocs.zerynth.com%2flatest%2fofficial%2fcore.zerynth.stdlib%2fexamples%2fexamples.html%23input-capture-unit</vt:lpwstr>
      </vt:variant>
      <vt:variant>
        <vt:lpwstr/>
      </vt:variant>
      <vt:variant>
        <vt:i4>8257595</vt:i4>
      </vt:variant>
      <vt:variant>
        <vt:i4>1161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a9taSvouFTjGmhkZLqy3p8iKjB0czQkg&amp;a=https%3a%2f%2fdocs.zerynth.com%2flatest%2fofficial%2fcore.zerynth.stdlib%2fexamples%2fexamples.html%23serial-port-read-write-advanced</vt:lpwstr>
      </vt:variant>
      <vt:variant>
        <vt:lpwstr/>
      </vt:variant>
      <vt:variant>
        <vt:i4>7471152</vt:i4>
      </vt:variant>
      <vt:variant>
        <vt:i4>1158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LHLaJPHIjCNLDUqMYaGfD-qoMyh_3_FL&amp;a=https%3a%2f%2fdocs.zerynth.com%2flatest%2fofficial%2fcore.zerynth.stdlib%2fexamples%2fexamples.html%23multi-blink</vt:lpwstr>
      </vt:variant>
      <vt:variant>
        <vt:lpwstr/>
      </vt:variant>
      <vt:variant>
        <vt:i4>196626</vt:i4>
      </vt:variant>
      <vt:variant>
        <vt:i4>1155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7e2_TmtNoI-QpwOb_Y6LAkrjnOgDB6ph&amp;a=https%3a%2f%2fdocs.zerynth.com%2flatest%2fofficial%2fcore.zerynth.stdlib%2fexamples%2fexamples.html%23multi-thread-basic</vt:lpwstr>
      </vt:variant>
      <vt:variant>
        <vt:lpwstr/>
      </vt:variant>
      <vt:variant>
        <vt:i4>2228342</vt:i4>
      </vt:variant>
      <vt:variant>
        <vt:i4>1152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-gQsvToxiyueOF9HXt4O-joyMTAsZNOZ&amp;a=https%3a%2f%2fdocs.zerynth.com%2flatest%2fofficial%2fcore.zerynth.stdlib%2fexamples%2fexamples.html%23sensor-driven-multi-blink</vt:lpwstr>
      </vt:variant>
      <vt:variant>
        <vt:lpwstr/>
      </vt:variant>
      <vt:variant>
        <vt:i4>3538989</vt:i4>
      </vt:variant>
      <vt:variant>
        <vt:i4>1149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Pj4EAlO3zWK4ET35fgEhz-u3XiSdVLPh&amp;a=https%3a%2f%2fdocs.zerynth.com%2flatest%2fofficial%2fcore.zerynth.stdlib%2fexamples%2fexamples.html%23serial-port-read-write-basics</vt:lpwstr>
      </vt:variant>
      <vt:variant>
        <vt:lpwstr/>
      </vt:variant>
      <vt:variant>
        <vt:i4>6488115</vt:i4>
      </vt:variant>
      <vt:variant>
        <vt:i4>1146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B0o91TsmGyrL72-ZVTSzzvzEmvwMEvcI&amp;a=https%3a%2f%2fdocs.zerynth.com%2flatest%2fofficial%2fcore.zerynth.stdlib%2fexamples%2fexamples.html%23oscilloscope</vt:lpwstr>
      </vt:variant>
      <vt:variant>
        <vt:lpwstr/>
      </vt:variant>
      <vt:variant>
        <vt:i4>4128891</vt:i4>
      </vt:variant>
      <vt:variant>
        <vt:i4>1143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cxwu84WfCTB3WrGIOK9bKpX0Lp2q0ZD-&amp;a=https%3a%2f%2fdocs.zerynth.com%2flatest%2fofficial%2fcore.zerynth.stdlib%2fexamples%2fexamples.html%23analog-to-digital-voltage-conversion</vt:lpwstr>
      </vt:variant>
      <vt:variant>
        <vt:lpwstr/>
      </vt:variant>
      <vt:variant>
        <vt:i4>2359343</vt:i4>
      </vt:variant>
      <vt:variant>
        <vt:i4>1140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ym4YlnPRlQ4aGl77sKcTKE3dxeaxEQsy&amp;a=https%3a%2f%2fdocs.zerynth.com%2flatest%2fofficial%2fcore.zerynth.stdlib%2fexamples%2fexamples.html%23analog-to-digital-acquisition</vt:lpwstr>
      </vt:variant>
      <vt:variant>
        <vt:lpwstr/>
      </vt:variant>
      <vt:variant>
        <vt:i4>8257574</vt:i4>
      </vt:variant>
      <vt:variant>
        <vt:i4>1137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gwHizQpdi9fCBlKFIQ8qPrS3X8FUfCmU&amp;a=https%3a%2f%2fdocs.zerynth.com%2flatest%2fofficial%2fcore.zerynth.stdlib%2fexamples%2fexamples.html%23digital-read</vt:lpwstr>
      </vt:variant>
      <vt:variant>
        <vt:lpwstr/>
      </vt:variant>
      <vt:variant>
        <vt:i4>3866666</vt:i4>
      </vt:variant>
      <vt:variant>
        <vt:i4>1134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auffuD0cDbDfwawo7iJZw636FCy7-Uha&amp;a=https%3a%2f%2fdocs.zerynth.com%2flatest%2fofficial%2fcore.zerynth.stdlib%2fexamples%2fexamples.html%23blink</vt:lpwstr>
      </vt:variant>
      <vt:variant>
        <vt:lpwstr/>
      </vt:variant>
      <vt:variant>
        <vt:i4>3211351</vt:i4>
      </vt:variant>
      <vt:variant>
        <vt:i4>1131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6WmYn-FVkdh_Qw250lQw8UEejyTmUROQ&amp;a=https%3a%2f%2fdocs.zerynth.com%2flatest%2fofficial%2fcore.zerynth.stdlib%2fexamples%2fexamples.html%23hello-zerynth</vt:lpwstr>
      </vt:variant>
      <vt:variant>
        <vt:lpwstr/>
      </vt:variant>
      <vt:variant>
        <vt:i4>2752561</vt:i4>
      </vt:variant>
      <vt:variant>
        <vt:i4>1128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NZPEHzK2tAzDePinhaEpaH6PGTqz1iRT&amp;a=https%3a%2f%2fdocs.zerynth.com%2flatest%2fofficial%2fcore.zerynth.stdlib%2fexamples%2fexamples.html%23core-zerynth-stdlib-vm-hardfault</vt:lpwstr>
      </vt:variant>
      <vt:variant>
        <vt:lpwstr/>
      </vt:variant>
      <vt:variant>
        <vt:i4>8060969</vt:i4>
      </vt:variant>
      <vt:variant>
        <vt:i4>1125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b8TzmMWEymm-ES-EjZn-UoP7y1ufXGDm&amp;a=https%3a%2f%2fdocs.zerynth.com%2flatest%2fofficial%2fcore.zerynth.stdlib%2fexamples%2fexamples.html%23core-zerynth-stdlib-vm-exceptions</vt:lpwstr>
      </vt:variant>
      <vt:variant>
        <vt:lpwstr/>
      </vt:variant>
      <vt:variant>
        <vt:i4>8126526</vt:i4>
      </vt:variant>
      <vt:variant>
        <vt:i4>1122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MOr696Q8hE12-wvey0yAN2Y8buVWZSJa&amp;a=https%3a%2f%2fdocs.zerynth.com%2flatest%2fofficial%2fcore.zerynth.stdlib%2fexamples%2fexamples.html%23core-zerynth-stdlib-watchdogs</vt:lpwstr>
      </vt:variant>
      <vt:variant>
        <vt:lpwstr/>
      </vt:variant>
      <vt:variant>
        <vt:i4>3932229</vt:i4>
      </vt:variant>
      <vt:variant>
        <vt:i4>1119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zC3OY9gM2ea-ifdA8i1UvAzbGsKO5i3_&amp;a=https%3a%2f%2fdocs.zerynth.com%2flatest%2fofficial%2fcore.zerynth.stdlib%2fexamples%2fexamples.html%23core-zerynth-stdlib-powersaving</vt:lpwstr>
      </vt:variant>
      <vt:variant>
        <vt:lpwstr/>
      </vt:variant>
      <vt:variant>
        <vt:i4>7733332</vt:i4>
      </vt:variant>
      <vt:variant>
        <vt:i4>1116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vsWSrOc_KfxjgMZn5LRd2TtmcR9hnqGv&amp;a=https%3a%2f%2fdocs.zerynth.com%2flatest%2fofficial%2fcore.zerynth.stdlib%2fexamples%2fexamples.html%23core-zerynth-stdlib-crypto-ecc</vt:lpwstr>
      </vt:variant>
      <vt:variant>
        <vt:lpwstr/>
      </vt:variant>
      <vt:variant>
        <vt:i4>6946858</vt:i4>
      </vt:variant>
      <vt:variant>
        <vt:i4>1113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jvIPI6coVPncVy5HtcfNUXGVz0QEA1HW&amp;a=https%3a%2f%2fdocs.zerynth.com%2flatest%2fofficial%2fcore.zerynth.stdlib%2fexamples%2fexamples.html%23core-zerynth-stdlib-crypto-hash</vt:lpwstr>
      </vt:variant>
      <vt:variant>
        <vt:lpwstr/>
      </vt:variant>
      <vt:variant>
        <vt:i4>4718605</vt:i4>
      </vt:variant>
      <vt:variant>
        <vt:i4>1110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cm__SUGoIlfTVxULYT5aVgLZRih8HVrA&amp;a=https%3a%2f%2fdocs.zerynth.com%2flatest%2fofficial%2fcore.zerynth.stdlib%2fexamples%2fexamples.html%23core-zerynth-stdlib-c-language-interface</vt:lpwstr>
      </vt:variant>
      <vt:variant>
        <vt:lpwstr/>
      </vt:variant>
      <vt:variant>
        <vt:i4>2031675</vt:i4>
      </vt:variant>
      <vt:variant>
        <vt:i4>1107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A0GrxC8nf9h8A2_jJTvKu8cI0UUWoNsH&amp;a=https%3a%2f%2fdocs.zerynth.com%2flatest%2fofficial%2fcore.zerynth.stdlib%2fexamples%2fexamples.html%23core-zerynth-stdlib-mcu-reset</vt:lpwstr>
      </vt:variant>
      <vt:variant>
        <vt:lpwstr/>
      </vt:variant>
      <vt:variant>
        <vt:i4>4456571</vt:i4>
      </vt:variant>
      <vt:variant>
        <vt:i4>1104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aJe-B7mo-C_FKP7EI5YdN15iFaowViOe&amp;a=https%3a%2f%2fdocs.zerynth.com%2flatest%2fofficial%2fcore.zerynth.stdlib%2fexamples%2fexamples.html%23core-zerynth-stdlib-filesystem</vt:lpwstr>
      </vt:variant>
      <vt:variant>
        <vt:lpwstr/>
      </vt:variant>
      <vt:variant>
        <vt:i4>6357022</vt:i4>
      </vt:variant>
      <vt:variant>
        <vt:i4>1101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mt7jr_1tmmgCqeden10PMwew7fv_Ge-_&amp;a=https%3a%2f%2fdocs.zerynth.com%2flatest%2fofficial%2fcore.zerynth.stdlib%2fexamples%2fexamples.html%23core-zerynth-stdlib-spisd</vt:lpwstr>
      </vt:variant>
      <vt:variant>
        <vt:lpwstr/>
      </vt:variant>
      <vt:variant>
        <vt:i4>1048632</vt:i4>
      </vt:variant>
      <vt:variant>
        <vt:i4>1098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QMXri7OG_FSYy9y1zGq4B4uE7K6pMwYi&amp;a=https%3a%2f%2fdocs.zerynth.com%2flatest%2fofficial%2fcore.zerynth.stdlib%2fexamples%2fexamples.html%23core-zerynth-stdlib-spiflash</vt:lpwstr>
      </vt:variant>
      <vt:variant>
        <vt:lpwstr/>
      </vt:variant>
      <vt:variant>
        <vt:i4>3276896</vt:i4>
      </vt:variant>
      <vt:variant>
        <vt:i4>1095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Qt71vVViIimwhviI5JHCytStXIAEgAB8&amp;a=https%3a%2f%2fdocs.zerynth.com%2flatest%2fofficial%2fcore.zerynth.stdlib%2fexamples%2fexamples.html%23core-zerynth-stdlib-flash-internal</vt:lpwstr>
      </vt:variant>
      <vt:variant>
        <vt:lpwstr/>
      </vt:variant>
      <vt:variant>
        <vt:i4>2293792</vt:i4>
      </vt:variant>
      <vt:variant>
        <vt:i4>1092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T-4UBrHDJPkVxgUTNkpmVJLeKYmZdO9y&amp;a=https%3a%2f%2fdocs.zerynth.com%2flatest%2fofficial%2fcore.zerynth.stdlib%2fexamples%2fexamples.html%23core-zerynth-stdlib-struct</vt:lpwstr>
      </vt:variant>
      <vt:variant>
        <vt:lpwstr/>
      </vt:variant>
      <vt:variant>
        <vt:i4>3670059</vt:i4>
      </vt:variant>
      <vt:variant>
        <vt:i4>1089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JZNOkTrTRSykKN611gHaigCinuOGsmHI&amp;a=https%3a%2f%2fdocs.zerynth.com%2flatest%2fofficial%2fcore.zerynth.stdlib%2fexamples%2fexamples.html%23core-zerynth-stdlib-resources</vt:lpwstr>
      </vt:variant>
      <vt:variant>
        <vt:lpwstr/>
      </vt:variant>
      <vt:variant>
        <vt:i4>7405633</vt:i4>
      </vt:variant>
      <vt:variant>
        <vt:i4>1086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5XL3h-SLnSTruLJigdp6I8ViTwP_pnpM&amp;a=https%3a%2f%2fdocs.zerynth.com%2flatest%2fofficial%2fcore.zerynth.stdlib%2fexamples%2fexamples.html%23core-zerynth-stdlib-rtc-keep-time</vt:lpwstr>
      </vt:variant>
      <vt:variant>
        <vt:lpwstr/>
      </vt:variant>
      <vt:variant>
        <vt:i4>8323118</vt:i4>
      </vt:variant>
      <vt:variant>
        <vt:i4>1083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IxnZ0r1Fxq6UGrQFwXt4DvERELOoUrfV&amp;a=https%3a%2f%2fdocs.zerynth.com%2flatest%2fofficial%2fcore.zerynth.stdlib%2fexamples%2fexamples.html%23core-zerynth-stdlib-secure-http</vt:lpwstr>
      </vt:variant>
      <vt:variant>
        <vt:lpwstr/>
      </vt:variant>
      <vt:variant>
        <vt:i4>2097193</vt:i4>
      </vt:variant>
      <vt:variant>
        <vt:i4>1080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LAWaAzS99nCywGoDtigN2XwXAQIfJzEs&amp;a=https%3a%2f%2fdocs.zerynth.com%2flatest%2fofficial%2fcore.zerynth.stdlib%2fexamples%2fexamples.html%23core-zerynth-stdlib-http-methods</vt:lpwstr>
      </vt:variant>
      <vt:variant>
        <vt:lpwstr/>
      </vt:variant>
      <vt:variant>
        <vt:i4>196705</vt:i4>
      </vt:variant>
      <vt:variant>
        <vt:i4>1077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IhqOx31VpJpuNduG_x1vXcuAJ2iBavRR&amp;a=https%3a%2f%2fdocs.zerynth.com%2flatest%2fofficial%2fcore.zerynth.stdlib%2fexamples%2fexamples.html%23core-zerynth-stdlib-http-weather</vt:lpwstr>
      </vt:variant>
      <vt:variant>
        <vt:lpwstr/>
      </vt:variant>
      <vt:variant>
        <vt:i4>7274557</vt:i4>
      </vt:variant>
      <vt:variant>
        <vt:i4>1074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ShuLYX4IWjqMEs9bCke90BPiqgRZDEEx&amp;a=https%3a%2f%2fdocs.zerynth.com%2flatest%2fofficial%2fcore.zerynth.stdlib%2fexamples%2fexamples.html%23core-zerynth-stdlib-http-time</vt:lpwstr>
      </vt:variant>
      <vt:variant>
        <vt:lpwstr/>
      </vt:variant>
      <vt:variant>
        <vt:i4>2818156</vt:i4>
      </vt:variant>
      <vt:variant>
        <vt:i4>1071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8c5hclfZzGJLGF0SM0XRQ3-ZXJTqCTxl&amp;a=https%3a%2f%2fdocs.zerynth.com%2flatest%2fofficial%2fcore.zerynth.stdlib%2fexamples%2fexamples.html%23core-zerynth-stdlib-wifi-scan</vt:lpwstr>
      </vt:variant>
      <vt:variant>
        <vt:lpwstr/>
      </vt:variant>
      <vt:variant>
        <vt:i4>7864429</vt:i4>
      </vt:variant>
      <vt:variant>
        <vt:i4>1068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wRi7qAo40MvRHV26LprjOm1ugUL0RLgn&amp;a=https%3a%2f%2fdocs.zerynth.com%2flatest%2fofficial%2fcore.zerynth.stdlib%2fexamples%2fexamples.html%23core-zerynth-stdlib-udp-ntp-time</vt:lpwstr>
      </vt:variant>
      <vt:variant>
        <vt:lpwstr/>
      </vt:variant>
      <vt:variant>
        <vt:i4>6881343</vt:i4>
      </vt:variant>
      <vt:variant>
        <vt:i4>1065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pMgMtSBYA6wnsWhJePw8IW9qUTRvtnn5&amp;a=https%3a%2f%2fdocs.zerynth.com%2flatest%2fofficial%2fcore.zerynth.stdlib%2fexamples%2fexamples.html%23core-zerynth-stdlib-udp-pinger</vt:lpwstr>
      </vt:variant>
      <vt:variant>
        <vt:lpwstr/>
      </vt:variant>
      <vt:variant>
        <vt:i4>3997795</vt:i4>
      </vt:variant>
      <vt:variant>
        <vt:i4>1062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6jhHKgDrYxhIlphsQPPvtsnjB920CBku&amp;a=https%3a%2f%2fdocs.zerynth.com%2flatest%2fofficial%2fcore.zerynth.stdlib%2fexamples%2fexamples.html%23core-zerynth-stdlib-mini-web-server</vt:lpwstr>
      </vt:variant>
      <vt:variant>
        <vt:lpwstr/>
      </vt:variant>
      <vt:variant>
        <vt:i4>720955</vt:i4>
      </vt:variant>
      <vt:variant>
        <vt:i4>1059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OlB7LbeZ9RV5KzOxJ8_8QD10AgufrImf&amp;a=https%3a%2f%2fdocs.zerynth.com%2flatest%2fofficial%2fcore.zerynth.stdlib%2fexamples%2fexamples.html%23core-zerynth-stdlib-math</vt:lpwstr>
      </vt:variant>
      <vt:variant>
        <vt:lpwstr/>
      </vt:variant>
      <vt:variant>
        <vt:i4>2424952</vt:i4>
      </vt:variant>
      <vt:variant>
        <vt:i4>1056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Wq4zfd5PIRv0a-O3I6jwyekydCkHzkZA&amp;a=https%3a%2f%2fdocs.zerynth.com%2flatest%2fofficial%2fcore.zerynth.stdlib%2fexamples%2fexamples.html%23core-zerynth-stdlib-exceptions-debugger</vt:lpwstr>
      </vt:variant>
      <vt:variant>
        <vt:lpwstr/>
      </vt:variant>
      <vt:variant>
        <vt:i4>6619183</vt:i4>
      </vt:variant>
      <vt:variant>
        <vt:i4>1053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g8k7icKPh7wQ0rfwFcg6205AzHMrbpky&amp;a=https%3a%2f%2fdocs.zerynth.com%2flatest%2fofficial%2fcore.zerynth.stdlib%2fexamples%2fexamples.html%23core-zerynth-stdlib-interrupts-debounce</vt:lpwstr>
      </vt:variant>
      <vt:variant>
        <vt:lpwstr/>
      </vt:variant>
      <vt:variant>
        <vt:i4>4063313</vt:i4>
      </vt:variant>
      <vt:variant>
        <vt:i4>1050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T56L9f52lOGgWnLRAakXOQ9OiiKHtVP_&amp;a=https%3a%2f%2fdocs.zerynth.com%2flatest%2fofficial%2fcore.zerynth.stdlib%2fexamples%2fexamples.html%23core-zerynth-stdlib-interrupts</vt:lpwstr>
      </vt:variant>
      <vt:variant>
        <vt:lpwstr/>
      </vt:variant>
      <vt:variant>
        <vt:i4>5636144</vt:i4>
      </vt:variant>
      <vt:variant>
        <vt:i4>1047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rr00RHpDRCDZPwU11uZVR6tMYJ0V_4d6&amp;a=https%3a%2f%2fdocs.zerynth.com%2flatest%2fofficial%2fcore.zerynth.stdlib%2fexamples%2fexamples.html%23core-zerynth-stdlib-queues</vt:lpwstr>
      </vt:variant>
      <vt:variant>
        <vt:lpwstr/>
      </vt:variant>
      <vt:variant>
        <vt:i4>8323080</vt:i4>
      </vt:variant>
      <vt:variant>
        <vt:i4>1044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TM0BNYF_aa0dH6Iac9BX00gFl8HEzGQ9&amp;a=https%3a%2f%2fdocs.zerynth.com%2flatest%2fofficial%2fcore.zerynth.stdlib%2fexamples%2fexamples.html%23core-zerynth-stdlib-timers-advanced</vt:lpwstr>
      </vt:variant>
      <vt:variant>
        <vt:lpwstr/>
      </vt:variant>
      <vt:variant>
        <vt:i4>6815866</vt:i4>
      </vt:variant>
      <vt:variant>
        <vt:i4>1041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RTZGT7ApdhwmsUGP5OWSIjpgGMhWVzJ8&amp;a=https%3a%2f%2fdocs.zerynth.com%2flatest%2fofficial%2fcore.zerynth.stdlib%2fexamples%2fexamples.html%23core-zerynth-stdlib-infrared-raw-capture</vt:lpwstr>
      </vt:variant>
      <vt:variant>
        <vt:lpwstr/>
      </vt:variant>
      <vt:variant>
        <vt:i4>7733355</vt:i4>
      </vt:variant>
      <vt:variant>
        <vt:i4>1038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NerwMohN7UTsV3an0c5FTwPPHkUMlVQ6&amp;a=https%3a%2f%2fdocs.zerynth.com%2flatest%2fofficial%2fcore.zerynth.stdlib%2fexamples%2fexamples.html%23core-zerynth-stdlib-pwm-fade</vt:lpwstr>
      </vt:variant>
      <vt:variant>
        <vt:lpwstr/>
      </vt:variant>
      <vt:variant>
        <vt:i4>6946879</vt:i4>
      </vt:variant>
      <vt:variant>
        <vt:i4>1035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Jh1afWRVoqrePzxkGBSU466rxJKkzdUC&amp;a=https%3a%2f%2fdocs.zerynth.com%2flatest%2fofficial%2fcore.zerynth.stdlib%2fexamples%2fexamples.html%23core-zerynth-stdlib-buzzer-with-pwm</vt:lpwstr>
      </vt:variant>
      <vt:variant>
        <vt:lpwstr/>
      </vt:variant>
      <vt:variant>
        <vt:i4>7077938</vt:i4>
      </vt:variant>
      <vt:variant>
        <vt:i4>1032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eL03jwKTHs33lQH83e6nlTSKgSdh6grH&amp;a=https%3a%2f%2fdocs.zerynth.com%2flatest%2fofficial%2fcore.zerynth.stdlib%2fexamples%2fexamples.html%23core-zerynth-stdlib-dac-basic</vt:lpwstr>
      </vt:variant>
      <vt:variant>
        <vt:lpwstr/>
      </vt:variant>
      <vt:variant>
        <vt:i4>3080301</vt:i4>
      </vt:variant>
      <vt:variant>
        <vt:i4>1029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qF6TnwWEwJFkCxDdajKr6tcrE6W4EGUl&amp;a=https%3a%2f%2fdocs.zerynth.com%2flatest%2fofficial%2fcore.zerynth.stdlib%2fexamples%2fexamples.html%23core-zerynth-stdlib-strings-format</vt:lpwstr>
      </vt:variant>
      <vt:variant>
        <vt:lpwstr/>
      </vt:variant>
      <vt:variant>
        <vt:i4>7536749</vt:i4>
      </vt:variant>
      <vt:variant>
        <vt:i4>1026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mmCFmVVgKsSWZbZygUZytkvTB9Gk5wK9&amp;a=https%3a%2f%2fdocs.zerynth.com%2flatest%2fofficial%2fcore.zerynth.stdlib%2fexamples%2fexamples.html%23core-zerynth-stdlib-timers-basics</vt:lpwstr>
      </vt:variant>
      <vt:variant>
        <vt:lpwstr/>
      </vt:variant>
      <vt:variant>
        <vt:i4>4587584</vt:i4>
      </vt:variant>
      <vt:variant>
        <vt:i4>1023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7J1J3L_Eg7wN3_aitxb7Fuqu7HZcSjKo&amp;a=https%3a%2f%2fdocs.zerynth.com%2flatest%2fofficial%2fcore.zerynth.stdlib%2fexamples%2fexamples.html%23core-zerynth-stdlib-input-capture-unit</vt:lpwstr>
      </vt:variant>
      <vt:variant>
        <vt:lpwstr/>
      </vt:variant>
      <vt:variant>
        <vt:i4>6946916</vt:i4>
      </vt:variant>
      <vt:variant>
        <vt:i4>1020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iQbmCXkBuJumsc6JYmEceNfupG58uT95&amp;a=https%3a%2f%2fdocs.zerynth.com%2flatest%2fofficial%2fcore.zerynth.stdlib%2fexamples%2fexamples.html%23core-zerynth-stdlib-serial-port-read-write-advanced</vt:lpwstr>
      </vt:variant>
      <vt:variant>
        <vt:lpwstr/>
      </vt:variant>
      <vt:variant>
        <vt:i4>7143521</vt:i4>
      </vt:variant>
      <vt:variant>
        <vt:i4>1017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f-XQQ2yU39JDeiB15uP-MbxBTQv9xG5o&amp;a=https%3a%2f%2fdocs.zerynth.com%2flatest%2fofficial%2fcore.zerynth.stdlib%2fexamples%2fexamples.html%23core-zerynth-stdlib-multi-blink</vt:lpwstr>
      </vt:variant>
      <vt:variant>
        <vt:lpwstr/>
      </vt:variant>
      <vt:variant>
        <vt:i4>8061031</vt:i4>
      </vt:variant>
      <vt:variant>
        <vt:i4>1014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XQnwctBrS2wgqIWto4vVvJiZeZ1XnsHK&amp;a=https%3a%2f%2fdocs.zerynth.com%2flatest%2fofficial%2fcore.zerynth.stdlib%2fexamples%2fexamples.html%23core-zerynth-stdlib-multi-thread-basic</vt:lpwstr>
      </vt:variant>
      <vt:variant>
        <vt:lpwstr/>
      </vt:variant>
      <vt:variant>
        <vt:i4>7995453</vt:i4>
      </vt:variant>
      <vt:variant>
        <vt:i4>1011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sWriKkvPrXVbN4IWJpF6UcDiGsGm85Za&amp;a=https%3a%2f%2fdocs.zerynth.com%2flatest%2fofficial%2fcore.zerynth.stdlib%2fexamples%2fexamples.html%23core-zerynth-stdlib-sensor-driven-multi-blink</vt:lpwstr>
      </vt:variant>
      <vt:variant>
        <vt:lpwstr/>
      </vt:variant>
      <vt:variant>
        <vt:i4>2490458</vt:i4>
      </vt:variant>
      <vt:variant>
        <vt:i4>1008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6Xzui6nLZdgRB7tiw_0GR9kR02HunT4b&amp;a=https%3a%2f%2fdocs.zerynth.com%2flatest%2fofficial%2fcore.zerynth.stdlib%2fexamples%2fexamples.html%23core-zerynth-stdlib-serial-port-read-write-basics</vt:lpwstr>
      </vt:variant>
      <vt:variant>
        <vt:lpwstr/>
      </vt:variant>
      <vt:variant>
        <vt:i4>6881372</vt:i4>
      </vt:variant>
      <vt:variant>
        <vt:i4>1005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YvI89VT5tBqamOxRayMcXMNKaR1taM5_&amp;a=https%3a%2f%2fdocs.zerynth.com%2flatest%2fofficial%2fcore.zerynth.stdlib%2fexamples%2fexamples.html%23core-zerynth-stdlib-oscilloscope</vt:lpwstr>
      </vt:variant>
      <vt:variant>
        <vt:lpwstr/>
      </vt:variant>
      <vt:variant>
        <vt:i4>7209021</vt:i4>
      </vt:variant>
      <vt:variant>
        <vt:i4>1002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w4bwMMxJu9peGvCjstg4rybVkkSE3ozp&amp;a=https%3a%2f%2fdocs.zerynth.com%2flatest%2fofficial%2fcore.zerynth.stdlib%2fexamples%2fexamples.html%23core-zerynth-stdlib-analog-to-digital-voltage-conversion</vt:lpwstr>
      </vt:variant>
      <vt:variant>
        <vt:lpwstr/>
      </vt:variant>
      <vt:variant>
        <vt:i4>2359317</vt:i4>
      </vt:variant>
      <vt:variant>
        <vt:i4>999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SQU6HjGI6uU-ckThHYCxxOJ_71uTNmVT&amp;a=https%3a%2f%2fdocs.zerynth.com%2flatest%2fofficial%2fcore.zerynth.stdlib%2fexamples%2fexamples.html%23core-zerynth-stdlib-analog-to-digital-acquisition</vt:lpwstr>
      </vt:variant>
      <vt:variant>
        <vt:lpwstr/>
      </vt:variant>
      <vt:variant>
        <vt:i4>7667766</vt:i4>
      </vt:variant>
      <vt:variant>
        <vt:i4>996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061Kpfihldr5vH-vsHNUhjd9irPsSIIk&amp;a=https%3a%2f%2fdocs.zerynth.com%2flatest%2fofficial%2fcore.zerynth.stdlib%2fexamples%2fexamples.html%23core-zerynth-stdlib-digital-read</vt:lpwstr>
      </vt:variant>
      <vt:variant>
        <vt:lpwstr/>
      </vt:variant>
      <vt:variant>
        <vt:i4>7995454</vt:i4>
      </vt:variant>
      <vt:variant>
        <vt:i4>993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qc43Z9L1m3xMZxmwExf-jFy3HPlcT-Qn&amp;a=https%3a%2f%2fdocs.zerynth.com%2flatest%2fofficial%2fcore.zerynth.stdlib%2fexamples%2fexamples.html%23core-zerynth-stdlib-blink</vt:lpwstr>
      </vt:variant>
      <vt:variant>
        <vt:lpwstr/>
      </vt:variant>
      <vt:variant>
        <vt:i4>7667755</vt:i4>
      </vt:variant>
      <vt:variant>
        <vt:i4>990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33&amp;h=-R9dz7dHFPnqMachG89QukNEhwzAl1XM&amp;a=https%3a%2f%2fdocs.zerynth.com%2flatest%2fofficial%2fcore.zerynth.stdlib%2fexamples%2fexamples.html%23core-zerynth-stdlib-hello-zerynth</vt:lpwstr>
      </vt:variant>
      <vt:variant>
        <vt:lpwstr/>
      </vt:variant>
      <vt:variant>
        <vt:i4>7077999</vt:i4>
      </vt:variant>
      <vt:variant>
        <vt:i4>987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L0AoOx3N7yXSnURgZg4RdgUt3txY24pF&amp;a=https%3a%2f%2fdocs.zerynth.com%2flatest%2fofficial%2fcore.zerynth.stdlib%2fdocs%2fvm.html%23zerynthvm</vt:lpwstr>
      </vt:variant>
      <vt:variant>
        <vt:lpwstr/>
      </vt:variant>
      <vt:variant>
        <vt:i4>2490466</vt:i4>
      </vt:variant>
      <vt:variant>
        <vt:i4>984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CWur-dSyS-D1HBmiPeAJqPdU5jrQUorT&amp;a=https%3a%2f%2fdocs.zerynth.com%2flatest%2fofficial%2fcore.zerynth.stdlib%2fdocs%2fclang.html%23zerynth-c-limitations</vt:lpwstr>
      </vt:variant>
      <vt:variant>
        <vt:lpwstr/>
      </vt:variant>
      <vt:variant>
        <vt:i4>6488106</vt:i4>
      </vt:variant>
      <vt:variant>
        <vt:i4>981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kwRZgF9lak_2jP8Fdi_SP6oA85KrtysV&amp;a=https%3a%2f%2fdocs.zerynth.com%2flatest%2fofficial%2fcore.zerynth.stdlib%2fdocs%2fclang.html%23c.printf</vt:lpwstr>
      </vt:variant>
      <vt:variant>
        <vt:lpwstr/>
      </vt:variant>
      <vt:variant>
        <vt:i4>3342443</vt:i4>
      </vt:variant>
      <vt:variant>
        <vt:i4>978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9MqpghTqzeIAC6egw7BGRKfLRcxucj-V&amp;a=https%3a%2f%2fdocs.zerynth.com%2flatest%2fofficial%2fcore.zerynth.stdlib%2fdocs%2fclang.html%23c.debug</vt:lpwstr>
      </vt:variant>
      <vt:variant>
        <vt:lpwstr/>
      </vt:variant>
      <vt:variant>
        <vt:i4>6684753</vt:i4>
      </vt:variant>
      <vt:variant>
        <vt:i4>975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GK7Yum2TzpQ3891TragFHgfAi_4yoQbe&amp;a=https%3a%2f%2fdocs.zerynth.com%2flatest%2fofficial%2fcore.zerynth.stdlib%2fdocs%2fclang.html%23c.C_NATIVE_UNWARN</vt:lpwstr>
      </vt:variant>
      <vt:variant>
        <vt:lpwstr/>
      </vt:variant>
      <vt:variant>
        <vt:i4>4653148</vt:i4>
      </vt:variant>
      <vt:variant>
        <vt:i4>972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Iv_HXTX4pR-LMDmZzw4uZYyIX8v_8TOd&amp;a=https%3a%2f%2fdocs.zerynth.com%2flatest%2fofficial%2fcore.zerynth.stdlib%2fdocs%2fclang.html%23c.C_NATIVE</vt:lpwstr>
      </vt:variant>
      <vt:variant>
        <vt:lpwstr/>
      </vt:variant>
      <vt:variant>
        <vt:i4>7995488</vt:i4>
      </vt:variant>
      <vt:variant>
        <vt:i4>969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IuT-lVgnJ2q9EzIIXwjit855vOSQbcw1&amp;a=https%3a%2f%2fdocs.zerynth.com%2flatest%2fofficial%2fcore.zerynth.stdlib%2fdocs%2fclang.html%23macros</vt:lpwstr>
      </vt:variant>
      <vt:variant>
        <vt:lpwstr/>
      </vt:variant>
      <vt:variant>
        <vt:i4>7077999</vt:i4>
      </vt:variant>
      <vt:variant>
        <vt:i4>966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L0AoOx3N7yXSnURgZg4RdgUt3txY24pF&amp;a=https%3a%2f%2fdocs.zerynth.com%2flatest%2fofficial%2fcore.zerynth.stdlib%2fdocs%2fvm.html%23zerynthvm</vt:lpwstr>
      </vt:variant>
      <vt:variant>
        <vt:lpwstr/>
      </vt:variant>
      <vt:variant>
        <vt:i4>7405691</vt:i4>
      </vt:variant>
      <vt:variant>
        <vt:i4>963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8MzJi3jvQvzDXQUs-Ko7kjErMKap7Zyk&amp;a=https%3a%2f%2fdocs.zerynth.com%2flatest%2fofficial%2fcore.zerynth.stdlib%2fdocs%2fclang.html%23c-function-call-example</vt:lpwstr>
      </vt:variant>
      <vt:variant>
        <vt:lpwstr/>
      </vt:variant>
      <vt:variant>
        <vt:i4>2293843</vt:i4>
      </vt:variant>
      <vt:variant>
        <vt:i4>960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31&amp;h=azNFR_9HPPGAQWigtWGy7JoXVAzGGvpR&amp;a=https%3a%2f%2fdocs.zerynth.com%2flatest%2fofficial%2fcore.zerynth.stdlib%2fdocs%2fclang.html%23c-language-interface</vt:lpwstr>
      </vt:variant>
      <vt:variant>
        <vt:lpwstr/>
      </vt:variant>
      <vt:variant>
        <vt:i4>2097257</vt:i4>
      </vt:variant>
      <vt:variant>
        <vt:i4>957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19&amp;h=TX1WqUoGRqnlvDDt-QgNOPlSU5ZULVO6&amp;a=https%3a%2f%2fdocs.zerynth.com%2flatest%2fofficial%2fcore.zerynth.docs%2fzapp%2fdocs%2findex.html%23how-to-use-the-zerynth-app</vt:lpwstr>
      </vt:variant>
      <vt:variant>
        <vt:lpwstr/>
      </vt:variant>
      <vt:variant>
        <vt:i4>2621497</vt:i4>
      </vt:variant>
      <vt:variant>
        <vt:i4>954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19&amp;h=49ku-WWCOpE3PxtdtSjhvHuFyDuBfXd0&amp;a=https%3a%2f%2fdocs.zerynth.com%2flatest%2fofficial%2fcore.zerynth.docs%2fzadm%2fdocs%2findex.html%23zadm</vt:lpwstr>
      </vt:variant>
      <vt:variant>
        <vt:lpwstr/>
      </vt:variant>
      <vt:variant>
        <vt:i4>2621497</vt:i4>
      </vt:variant>
      <vt:variant>
        <vt:i4>951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19&amp;h=49ku-WWCOpE3PxtdtSjhvHuFyDuBfXd0&amp;a=https%3a%2f%2fdocs.zerynth.com%2flatest%2fofficial%2fcore.zerynth.docs%2fzadm%2fdocs%2findex.html%23zadm</vt:lpwstr>
      </vt:variant>
      <vt:variant>
        <vt:lpwstr/>
      </vt:variant>
      <vt:variant>
        <vt:i4>7078012</vt:i4>
      </vt:variant>
      <vt:variant>
        <vt:i4>948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db9bdeef-9785-4a85-82b0-4e8fcf8bdb8e&amp;dl=en&amp;ac=true&amp;dt=2019%2f3%2f11%2016%3a19&amp;h=4DM7eHkoqUc08aW0alvybzH1bGMH3gWo&amp;a=https%3a%2f%2fdocs.zerynth.com%2flatest%2fofficial%2fcore.zerynth.docs%2fzapp%2fdocs%2findex.html%23zerynth-app</vt:lpwstr>
      </vt:variant>
      <vt:variant>
        <vt:lpwstr/>
      </vt:variant>
      <vt:variant>
        <vt:i4>6291513</vt:i4>
      </vt:variant>
      <vt:variant>
        <vt:i4>945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B35F7NKAcDsxhP3Hzyj9Y8-SZiEzTev5&amp;a=https%3a%2f%2fdocs.zerynth.com%2flatest%2fofficial%2fcore.zerynth.toolchain%2fdocs%2fofficial_core.zerynth.toolchain_provisioning_provisioningcmd.html</vt:lpwstr>
      </vt:variant>
      <vt:variant>
        <vt:lpwstr/>
      </vt:variant>
      <vt:variant>
        <vt:i4>7143521</vt:i4>
      </vt:variant>
      <vt:variant>
        <vt:i4>942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jVivPcFFr-0r4uM-2UKCuAhOU2j9bove&amp;a=https%3a%2f%2fdocs.zerynth.com%2flatest%2fofficial%2fcore.zerynth.docs%2fzadm%2fdocs%2findex.html</vt:lpwstr>
      </vt:variant>
      <vt:variant>
        <vt:lpwstr/>
      </vt:variant>
      <vt:variant>
        <vt:i4>5308461</vt:i4>
      </vt:variant>
      <vt:variant>
        <vt:i4>939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vJ6qNKEYSYF9aP8yJQBjI_IMSDy0zCRY&amp;a=https%3a%2f%2fdocs.zerynth.com%2flatest%2fofficial%2fcore.zerynth.studio%2fdocs%2findex.html%23preferences-menu</vt:lpwstr>
      </vt:variant>
      <vt:variant>
        <vt:lpwstr/>
      </vt:variant>
      <vt:variant>
        <vt:i4>2162812</vt:i4>
      </vt:variant>
      <vt:variant>
        <vt:i4>936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UY5jYfKXAJVMjY6qCQv1voXV1Tve-k4v&amp;a=https%3a%2f%2fdocs.zerynth.com%2flatest%2fofficial%2fcore.zerynth.studio%2fdocs%2findex.html%23quick-search</vt:lpwstr>
      </vt:variant>
      <vt:variant>
        <vt:lpwstr/>
      </vt:variant>
      <vt:variant>
        <vt:i4>8323129</vt:i4>
      </vt:variant>
      <vt:variant>
        <vt:i4>933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oheKMLIqT_iJSQUJyhPPCMRj2fel2sQ_&amp;a=https%3a%2f%2fdocs.zerynth.com%2flatest%2fofficial%2fcore.zerynth.studio%2fdocs%2findex.html%23the-footer-bar</vt:lpwstr>
      </vt:variant>
      <vt:variant>
        <vt:lpwstr/>
      </vt:variant>
      <vt:variant>
        <vt:i4>917552</vt:i4>
      </vt:variant>
      <vt:variant>
        <vt:i4>930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-fVHx21FlZvfmVh_PP9cW892TO2zDqb2&amp;a=https%3a%2f%2fcommunity.zerynth.com%2f</vt:lpwstr>
      </vt:variant>
      <vt:variant>
        <vt:lpwstr/>
      </vt:variant>
      <vt:variant>
        <vt:i4>2621490</vt:i4>
      </vt:variant>
      <vt:variant>
        <vt:i4>927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xJqjFzFGR8frLyLwzbrO-r0eGfPCCUNm&amp;a=https%3a%2f%2fdocs.zerynth.com%2flatest%2fofficial%2fcore.zerynth.studio%2fdocs%2findex.html%23system-log</vt:lpwstr>
      </vt:variant>
      <vt:variant>
        <vt:lpwstr/>
      </vt:variant>
      <vt:variant>
        <vt:i4>2818063</vt:i4>
      </vt:variant>
      <vt:variant>
        <vt:i4>924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Mf-2kUfroxGjkKfizY_jM087MoVKhTDZ&amp;a=https%3a%2f%2fdocs.zerynth.com%2flatest%2fofficial%2fcore.zerynth.studio%2fdocs%2findex.html%23custom-virtual-machines</vt:lpwstr>
      </vt:variant>
      <vt:variant>
        <vt:lpwstr/>
      </vt:variant>
      <vt:variant>
        <vt:i4>6029352</vt:i4>
      </vt:variant>
      <vt:variant>
        <vt:i4>921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CrsQVk62LYneZh97v1q99_2bfPkhpyHG&amp;a=https%3a%2f%2fdocs.zerynth.com%2flatest%2fofficial%2fcore.zerynth.docs%2fzadm%2fdocs%2findex.html%23zadm-fota</vt:lpwstr>
      </vt:variant>
      <vt:variant>
        <vt:lpwstr/>
      </vt:variant>
      <vt:variant>
        <vt:i4>7340154</vt:i4>
      </vt:variant>
      <vt:variant>
        <vt:i4>918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vPdztC58HJZisou-5aguDigz-3AGKHk-&amp;a=https%3a%2f%2fdocs.zerynth.com%2flatest%2fofficial%2fcore.zerynth.docs%2fzadm%2fdocs%2findex.html%23zadm</vt:lpwstr>
      </vt:variant>
      <vt:variant>
        <vt:lpwstr/>
      </vt:variant>
      <vt:variant>
        <vt:i4>2687029</vt:i4>
      </vt:variant>
      <vt:variant>
        <vt:i4>915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Nn9GjA8pe3ElsPpuGd0vgFwu7dLNKwDA&amp;a=https%3a%2f%2fdocs.zerynth.com%2flatest%2fofficial%2fcore.zerynth.studio%2fdocs%2findex.html%23adm-connected-devices</vt:lpwstr>
      </vt:variant>
      <vt:variant>
        <vt:lpwstr/>
      </vt:variant>
      <vt:variant>
        <vt:i4>589872</vt:i4>
      </vt:variant>
      <vt:variant>
        <vt:i4>912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3n89fKsxcsWaDm1QrB0YAaE_8m5ohALs&amp;a=https%3a%2f%2fdocs.zerynth.com%2flatest%2fofficial%2fcore.zerynth.studio%2fdocs%2findex.html%23console-list</vt:lpwstr>
      </vt:variant>
      <vt:variant>
        <vt:lpwstr/>
      </vt:variant>
      <vt:variant>
        <vt:i4>3866659</vt:i4>
      </vt:variant>
      <vt:variant>
        <vt:i4>909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XQxkXhj7-G1TDP6iAPzO71SoPlPJL4Lq&amp;a=https%3a%2f%2fdocs.zerynth.com%2flatest%2fofficial%2fcore.zerynth.studio%2fdocs%2findex.html%23news-feed</vt:lpwstr>
      </vt:variant>
      <vt:variant>
        <vt:lpwstr/>
      </vt:variant>
      <vt:variant>
        <vt:i4>2424947</vt:i4>
      </vt:variant>
      <vt:variant>
        <vt:i4>906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KoCUMCf3Syg55nQJ4vAqM1ypZnHw17B9&amp;a=https%3a%2f%2fdocs.zerynth.com%2flatest%2fofficial%2fcore.zerynth.docs%2fgettingstarted%2fdocs%2findex.html%23gettingstarted</vt:lpwstr>
      </vt:variant>
      <vt:variant>
        <vt:lpwstr/>
      </vt:variant>
      <vt:variant>
        <vt:i4>2818089</vt:i4>
      </vt:variant>
      <vt:variant>
        <vt:i4>903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WZ4UWYyzjVHbCOc1nTSiGUlX5QAleaAw&amp;a=https%3a%2f%2fdocs.zerynth.com%2flatest%2fofficial%2fcore.zerynth.studio%2fdocs%2findex.html%23library-manager</vt:lpwstr>
      </vt:variant>
      <vt:variant>
        <vt:lpwstr/>
      </vt:variant>
      <vt:variant>
        <vt:i4>2424947</vt:i4>
      </vt:variant>
      <vt:variant>
        <vt:i4>900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KoCUMCf3Syg55nQJ4vAqM1ypZnHw17B9&amp;a=https%3a%2f%2fdocs.zerynth.com%2flatest%2fofficial%2fcore.zerynth.docs%2fgettingstarted%2fdocs%2findex.html%23gettingstarted</vt:lpwstr>
      </vt:variant>
      <vt:variant>
        <vt:lpwstr/>
      </vt:variant>
      <vt:variant>
        <vt:i4>2949151</vt:i4>
      </vt:variant>
      <vt:variant>
        <vt:i4>897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Bq0LQBx-OKOxtYJU-ULISboKvyJSDy_p&amp;a=https%3a%2f%2fdocs.zerynth.com%2flatest%2fofficial%2fcore.zerynth.studio%2fdocs%2findex.html%23examples-browser</vt:lpwstr>
      </vt:variant>
      <vt:variant>
        <vt:lpwstr/>
      </vt:variant>
      <vt:variant>
        <vt:i4>5111921</vt:i4>
      </vt:variant>
      <vt:variant>
        <vt:i4>894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b_UNmvjq49er5fM_qj6wqypC-9pm1Pb_&amp;a=https%3a%2f%2fdocs.zerynth.com%2flatest%2fofficial%2fcore.zerynth.studio%2fdocs%2findex.html%23projects-browser</vt:lpwstr>
      </vt:variant>
      <vt:variant>
        <vt:lpwstr/>
      </vt:variant>
      <vt:variant>
        <vt:i4>7602295</vt:i4>
      </vt:variant>
      <vt:variant>
        <vt:i4>888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8wbgVENLSZYCgYq5g3psiAvyD0PGWQb0&amp;a=https%3a%2f%2fdocs.zerynth.com%2flatest%2fofficial%2fcore.zerynth.studio%2fdocs%2findex.html%23project-view</vt:lpwstr>
      </vt:variant>
      <vt:variant>
        <vt:lpwstr/>
      </vt:variant>
      <vt:variant>
        <vt:i4>8257609</vt:i4>
      </vt:variant>
      <vt:variant>
        <vt:i4>885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oAcqiDy4vrJKfi_DE6Wld-RCl3xW7twX&amp;a=https%3a%2f%2fdocs.zerynth.com%2flatest%2fofficial%2fcore.zerynth.studio%2fdocs%2findex.html%23the-left-panel</vt:lpwstr>
      </vt:variant>
      <vt:variant>
        <vt:lpwstr/>
      </vt:variant>
      <vt:variant>
        <vt:i4>6488168</vt:i4>
      </vt:variant>
      <vt:variant>
        <vt:i4>882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gTq5hGemOmhYomkDwJcxPMDnzGju81YQ&amp;a=https%3a%2f%2fgithub.com%2fajaxorg%2face%2fwiki%2fDefault-Keyboard-Shortcuts</vt:lpwstr>
      </vt:variant>
      <vt:variant>
        <vt:lpwstr/>
      </vt:variant>
      <vt:variant>
        <vt:i4>3211368</vt:i4>
      </vt:variant>
      <vt:variant>
        <vt:i4>879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https://www.translatoruser-int.com/translate?&amp;to=cs&amp;csId=1e6f24f0-f839-447b-89ad-3ec956734e2a&amp;usId=60c67682-9b59-4494-82b3-bac4e6575990&amp;dl=en&amp;ac=true&amp;dt=2019%2f3%2f11%2015%3a4&amp;h=Pi7cL685Q5S0rk8YBWgIiMA1Oi3ehhRJ&amp;a=https%3a%2f%2face.c9.io%2f</vt:lpwstr>
      </vt:variant>
      <vt:variant>
        <vt:lpwstr/>
      </vt:variant>
      <vt:variant>
        <vt:i4>4063350</vt:i4>
      </vt:variant>
      <vt:variant>
        <vt:i4>876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gaTiY-op8SaEfJxqiMBhM0o8prDhyEPb&amp;a=https%3a%2f%2fdocs.zerynth.com%2flatest%2fofficial%2fcore.zerynth.studio%2fdocs%2findex.html%23code-editor</vt:lpwstr>
      </vt:variant>
      <vt:variant>
        <vt:lpwstr/>
      </vt:variant>
      <vt:variant>
        <vt:i4>7405670</vt:i4>
      </vt:variant>
      <vt:variant>
        <vt:i4>873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PmJHtiFzO3q8LyE5Tk9Mg-3q8Z6l-ICs&amp;a=https%3a%2f%2fdocs.zerynth.com%2flatest%2fofficial%2fcore.zerynth.studio%2fdocs%2findex.html%23purchase-history-section</vt:lpwstr>
      </vt:variant>
      <vt:variant>
        <vt:lpwstr/>
      </vt:variant>
      <vt:variant>
        <vt:i4>1638527</vt:i4>
      </vt:variant>
      <vt:variant>
        <vt:i4>870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u9X1dKZkUNkzX_-Q41OM6rfon7y9MSVa&amp;a=https%3a%2f%2fdocs.zerynth.com%2flatest%2fofficial%2fcore.zerynth.studio%2fdocs%2findex.html%23zerynth-premium-licenses-section</vt:lpwstr>
      </vt:variant>
      <vt:variant>
        <vt:lpwstr/>
      </vt:variant>
      <vt:variant>
        <vt:i4>7536701</vt:i4>
      </vt:variant>
      <vt:variant>
        <vt:i4>867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TuTJzqnFVgRr1tKXKfhZxh5rnv7P9gyS&amp;a=https%3a%2f%2fdocs.zerynth.com%2flatest%2fofficial%2fcore.zerynth.studio%2fdocs%2findex.html%23zerynth-starter-licenses-section</vt:lpwstr>
      </vt:variant>
      <vt:variant>
        <vt:lpwstr/>
      </vt:variant>
      <vt:variant>
        <vt:i4>7536742</vt:i4>
      </vt:variant>
      <vt:variant>
        <vt:i4>864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gmCx2aNrTwZIdzwVvcaWXLeaGxGxaIhA&amp;a=https%3a%2f%2fdocs.zerynth.com%2flatest%2fofficial%2fcore.zerynth.studio%2fdocs%2findex.html%23personal-info-area</vt:lpwstr>
      </vt:variant>
      <vt:variant>
        <vt:lpwstr/>
      </vt:variant>
      <vt:variant>
        <vt:i4>4391010</vt:i4>
      </vt:variant>
      <vt:variant>
        <vt:i4>861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T-dZkpl_7Ib3f-QvGheWhzkpJzlBb7RV&amp;a=https%3a%2f%2fdocs.zerynth.com%2flatest%2fofficial%2fcore.zerynth.studio%2fdocs%2findex.html%23account-info-area</vt:lpwstr>
      </vt:variant>
      <vt:variant>
        <vt:lpwstr/>
      </vt:variant>
      <vt:variant>
        <vt:i4>6553708</vt:i4>
      </vt:variant>
      <vt:variant>
        <vt:i4>858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jMCYTAMaZzYvvW28Vsa88fDkP6T1EE1A&amp;a=https%3a%2f%2fdocs.zerynth.com%2flatest%2fofficial%2fcore.zerynth.studio%2fdocs%2findex.html%23zerynth-studio-history-info</vt:lpwstr>
      </vt:variant>
      <vt:variant>
        <vt:lpwstr/>
      </vt:variant>
      <vt:variant>
        <vt:i4>4325436</vt:i4>
      </vt:variant>
      <vt:variant>
        <vt:i4>855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gogCE_3mnk6Qo0o6G8jLi-TWfAdMebEv&amp;a=https%3a%2f%2fdocs.zerynth.com%2flatest%2fofficial%2fcore.zerynth.studio%2fdocs%2findex.html%23zerynth-studio-premium-info</vt:lpwstr>
      </vt:variant>
      <vt:variant>
        <vt:lpwstr/>
      </vt:variant>
      <vt:variant>
        <vt:i4>3342380</vt:i4>
      </vt:variant>
      <vt:variant>
        <vt:i4>852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gEwF2vIEDBrAcvQ2UO7k8u9ZS3TBuXR0&amp;a=https%3a%2f%2fdocs.zerynth.com%2flatest%2fofficial%2fcore.zerynth.studio%2fdocs%2findex.html%23zerynth-studio-starter-info</vt:lpwstr>
      </vt:variant>
      <vt:variant>
        <vt:lpwstr/>
      </vt:variant>
      <vt:variant>
        <vt:i4>6553716</vt:i4>
      </vt:variant>
      <vt:variant>
        <vt:i4>849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4PAw5HSMe4oMKqksbF98Tmw7jcI1adWy&amp;a=https%3a%2f%2fdocs.zerynth.com%2flatest%2fofficial%2fcore.zerynth.studio%2fdocs%2findex.html%23zerynth-studio-personal-info</vt:lpwstr>
      </vt:variant>
      <vt:variant>
        <vt:lpwstr/>
      </vt:variant>
      <vt:variant>
        <vt:i4>6357093</vt:i4>
      </vt:variant>
      <vt:variant>
        <vt:i4>846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0hQ3ihezMbM21uO7Yz1ZxGuVwq-Y-0DE&amp;a=https%3a%2f%2fdocs.zerynth.com%2flatest%2fofficial%2fcore.zerynth.studio%2fdocs%2findex.html%23zerynth-studio-account-info</vt:lpwstr>
      </vt:variant>
      <vt:variant>
        <vt:lpwstr/>
      </vt:variant>
      <vt:variant>
        <vt:i4>7929916</vt:i4>
      </vt:variant>
      <vt:variant>
        <vt:i4>843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PzZOwCnHrR7KH9fGPJeuvbOdBpqnbA90&amp;a=https%3a%2f%2fdocs.zerynth.com%2flatest%2fofficial%2fcore.zerynth.studio%2fdocs%2findex.html%23zerynth-account-profile-section</vt:lpwstr>
      </vt:variant>
      <vt:variant>
        <vt:lpwstr/>
      </vt:variant>
      <vt:variant>
        <vt:i4>786531</vt:i4>
      </vt:variant>
      <vt:variant>
        <vt:i4>840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m6q70jDzLQM_gdzU84OoOgqw3nKPafEY&amp;a=https%3a%2f%2fwww.gnu.org%2fsoftware%2fgdb%2f</vt:lpwstr>
      </vt:variant>
      <vt:variant>
        <vt:lpwstr/>
      </vt:variant>
      <vt:variant>
        <vt:i4>3932187</vt:i4>
      </vt:variant>
      <vt:variant>
        <vt:i4>837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https://www.translatoruser-int.com/translate?&amp;to=cs&amp;csId=1e6f24f0-f839-447b-89ad-3ec956734e2a&amp;usId=60c67682-9b59-4494-82b3-bac4e6575990&amp;dl=en&amp;ac=true&amp;dt=2019%2f3%2f11%2015%3a4&amp;h=WXf9OcELoZYe1_w46BVtYCrEVj1i9wsg&amp;a=https%3a%2f%2fgdbgui.com%2f</vt:lpwstr>
      </vt:variant>
      <vt:variant>
        <vt:lpwstr/>
      </vt:variant>
      <vt:variant>
        <vt:i4>7143464</vt:i4>
      </vt:variant>
      <vt:variant>
        <vt:i4>834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rxifm1PRYwcnCkyzB7AoJPNN6G5JlFFC&amp;a=https%3a%2f%2fdocs.zerynth.com%2flatest%2fofficial%2fcore.zerynth.studio%2fdocs%2findex.html%23c-code-debugger</vt:lpwstr>
      </vt:variant>
      <vt:variant>
        <vt:lpwstr/>
      </vt:variant>
      <vt:variant>
        <vt:i4>7405604</vt:i4>
      </vt:variant>
      <vt:variant>
        <vt:i4>831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Ij6eYAqAVUSnSeLnvBSvtd74514LigGf&amp;a=https%3a%2f%2fdocs.zerynth.com%2flatest%2fofficial%2fcore.zerynth.studio%2fdocs%2findex.html%23zerynth-studio-debugger</vt:lpwstr>
      </vt:variant>
      <vt:variant>
        <vt:lpwstr/>
      </vt:variant>
      <vt:variant>
        <vt:i4>2424888</vt:i4>
      </vt:variant>
      <vt:variant>
        <vt:i4>828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aXGbJUmp8AyNAAvO3NTblJi5eqvZYMGX&amp;a=https%3a%2f%2fdocs.zerynth.com%2flatest%2fofficial%2fcore.zerynth.studio%2fdocs%2findex.html%23advanced-device-widget</vt:lpwstr>
      </vt:variant>
      <vt:variant>
        <vt:lpwstr/>
      </vt:variant>
      <vt:variant>
        <vt:i4>196696</vt:i4>
      </vt:variant>
      <vt:variant>
        <vt:i4>825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xy6dhfLcEtllytK_Xaru_xK9wkcefoeJ&amp;a=https%3a%2f%2fdocs.zerynth.com%2flatest%2fofficial%2fcore.zerynth.stdlib%2fdocs%2findex.html%23zerynthprog</vt:lpwstr>
      </vt:variant>
      <vt:variant>
        <vt:lpwstr/>
      </vt:variant>
      <vt:variant>
        <vt:i4>6422585</vt:i4>
      </vt:variant>
      <vt:variant>
        <vt:i4>822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XvDHZ4677UE_NjkYWGG-l8JJSQhJplc_&amp;a=https%3a%2f%2fdocs.zerynth.com%2flatest%2fofficial%2fcore.zerynth.studio%2fdocs%2findex.html%23zerynth-studio-device-advanced</vt:lpwstr>
      </vt:variant>
      <vt:variant>
        <vt:lpwstr/>
      </vt:variant>
      <vt:variant>
        <vt:i4>7405604</vt:i4>
      </vt:variant>
      <vt:variant>
        <vt:i4>819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Ij6eYAqAVUSnSeLnvBSvtd74514LigGf&amp;a=https%3a%2f%2fdocs.zerynth.com%2flatest%2fofficial%2fcore.zerynth.studio%2fdocs%2findex.html%23zerynth-studio-debugger</vt:lpwstr>
      </vt:variant>
      <vt:variant>
        <vt:lpwstr/>
      </vt:variant>
      <vt:variant>
        <vt:i4>7471209</vt:i4>
      </vt:variant>
      <vt:variant>
        <vt:i4>816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VuYLRiTYDWoHeiYgukUkOmrM9LTRPVwT&amp;a=https%3a%2f%2fdocs.zerynth.com%2flatest%2fofficial%2fcore.zerynth.studio%2fdocs%2findex.html%23device-management-widget</vt:lpwstr>
      </vt:variant>
      <vt:variant>
        <vt:lpwstr/>
      </vt:variant>
      <vt:variant>
        <vt:i4>3932274</vt:i4>
      </vt:variant>
      <vt:variant>
        <vt:i4>813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qAiSi0hL76dj5wFO1h1FNqSvDA43uLSw&amp;a=https%3a%2f%2fdocs.zerynth.com%2flatest%2fofficial%2fcore.zerynth.studio%2fdocs%2findex.html%23the-toolbar</vt:lpwstr>
      </vt:variant>
      <vt:variant>
        <vt:lpwstr/>
      </vt:variant>
      <vt:variant>
        <vt:i4>7405689</vt:i4>
      </vt:variant>
      <vt:variant>
        <vt:i4>810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D6197uMGr3fziRbq5RpY9rB3xrRioL2m&amp;a=https%3a%2f%2fdocs.zerynth.com%2flatest%2fofficial%2fcore.zerynth.studio%2fdocs%2findex.html%23zstudio-footer</vt:lpwstr>
      </vt:variant>
      <vt:variant>
        <vt:lpwstr/>
      </vt:variant>
      <vt:variant>
        <vt:i4>2097187</vt:i4>
      </vt:variant>
      <vt:variant>
        <vt:i4>807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u3RbchGLKarnZqAi9qqXok8qOWrz7r7x&amp;a=https%3a%2f%2fdocs.zerynth.com%2flatest%2fofficial%2fcore.zerynth.studio%2fdocs%2findex.html%23zstudio-system-log</vt:lpwstr>
      </vt:variant>
      <vt:variant>
        <vt:lpwstr/>
      </vt:variant>
      <vt:variant>
        <vt:i4>7864398</vt:i4>
      </vt:variant>
      <vt:variant>
        <vt:i4>804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xMMnhSkZSmDuapZfWM32y6SBeNZn_7z6&amp;a=https%3a%2f%2fdocs.zerynth.com%2flatest%2fofficial%2fcore.zerynth.studio%2fdocs%2findex.html%23zstudio-left-panel</vt:lpwstr>
      </vt:variant>
      <vt:variant>
        <vt:lpwstr/>
      </vt:variant>
      <vt:variant>
        <vt:i4>1769568</vt:i4>
      </vt:variant>
      <vt:variant>
        <vt:i4>801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h1LmzTbKeBOO4BYpp5OAJFtC5J5_b0xe&amp;a=https%3a%2f%2fdocs.zerynth.com%2flatest%2fofficial%2fcore.zerynth.studio%2fdocs%2findex.html%23zstudio-code-editor</vt:lpwstr>
      </vt:variant>
      <vt:variant>
        <vt:lpwstr/>
      </vt:variant>
      <vt:variant>
        <vt:i4>3211299</vt:i4>
      </vt:variant>
      <vt:variant>
        <vt:i4>798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6JYoJXVGCMJ4gij28Fjgs7zzW5lGn6zw&amp;a=https%3a%2f%2fdocs.zerynth.com%2flatest%2fofficial%2fcore.zerynth.studio%2fdocs%2findex.html%23zstudio-toolbar</vt:lpwstr>
      </vt:variant>
      <vt:variant>
        <vt:lpwstr/>
      </vt:variant>
      <vt:variant>
        <vt:i4>7340076</vt:i4>
      </vt:variant>
      <vt:variant>
        <vt:i4>795</vt:i4>
      </vt:variant>
      <vt:variant>
        <vt:i4>0</vt:i4>
      </vt:variant>
      <vt:variant>
        <vt:i4>5</vt:i4>
      </vt:variant>
      <vt:variant>
        <vt:lpwstr>https://www.translatoruser-int.com/translate?&amp;to=cs&amp;csId=1e6f24f0-f839-447b-89ad-3ec956734e2a&amp;usId=60c67682-9b59-4494-82b3-bac4e6575990&amp;dl=en&amp;ac=true&amp;dt=2019%2f3%2f11%2015%3a4&amp;h=lFkBn1StzchKU4vimyTXLfH1Y2rmKZZa&amp;a=https%3a%2f%2fdocs.zerynth.com%2flatest%2fofficial%2fcore.zerynth.toolchain%2fdocs%2findex.html%23ztc-main</vt:lpwstr>
      </vt:variant>
      <vt:variant>
        <vt:lpwstr/>
      </vt:variant>
      <vt:variant>
        <vt:i4>917543</vt:i4>
      </vt:variant>
      <vt:variant>
        <vt:i4>792</vt:i4>
      </vt:variant>
      <vt:variant>
        <vt:i4>0</vt:i4>
      </vt:variant>
      <vt:variant>
        <vt:i4>5</vt:i4>
      </vt:variant>
      <vt:variant>
        <vt:lpwstr>mailto:sales@zerynth.com</vt:lpwstr>
      </vt:variant>
      <vt:variant>
        <vt:lpwstr/>
      </vt:variant>
      <vt:variant>
        <vt:i4>1376281</vt:i4>
      </vt:variant>
      <vt:variant>
        <vt:i4>789</vt:i4>
      </vt:variant>
      <vt:variant>
        <vt:i4>0</vt:i4>
      </vt:variant>
      <vt:variant>
        <vt:i4>5</vt:i4>
      </vt:variant>
      <vt:variant>
        <vt:lpwstr>https://git.oschina.net/dfrobot/FireBeetle-ESP32/raw/master/package_esp32_index.json</vt:lpwstr>
      </vt:variant>
      <vt:variant>
        <vt:lpwstr/>
      </vt:variant>
      <vt:variant>
        <vt:i4>7471169</vt:i4>
      </vt:variant>
      <vt:variant>
        <vt:i4>786</vt:i4>
      </vt:variant>
      <vt:variant>
        <vt:i4>0</vt:i4>
      </vt:variant>
      <vt:variant>
        <vt:i4>5</vt:i4>
      </vt:variant>
      <vt:variant>
        <vt:lpwstr>https://dl.espressif.com/dl/package_esp32_dev_index.json</vt:lpwstr>
      </vt:variant>
      <vt:variant>
        <vt:lpwstr/>
      </vt:variant>
      <vt:variant>
        <vt:i4>4718675</vt:i4>
      </vt:variant>
      <vt:variant>
        <vt:i4>783</vt:i4>
      </vt:variant>
      <vt:variant>
        <vt:i4>0</vt:i4>
      </vt:variant>
      <vt:variant>
        <vt:i4>5</vt:i4>
      </vt:variant>
      <vt:variant>
        <vt:lpwstr>https://dl.espressif.com/dl/package_esp32_index.json</vt:lpwstr>
      </vt:variant>
      <vt:variant>
        <vt:lpwstr/>
      </vt:variant>
      <vt:variant>
        <vt:i4>4718675</vt:i4>
      </vt:variant>
      <vt:variant>
        <vt:i4>780</vt:i4>
      </vt:variant>
      <vt:variant>
        <vt:i4>0</vt:i4>
      </vt:variant>
      <vt:variant>
        <vt:i4>5</vt:i4>
      </vt:variant>
      <vt:variant>
        <vt:lpwstr>https://dl.espressif.com/dl/package_esp32_index.json</vt:lpwstr>
      </vt:variant>
      <vt:variant>
        <vt:lpwstr/>
      </vt:variant>
      <vt:variant>
        <vt:i4>4063265</vt:i4>
      </vt:variant>
      <vt:variant>
        <vt:i4>777</vt:i4>
      </vt:variant>
      <vt:variant>
        <vt:i4>0</vt:i4>
      </vt:variant>
      <vt:variant>
        <vt:i4>5</vt:i4>
      </vt:variant>
      <vt:variant>
        <vt:lpwstr>http://www.arduino.cc/en/main/software</vt:lpwstr>
      </vt:variant>
      <vt:variant>
        <vt:lpwstr/>
      </vt:variant>
      <vt:variant>
        <vt:i4>3604583</vt:i4>
      </vt:variant>
      <vt:variant>
        <vt:i4>774</vt:i4>
      </vt:variant>
      <vt:variant>
        <vt:i4>0</vt:i4>
      </vt:variant>
      <vt:variant>
        <vt:i4>5</vt:i4>
      </vt:variant>
      <vt:variant>
        <vt:lpwstr>https://osdn.net/projects/ttssh2/releases/</vt:lpwstr>
      </vt:variant>
      <vt:variant>
        <vt:lpwstr/>
      </vt:variant>
      <vt:variant>
        <vt:i4>4259841</vt:i4>
      </vt:variant>
      <vt:variant>
        <vt:i4>771</vt:i4>
      </vt:variant>
      <vt:variant>
        <vt:i4>0</vt:i4>
      </vt:variant>
      <vt:variant>
        <vt:i4>5</vt:i4>
      </vt:variant>
      <vt:variant>
        <vt:lpwstr>https://ttssh2.osdn.jp/index.html.en</vt:lpwstr>
      </vt:variant>
      <vt:variant>
        <vt:lpwstr/>
      </vt:variant>
      <vt:variant>
        <vt:i4>4915227</vt:i4>
      </vt:variant>
      <vt:variant>
        <vt:i4>768</vt:i4>
      </vt:variant>
      <vt:variant>
        <vt:i4>0</vt:i4>
      </vt:variant>
      <vt:variant>
        <vt:i4>5</vt:i4>
      </vt:variant>
      <vt:variant>
        <vt:lpwstr>https://git-scm.com/download/win</vt:lpwstr>
      </vt:variant>
      <vt:variant>
        <vt:lpwstr/>
      </vt:variant>
      <vt:variant>
        <vt:i4>3735600</vt:i4>
      </vt:variant>
      <vt:variant>
        <vt:i4>765</vt:i4>
      </vt:variant>
      <vt:variant>
        <vt:i4>0</vt:i4>
      </vt:variant>
      <vt:variant>
        <vt:i4>5</vt:i4>
      </vt:variant>
      <vt:variant>
        <vt:lpwstr>https://www.arduino.cc/en/Main/Software</vt:lpwstr>
      </vt:variant>
      <vt:variant>
        <vt:lpwstr/>
      </vt:variant>
      <vt:variant>
        <vt:i4>3604583</vt:i4>
      </vt:variant>
      <vt:variant>
        <vt:i4>762</vt:i4>
      </vt:variant>
      <vt:variant>
        <vt:i4>0</vt:i4>
      </vt:variant>
      <vt:variant>
        <vt:i4>5</vt:i4>
      </vt:variant>
      <vt:variant>
        <vt:lpwstr>https://osdn.net/projects/ttssh2/releases/</vt:lpwstr>
      </vt:variant>
      <vt:variant>
        <vt:lpwstr/>
      </vt:variant>
      <vt:variant>
        <vt:i4>4259841</vt:i4>
      </vt:variant>
      <vt:variant>
        <vt:i4>759</vt:i4>
      </vt:variant>
      <vt:variant>
        <vt:i4>0</vt:i4>
      </vt:variant>
      <vt:variant>
        <vt:i4>5</vt:i4>
      </vt:variant>
      <vt:variant>
        <vt:lpwstr>https://ttssh2.osdn.jp/index.html.en</vt:lpwstr>
      </vt:variant>
      <vt:variant>
        <vt:lpwstr/>
      </vt:variant>
      <vt:variant>
        <vt:i4>6029339</vt:i4>
      </vt:variant>
      <vt:variant>
        <vt:i4>753</vt:i4>
      </vt:variant>
      <vt:variant>
        <vt:i4>0</vt:i4>
      </vt:variant>
      <vt:variant>
        <vt:i4>5</vt:i4>
      </vt:variant>
      <vt:variant>
        <vt:lpwstr>https://www.silabs.com/products/development-tools/software/usb-to-uart-bridge-vcp-drivers</vt:lpwstr>
      </vt:variant>
      <vt:variant>
        <vt:lpwstr/>
      </vt:variant>
      <vt:variant>
        <vt:i4>6029339</vt:i4>
      </vt:variant>
      <vt:variant>
        <vt:i4>750</vt:i4>
      </vt:variant>
      <vt:variant>
        <vt:i4>0</vt:i4>
      </vt:variant>
      <vt:variant>
        <vt:i4>5</vt:i4>
      </vt:variant>
      <vt:variant>
        <vt:lpwstr>https://www.silabs.com/products/development-tools/software/usb-to-uart-bridge-vcp-drivers</vt:lpwstr>
      </vt:variant>
      <vt:variant>
        <vt:lpwstr/>
      </vt:variant>
      <vt:variant>
        <vt:i4>3997816</vt:i4>
      </vt:variant>
      <vt:variant>
        <vt:i4>747</vt:i4>
      </vt:variant>
      <vt:variant>
        <vt:i4>0</vt:i4>
      </vt:variant>
      <vt:variant>
        <vt:i4>5</vt:i4>
      </vt:variant>
      <vt:variant>
        <vt:lpwstr>https://github.com/espressif/arduino-esp32</vt:lpwstr>
      </vt:variant>
      <vt:variant>
        <vt:lpwstr/>
      </vt:variant>
      <vt:variant>
        <vt:i4>5701710</vt:i4>
      </vt:variant>
      <vt:variant>
        <vt:i4>744</vt:i4>
      </vt:variant>
      <vt:variant>
        <vt:i4>0</vt:i4>
      </vt:variant>
      <vt:variant>
        <vt:i4>5</vt:i4>
      </vt:variant>
      <vt:variant>
        <vt:lpwstr>http://arduino.esp8266.com/stable/package_esp8266com_index.json</vt:lpwstr>
      </vt:variant>
      <vt:variant>
        <vt:lpwstr/>
      </vt:variant>
      <vt:variant>
        <vt:i4>4718675</vt:i4>
      </vt:variant>
      <vt:variant>
        <vt:i4>741</vt:i4>
      </vt:variant>
      <vt:variant>
        <vt:i4>0</vt:i4>
      </vt:variant>
      <vt:variant>
        <vt:i4>5</vt:i4>
      </vt:variant>
      <vt:variant>
        <vt:lpwstr>https://dl.espressif.com/dl/package_esp32_index.json</vt:lpwstr>
      </vt:variant>
      <vt:variant>
        <vt:lpwstr/>
      </vt:variant>
      <vt:variant>
        <vt:i4>4128806</vt:i4>
      </vt:variant>
      <vt:variant>
        <vt:i4>45398</vt:i4>
      </vt:variant>
      <vt:variant>
        <vt:i4>1025</vt:i4>
      </vt:variant>
      <vt:variant>
        <vt:i4>1</vt:i4>
      </vt:variant>
      <vt:variant>
        <vt:lpwstr>https://startingelectronics.org/articles/ESP32-WROOM-testing/CP2102-driver-download.jpg</vt:lpwstr>
      </vt:variant>
      <vt:variant>
        <vt:lpwstr/>
      </vt:variant>
      <vt:variant>
        <vt:i4>6094901</vt:i4>
      </vt:variant>
      <vt:variant>
        <vt:i4>103962</vt:i4>
      </vt:variant>
      <vt:variant>
        <vt:i4>1026</vt:i4>
      </vt:variant>
      <vt:variant>
        <vt:i4>1</vt:i4>
      </vt:variant>
      <vt:variant>
        <vt:lpwstr>https://docs.zerynth.com/latest/_images/current_project_panel.png</vt:lpwstr>
      </vt:variant>
      <vt:variant>
        <vt:lpwstr/>
      </vt:variant>
      <vt:variant>
        <vt:i4>524453</vt:i4>
      </vt:variant>
      <vt:variant>
        <vt:i4>-1</vt:i4>
      </vt:variant>
      <vt:variant>
        <vt:i4>4488</vt:i4>
      </vt:variant>
      <vt:variant>
        <vt:i4>1</vt:i4>
      </vt:variant>
      <vt:variant>
        <vt:lpwstr>D:\Internet\201810\ESP32\Vývojová deska ESP32  Arduino návody_soubory\2_instalace.png</vt:lpwstr>
      </vt:variant>
      <vt:variant>
        <vt:lpwstr/>
      </vt:variant>
      <vt:variant>
        <vt:i4>3276983</vt:i4>
      </vt:variant>
      <vt:variant>
        <vt:i4>-1</vt:i4>
      </vt:variant>
      <vt:variant>
        <vt:i4>4489</vt:i4>
      </vt:variant>
      <vt:variant>
        <vt:i4>1</vt:i4>
      </vt:variant>
      <vt:variant>
        <vt:lpwstr>D:\Internet\201810\ESP32\Vývojová deska ESP32  Arduino návody_soubory\3_instalace_get.png</vt:lpwstr>
      </vt:variant>
      <vt:variant>
        <vt:lpwstr/>
      </vt:variant>
      <vt:variant>
        <vt:i4>6226167</vt:i4>
      </vt:variant>
      <vt:variant>
        <vt:i4>-1</vt:i4>
      </vt:variant>
      <vt:variant>
        <vt:i4>4490</vt:i4>
      </vt:variant>
      <vt:variant>
        <vt:i4>1</vt:i4>
      </vt:variant>
      <vt:variant>
        <vt:lpwstr>D:\Internet\201810\ESP32\Vývojová deska ESP32  Arduino návody_soubory\4_kontrola.png</vt:lpwstr>
      </vt:variant>
      <vt:variant>
        <vt:lpwstr/>
      </vt:variant>
      <vt:variant>
        <vt:i4>1769639</vt:i4>
      </vt:variant>
      <vt:variant>
        <vt:i4>-1</vt:i4>
      </vt:variant>
      <vt:variant>
        <vt:i4>4491</vt:i4>
      </vt:variant>
      <vt:variant>
        <vt:i4>1</vt:i4>
      </vt:variant>
      <vt:variant>
        <vt:lpwstr>D:\Internet\201810\ESP32\Vývojová deska ESP32  Arduino návody_soubory\5_pripojeni.png</vt:lpwstr>
      </vt:variant>
      <vt:variant>
        <vt:lpwstr/>
      </vt:variant>
      <vt:variant>
        <vt:i4>8323184</vt:i4>
      </vt:variant>
      <vt:variant>
        <vt:i4>-1</vt:i4>
      </vt:variant>
      <vt:variant>
        <vt:i4>4496</vt:i4>
      </vt:variant>
      <vt:variant>
        <vt:i4>1</vt:i4>
      </vt:variant>
      <vt:variant>
        <vt:lpwstr>https://startingelectronics.org/articles/ESP32-WROOM-testing/cp2102-driver-install.png</vt:lpwstr>
      </vt:variant>
      <vt:variant>
        <vt:lpwstr/>
      </vt:variant>
      <vt:variant>
        <vt:i4>7340274</vt:i4>
      </vt:variant>
      <vt:variant>
        <vt:i4>-1</vt:i4>
      </vt:variant>
      <vt:variant>
        <vt:i4>4498</vt:i4>
      </vt:variant>
      <vt:variant>
        <vt:i4>1</vt:i4>
      </vt:variant>
      <vt:variant>
        <vt:lpwstr>D:\Internet\201810\ESP32\Vývojová deska ESP32  Arduino návody_soubory\7_ide_priklady.png</vt:lpwstr>
      </vt:variant>
      <vt:variant>
        <vt:lpwstr/>
      </vt:variant>
      <vt:variant>
        <vt:i4>7143648</vt:i4>
      </vt:variant>
      <vt:variant>
        <vt:i4>-1</vt:i4>
      </vt:variant>
      <vt:variant>
        <vt:i4>4499</vt:i4>
      </vt:variant>
      <vt:variant>
        <vt:i4>1</vt:i4>
      </vt:variant>
      <vt:variant>
        <vt:lpwstr>D:\Internet\201810\ESP32\Vývojová deska ESP32  Arduino návody_soubory\8_priklad_wifi.png</vt:lpwstr>
      </vt:variant>
      <vt:variant>
        <vt:lpwstr/>
      </vt:variant>
      <vt:variant>
        <vt:i4>6029338</vt:i4>
      </vt:variant>
      <vt:variant>
        <vt:i4>-1</vt:i4>
      </vt:variant>
      <vt:variant>
        <vt:i4>4500</vt:i4>
      </vt:variant>
      <vt:variant>
        <vt:i4>1</vt:i4>
      </vt:variant>
      <vt:variant>
        <vt:lpwstr>https://github.com/espressif/arduino-esp32/raw/master/docs/arduino-ide/win-screenshots/win-gui-1.png</vt:lpwstr>
      </vt:variant>
      <vt:variant>
        <vt:lpwstr/>
      </vt:variant>
      <vt:variant>
        <vt:i4>6225946</vt:i4>
      </vt:variant>
      <vt:variant>
        <vt:i4>-1</vt:i4>
      </vt:variant>
      <vt:variant>
        <vt:i4>4501</vt:i4>
      </vt:variant>
      <vt:variant>
        <vt:i4>1</vt:i4>
      </vt:variant>
      <vt:variant>
        <vt:lpwstr>https://github.com/espressif/arduino-esp32/raw/master/docs/arduino-ide/win-screenshots/win-gui-2.png</vt:lpwstr>
      </vt:variant>
      <vt:variant>
        <vt:lpwstr/>
      </vt:variant>
      <vt:variant>
        <vt:i4>6160410</vt:i4>
      </vt:variant>
      <vt:variant>
        <vt:i4>-1</vt:i4>
      </vt:variant>
      <vt:variant>
        <vt:i4>4502</vt:i4>
      </vt:variant>
      <vt:variant>
        <vt:i4>1</vt:i4>
      </vt:variant>
      <vt:variant>
        <vt:lpwstr>https://github.com/espressif/arduino-esp32/raw/master/docs/arduino-ide/win-screenshots/win-gui-3.png</vt:lpwstr>
      </vt:variant>
      <vt:variant>
        <vt:lpwstr/>
      </vt:variant>
      <vt:variant>
        <vt:i4>5767194</vt:i4>
      </vt:variant>
      <vt:variant>
        <vt:i4>-1</vt:i4>
      </vt:variant>
      <vt:variant>
        <vt:i4>4504</vt:i4>
      </vt:variant>
      <vt:variant>
        <vt:i4>1</vt:i4>
      </vt:variant>
      <vt:variant>
        <vt:lpwstr>https://github.com/espressif/arduino-esp32/raw/master/docs/arduino-ide/win-screenshots/win-gui-5.png</vt:lpwstr>
      </vt:variant>
      <vt:variant>
        <vt:lpwstr/>
      </vt:variant>
      <vt:variant>
        <vt:i4>7667750</vt:i4>
      </vt:variant>
      <vt:variant>
        <vt:i4>-1</vt:i4>
      </vt:variant>
      <vt:variant>
        <vt:i4>4505</vt:i4>
      </vt:variant>
      <vt:variant>
        <vt:i4>1</vt:i4>
      </vt:variant>
      <vt:variant>
        <vt:lpwstr>https://github.com/espressif/arduino-esp32/raw/master/docs/arduino-ide/win-screenshots/arduino-ide.png</vt:lpwstr>
      </vt:variant>
      <vt:variant>
        <vt:lpwstr/>
      </vt:variant>
      <vt:variant>
        <vt:i4>7471215</vt:i4>
      </vt:variant>
      <vt:variant>
        <vt:i4>-1</vt:i4>
      </vt:variant>
      <vt:variant>
        <vt:i4>4507</vt:i4>
      </vt:variant>
      <vt:variant>
        <vt:i4>1</vt:i4>
      </vt:variant>
      <vt:variant>
        <vt:lpwstr>https://github.com/espressif/arduino-esp32/raw/master/docs/arduino-ide/win-screenshots/win-gui-update-1.png</vt:lpwstr>
      </vt:variant>
      <vt:variant>
        <vt:lpwstr/>
      </vt:variant>
      <vt:variant>
        <vt:i4>7471215</vt:i4>
      </vt:variant>
      <vt:variant>
        <vt:i4>-1</vt:i4>
      </vt:variant>
      <vt:variant>
        <vt:i4>4510</vt:i4>
      </vt:variant>
      <vt:variant>
        <vt:i4>1</vt:i4>
      </vt:variant>
      <vt:variant>
        <vt:lpwstr>https://github.com/espressif/arduino-esp32/raw/master/docs/arduino-ide/win-screenshots/win-gui-update-1.png</vt:lpwstr>
      </vt:variant>
      <vt:variant>
        <vt:lpwstr/>
      </vt:variant>
      <vt:variant>
        <vt:i4>7471215</vt:i4>
      </vt:variant>
      <vt:variant>
        <vt:i4>-1</vt:i4>
      </vt:variant>
      <vt:variant>
        <vt:i4>4513</vt:i4>
      </vt:variant>
      <vt:variant>
        <vt:i4>1</vt:i4>
      </vt:variant>
      <vt:variant>
        <vt:lpwstr>https://github.com/espressif/arduino-esp32/raw/master/docs/arduino-ide/win-screenshots/win-gui-update-1.png</vt:lpwstr>
      </vt:variant>
      <vt:variant>
        <vt:lpwstr/>
      </vt:variant>
      <vt:variant>
        <vt:i4>7471215</vt:i4>
      </vt:variant>
      <vt:variant>
        <vt:i4>-1</vt:i4>
      </vt:variant>
      <vt:variant>
        <vt:i4>4516</vt:i4>
      </vt:variant>
      <vt:variant>
        <vt:i4>1</vt:i4>
      </vt:variant>
      <vt:variant>
        <vt:lpwstr>https://github.com/espressif/arduino-esp32/raw/master/docs/arduino-ide/win-screenshots/win-gui-update-1.png</vt:lpwstr>
      </vt:variant>
      <vt:variant>
        <vt:lpwstr/>
      </vt:variant>
      <vt:variant>
        <vt:i4>7471212</vt:i4>
      </vt:variant>
      <vt:variant>
        <vt:i4>-1</vt:i4>
      </vt:variant>
      <vt:variant>
        <vt:i4>4518</vt:i4>
      </vt:variant>
      <vt:variant>
        <vt:i4>1</vt:i4>
      </vt:variant>
      <vt:variant>
        <vt:lpwstr>https://github.com/espressif/arduino-esp32/raw/master/docs/arduino-ide/win-screenshots/win-gui-update-2.png</vt:lpwstr>
      </vt:variant>
      <vt:variant>
        <vt:lpwstr/>
      </vt:variant>
      <vt:variant>
        <vt:i4>5832730</vt:i4>
      </vt:variant>
      <vt:variant>
        <vt:i4>-1</vt:i4>
      </vt:variant>
      <vt:variant>
        <vt:i4>4519</vt:i4>
      </vt:variant>
      <vt:variant>
        <vt:i4>1</vt:i4>
      </vt:variant>
      <vt:variant>
        <vt:lpwstr>https://github.com/espressif/arduino-esp32/raw/master/docs/arduino-ide/win-screenshots/win-gui-4.png</vt:lpwstr>
      </vt:variant>
      <vt:variant>
        <vt:lpwstr/>
      </vt:variant>
      <vt:variant>
        <vt:i4>5505048</vt:i4>
      </vt:variant>
      <vt:variant>
        <vt:i4>-1</vt:i4>
      </vt:variant>
      <vt:variant>
        <vt:i4>4554</vt:i4>
      </vt:variant>
      <vt:variant>
        <vt:i4>1</vt:i4>
      </vt:variant>
      <vt:variant>
        <vt:lpwstr>https://docs.zerynth.com/latest/_images/zerynth_studio.png</vt:lpwstr>
      </vt:variant>
      <vt:variant>
        <vt:lpwstr/>
      </vt:variant>
      <vt:variant>
        <vt:i4>7012423</vt:i4>
      </vt:variant>
      <vt:variant>
        <vt:i4>-1</vt:i4>
      </vt:variant>
      <vt:variant>
        <vt:i4>4555</vt:i4>
      </vt:variant>
      <vt:variant>
        <vt:i4>1</vt:i4>
      </vt:variant>
      <vt:variant>
        <vt:lpwstr>https://docs.zerynth.com/latest/_images/zstudio-toolbar.png</vt:lpwstr>
      </vt:variant>
      <vt:variant>
        <vt:lpwstr/>
      </vt:variant>
      <vt:variant>
        <vt:i4>5242905</vt:i4>
      </vt:variant>
      <vt:variant>
        <vt:i4>-1</vt:i4>
      </vt:variant>
      <vt:variant>
        <vt:i4>4556</vt:i4>
      </vt:variant>
      <vt:variant>
        <vt:i4>1</vt:i4>
      </vt:variant>
      <vt:variant>
        <vt:lpwstr>https://docs.zerynth.com/latest/_images/select_device.jpg</vt:lpwstr>
      </vt:variant>
      <vt:variant>
        <vt:lpwstr/>
      </vt:variant>
      <vt:variant>
        <vt:i4>3670110</vt:i4>
      </vt:variant>
      <vt:variant>
        <vt:i4>-1</vt:i4>
      </vt:variant>
      <vt:variant>
        <vt:i4>4557</vt:i4>
      </vt:variant>
      <vt:variant>
        <vt:i4>1</vt:i4>
      </vt:variant>
      <vt:variant>
        <vt:lpwstr>https://docs.zerynth.com/latest/_images/zredeem.png</vt:lpwstr>
      </vt:variant>
      <vt:variant>
        <vt:lpwstr/>
      </vt:variant>
      <vt:variant>
        <vt:i4>5636134</vt:i4>
      </vt:variant>
      <vt:variant>
        <vt:i4>-1</vt:i4>
      </vt:variant>
      <vt:variant>
        <vt:i4>4558</vt:i4>
      </vt:variant>
      <vt:variant>
        <vt:i4>1</vt:i4>
      </vt:variant>
      <vt:variant>
        <vt:lpwstr>https://docs.zerynth.com/latest/_images/zerynth_serial_console.jpg</vt:lpwstr>
      </vt:variant>
      <vt:variant>
        <vt:lpwstr/>
      </vt:variant>
      <vt:variant>
        <vt:i4>4063359</vt:i4>
      </vt:variant>
      <vt:variant>
        <vt:i4>-1</vt:i4>
      </vt:variant>
      <vt:variant>
        <vt:i4>4559</vt:i4>
      </vt:variant>
      <vt:variant>
        <vt:i4>1</vt:i4>
      </vt:variant>
      <vt:variant>
        <vt:lpwstr>https://docs.zerynth.com/latest/_images/preferences_menu.png</vt:lpwstr>
      </vt:variant>
      <vt:variant>
        <vt:lpwstr/>
      </vt:variant>
      <vt:variant>
        <vt:i4>1703949</vt:i4>
      </vt:variant>
      <vt:variant>
        <vt:i4>-1</vt:i4>
      </vt:variant>
      <vt:variant>
        <vt:i4>4560</vt:i4>
      </vt:variant>
      <vt:variant>
        <vt:i4>1</vt:i4>
      </vt:variant>
      <vt:variant>
        <vt:lpwstr>https://docs.zerynth.com/latest/_images/zerynth_advdm1.png</vt:lpwstr>
      </vt:variant>
      <vt:variant>
        <vt:lpwstr/>
      </vt:variant>
      <vt:variant>
        <vt:i4>1638413</vt:i4>
      </vt:variant>
      <vt:variant>
        <vt:i4>-1</vt:i4>
      </vt:variant>
      <vt:variant>
        <vt:i4>4561</vt:i4>
      </vt:variant>
      <vt:variant>
        <vt:i4>1</vt:i4>
      </vt:variant>
      <vt:variant>
        <vt:lpwstr>https://docs.zerynth.com/latest/_images/zerynth_advdm2.png</vt:lpwstr>
      </vt:variant>
      <vt:variant>
        <vt:lpwstr/>
      </vt:variant>
      <vt:variant>
        <vt:i4>1572877</vt:i4>
      </vt:variant>
      <vt:variant>
        <vt:i4>-1</vt:i4>
      </vt:variant>
      <vt:variant>
        <vt:i4>4562</vt:i4>
      </vt:variant>
      <vt:variant>
        <vt:i4>1</vt:i4>
      </vt:variant>
      <vt:variant>
        <vt:lpwstr>https://docs.zerynth.com/latest/_images/zerynth_advdm3.png</vt:lpwstr>
      </vt:variant>
      <vt:variant>
        <vt:lpwstr/>
      </vt:variant>
      <vt:variant>
        <vt:i4>2031629</vt:i4>
      </vt:variant>
      <vt:variant>
        <vt:i4>-1</vt:i4>
      </vt:variant>
      <vt:variant>
        <vt:i4>4563</vt:i4>
      </vt:variant>
      <vt:variant>
        <vt:i4>1</vt:i4>
      </vt:variant>
      <vt:variant>
        <vt:lpwstr>https://docs.zerynth.com/latest/_images/zerynth_advdm4.png</vt:lpwstr>
      </vt:variant>
      <vt:variant>
        <vt:lpwstr/>
      </vt:variant>
      <vt:variant>
        <vt:i4>1966093</vt:i4>
      </vt:variant>
      <vt:variant>
        <vt:i4>-1</vt:i4>
      </vt:variant>
      <vt:variant>
        <vt:i4>4564</vt:i4>
      </vt:variant>
      <vt:variant>
        <vt:i4>1</vt:i4>
      </vt:variant>
      <vt:variant>
        <vt:lpwstr>https://docs.zerynth.com/latest/_images/zerynth_advdm5.png</vt:lpwstr>
      </vt:variant>
      <vt:variant>
        <vt:lpwstr/>
      </vt:variant>
      <vt:variant>
        <vt:i4>6684748</vt:i4>
      </vt:variant>
      <vt:variant>
        <vt:i4>-1</vt:i4>
      </vt:variant>
      <vt:variant>
        <vt:i4>4565</vt:i4>
      </vt:variant>
      <vt:variant>
        <vt:i4>1</vt:i4>
      </vt:variant>
      <vt:variant>
        <vt:lpwstr>https://docs.zerynth.com/latest/_images/zstudio-debug-session-start.png</vt:lpwstr>
      </vt:variant>
      <vt:variant>
        <vt:lpwstr/>
      </vt:variant>
      <vt:variant>
        <vt:i4>262191</vt:i4>
      </vt:variant>
      <vt:variant>
        <vt:i4>-1</vt:i4>
      </vt:variant>
      <vt:variant>
        <vt:i4>4566</vt:i4>
      </vt:variant>
      <vt:variant>
        <vt:i4>1</vt:i4>
      </vt:variant>
      <vt:variant>
        <vt:lpwstr>https://docs.zerynth.com/latest/_images/zstudio-debug-session-gdb.png</vt:lpwstr>
      </vt:variant>
      <vt:variant>
        <vt:lpwstr/>
      </vt:variant>
      <vt:variant>
        <vt:i4>1966132</vt:i4>
      </vt:variant>
      <vt:variant>
        <vt:i4>-1</vt:i4>
      </vt:variant>
      <vt:variant>
        <vt:i4>4567</vt:i4>
      </vt:variant>
      <vt:variant>
        <vt:i4>1</vt:i4>
      </vt:variant>
      <vt:variant>
        <vt:lpwstr>https://docs.zerynth.com/latest/_images/zstudio-debug-session-breakpoints.png</vt:lpwstr>
      </vt:variant>
      <vt:variant>
        <vt:lpwstr/>
      </vt:variant>
      <vt:variant>
        <vt:i4>262191</vt:i4>
      </vt:variant>
      <vt:variant>
        <vt:i4>-1</vt:i4>
      </vt:variant>
      <vt:variant>
        <vt:i4>4568</vt:i4>
      </vt:variant>
      <vt:variant>
        <vt:i4>1</vt:i4>
      </vt:variant>
      <vt:variant>
        <vt:lpwstr>https://docs.zerynth.com/latest/_images/zstudio-debug-session-gdb.png</vt:lpwstr>
      </vt:variant>
      <vt:variant>
        <vt:lpwstr/>
      </vt:variant>
      <vt:variant>
        <vt:i4>1179725</vt:i4>
      </vt:variant>
      <vt:variant>
        <vt:i4>-1</vt:i4>
      </vt:variant>
      <vt:variant>
        <vt:i4>4569</vt:i4>
      </vt:variant>
      <vt:variant>
        <vt:i4>1</vt:i4>
      </vt:variant>
      <vt:variant>
        <vt:lpwstr>https://docs.zerynth.com/latest/_images/profile_section.png</vt:lpwstr>
      </vt:variant>
      <vt:variant>
        <vt:lpwstr/>
      </vt:variant>
      <vt:variant>
        <vt:i4>7995404</vt:i4>
      </vt:variant>
      <vt:variant>
        <vt:i4>-1</vt:i4>
      </vt:variant>
      <vt:variant>
        <vt:i4>4570</vt:i4>
      </vt:variant>
      <vt:variant>
        <vt:i4>1</vt:i4>
      </vt:variant>
      <vt:variant>
        <vt:lpwstr>https://docs.zerynth.com/latest/_images/vm_comp_table.png</vt:lpwstr>
      </vt:variant>
      <vt:variant>
        <vt:lpwstr/>
      </vt:variant>
      <vt:variant>
        <vt:i4>2359364</vt:i4>
      </vt:variant>
      <vt:variant>
        <vt:i4>-1</vt:i4>
      </vt:variant>
      <vt:variant>
        <vt:i4>4571</vt:i4>
      </vt:variant>
      <vt:variant>
        <vt:i4>1</vt:i4>
      </vt:variant>
      <vt:variant>
        <vt:lpwstr>https://docs.zerynth.com/latest/_images/history.png</vt:lpwstr>
      </vt:variant>
      <vt:variant>
        <vt:lpwstr/>
      </vt:variant>
      <vt:variant>
        <vt:i4>720999</vt:i4>
      </vt:variant>
      <vt:variant>
        <vt:i4>-1</vt:i4>
      </vt:variant>
      <vt:variant>
        <vt:i4>4572</vt:i4>
      </vt:variant>
      <vt:variant>
        <vt:i4>1</vt:i4>
      </vt:variant>
      <vt:variant>
        <vt:lpwstr>https://docs.zerynth.com/latest/_images/details_current_file.jpg</vt:lpwstr>
      </vt:variant>
      <vt:variant>
        <vt:lpwstr/>
      </vt:variant>
      <vt:variant>
        <vt:i4>96</vt:i4>
      </vt:variant>
      <vt:variant>
        <vt:i4>-1</vt:i4>
      </vt:variant>
      <vt:variant>
        <vt:i4>4573</vt:i4>
      </vt:variant>
      <vt:variant>
        <vt:i4>1</vt:i4>
      </vt:variant>
      <vt:variant>
        <vt:lpwstr>https://docs.zerynth.com/latest/_images/zerynth_studio_shortcut.jpg</vt:lpwstr>
      </vt:variant>
      <vt:variant>
        <vt:lpwstr/>
      </vt:variant>
      <vt:variant>
        <vt:i4>6422546</vt:i4>
      </vt:variant>
      <vt:variant>
        <vt:i4>-1</vt:i4>
      </vt:variant>
      <vt:variant>
        <vt:i4>4574</vt:i4>
      </vt:variant>
      <vt:variant>
        <vt:i4>1</vt:i4>
      </vt:variant>
      <vt:variant>
        <vt:lpwstr>https://docs.zerynth.com/latest/_images/opened_project_bar.jpg</vt:lpwstr>
      </vt:variant>
      <vt:variant>
        <vt:lpwstr/>
      </vt:variant>
      <vt:variant>
        <vt:i4>5242932</vt:i4>
      </vt:variant>
      <vt:variant>
        <vt:i4>-1</vt:i4>
      </vt:variant>
      <vt:variant>
        <vt:i4>4575</vt:i4>
      </vt:variant>
      <vt:variant>
        <vt:i4>1</vt:i4>
      </vt:variant>
      <vt:variant>
        <vt:lpwstr>https://docs.zerynth.com/latest/_images/drug_and_drop.png</vt:lpwstr>
      </vt:variant>
      <vt:variant>
        <vt:lpwstr/>
      </vt:variant>
      <vt:variant>
        <vt:i4>1114193</vt:i4>
      </vt:variant>
      <vt:variant>
        <vt:i4>-1</vt:i4>
      </vt:variant>
      <vt:variant>
        <vt:i4>4576</vt:i4>
      </vt:variant>
      <vt:variant>
        <vt:i4>1</vt:i4>
      </vt:variant>
      <vt:variant>
        <vt:lpwstr>https://docs.zerynth.com/latest/_images/project_browser.jpg</vt:lpwstr>
      </vt:variant>
      <vt:variant>
        <vt:lpwstr/>
      </vt:variant>
      <vt:variant>
        <vt:i4>786535</vt:i4>
      </vt:variant>
      <vt:variant>
        <vt:i4>-1</vt:i4>
      </vt:variant>
      <vt:variant>
        <vt:i4>4577</vt:i4>
      </vt:variant>
      <vt:variant>
        <vt:i4>1</vt:i4>
      </vt:variant>
      <vt:variant>
        <vt:lpwstr>https://docs.zerynth.com/latest/_images/zerynth_studio_examples.jpg</vt:lpwstr>
      </vt:variant>
      <vt:variant>
        <vt:lpwstr/>
      </vt:variant>
      <vt:variant>
        <vt:i4>3473500</vt:i4>
      </vt:variant>
      <vt:variant>
        <vt:i4>-1</vt:i4>
      </vt:variant>
      <vt:variant>
        <vt:i4>4578</vt:i4>
      </vt:variant>
      <vt:variant>
        <vt:i4>1</vt:i4>
      </vt:variant>
      <vt:variant>
        <vt:lpwstr>https://docs.zerynth.com/latest/_images/zerynth_package_manager.jpg</vt:lpwstr>
      </vt:variant>
      <vt:variant>
        <vt:lpwstr/>
      </vt:variant>
      <vt:variant>
        <vt:i4>2556016</vt:i4>
      </vt:variant>
      <vt:variant>
        <vt:i4>-1</vt:i4>
      </vt:variant>
      <vt:variant>
        <vt:i4>4579</vt:i4>
      </vt:variant>
      <vt:variant>
        <vt:i4>1</vt:i4>
      </vt:variant>
      <vt:variant>
        <vt:lpwstr>https://docs.zerynth.com/latest/_images/zerynth_news.jpg</vt:lpwstr>
      </vt:variant>
      <vt:variant>
        <vt:lpwstr/>
      </vt:variant>
      <vt:variant>
        <vt:i4>3997823</vt:i4>
      </vt:variant>
      <vt:variant>
        <vt:i4>-1</vt:i4>
      </vt:variant>
      <vt:variant>
        <vt:i4>4581</vt:i4>
      </vt:variant>
      <vt:variant>
        <vt:i4>1</vt:i4>
      </vt:variant>
      <vt:variant>
        <vt:lpwstr>https://docs.zerynth.com/latest/_images/zerynth_admpanel.png</vt:lpwstr>
      </vt:variant>
      <vt:variant>
        <vt:lpwstr/>
      </vt:variant>
      <vt:variant>
        <vt:i4>7078009</vt:i4>
      </vt:variant>
      <vt:variant>
        <vt:i4>-1</vt:i4>
      </vt:variant>
      <vt:variant>
        <vt:i4>4582</vt:i4>
      </vt:variant>
      <vt:variant>
        <vt:i4>1</vt:i4>
      </vt:variant>
      <vt:variant>
        <vt:lpwstr>https://docs.zerynth.com/latest/_images/zerynth_cvm1.png</vt:lpwstr>
      </vt:variant>
      <vt:variant>
        <vt:lpwstr/>
      </vt:variant>
      <vt:variant>
        <vt:i4>7274617</vt:i4>
      </vt:variant>
      <vt:variant>
        <vt:i4>-1</vt:i4>
      </vt:variant>
      <vt:variant>
        <vt:i4>4583</vt:i4>
      </vt:variant>
      <vt:variant>
        <vt:i4>1</vt:i4>
      </vt:variant>
      <vt:variant>
        <vt:lpwstr>https://docs.zerynth.com/latest/_images/zerynth_cvm2.png</vt:lpwstr>
      </vt:variant>
      <vt:variant>
        <vt:lpwstr/>
      </vt:variant>
      <vt:variant>
        <vt:i4>7209024</vt:i4>
      </vt:variant>
      <vt:variant>
        <vt:i4>-1</vt:i4>
      </vt:variant>
      <vt:variant>
        <vt:i4>4584</vt:i4>
      </vt:variant>
      <vt:variant>
        <vt:i4>1</vt:i4>
      </vt:variant>
      <vt:variant>
        <vt:lpwstr>https://docs.zerynth.com/latest/_images/zstudio-quicksearch.png</vt:lpwstr>
      </vt:variant>
      <vt:variant>
        <vt:lpwstr/>
      </vt:variant>
      <vt:variant>
        <vt:i4>1245224</vt:i4>
      </vt:variant>
      <vt:variant>
        <vt:i4>-1</vt:i4>
      </vt:variant>
      <vt:variant>
        <vt:i4>4585</vt:i4>
      </vt:variant>
      <vt:variant>
        <vt:i4>1</vt:i4>
      </vt:variant>
      <vt:variant>
        <vt:lpwstr>https://docs.zerynth.com/latest/_images/zapp_step_0.png</vt:lpwstr>
      </vt:variant>
      <vt:variant>
        <vt:lpwstr/>
      </vt:variant>
      <vt:variant>
        <vt:i4>1245226</vt:i4>
      </vt:variant>
      <vt:variant>
        <vt:i4>-1</vt:i4>
      </vt:variant>
      <vt:variant>
        <vt:i4>4586</vt:i4>
      </vt:variant>
      <vt:variant>
        <vt:i4>1</vt:i4>
      </vt:variant>
      <vt:variant>
        <vt:lpwstr>https://docs.zerynth.com/latest/_images/zapp_step_2.png</vt:lpwstr>
      </vt:variant>
      <vt:variant>
        <vt:lpwstr/>
      </vt:variant>
      <vt:variant>
        <vt:i4>1245225</vt:i4>
      </vt:variant>
      <vt:variant>
        <vt:i4>-1</vt:i4>
      </vt:variant>
      <vt:variant>
        <vt:i4>4587</vt:i4>
      </vt:variant>
      <vt:variant>
        <vt:i4>1</vt:i4>
      </vt:variant>
      <vt:variant>
        <vt:lpwstr>https://docs.zerynth.com/latest/_images/zapp_step_1.png</vt:lpwstr>
      </vt:variant>
      <vt:variant>
        <vt:lpwstr/>
      </vt:variant>
      <vt:variant>
        <vt:i4>1245227</vt:i4>
      </vt:variant>
      <vt:variant>
        <vt:i4>-1</vt:i4>
      </vt:variant>
      <vt:variant>
        <vt:i4>4588</vt:i4>
      </vt:variant>
      <vt:variant>
        <vt:i4>1</vt:i4>
      </vt:variant>
      <vt:variant>
        <vt:lpwstr>https://docs.zerynth.com/latest/_images/zapp_step_3.png</vt:lpwstr>
      </vt:variant>
      <vt:variant>
        <vt:lpwstr/>
      </vt:variant>
      <vt:variant>
        <vt:i4>1245228</vt:i4>
      </vt:variant>
      <vt:variant>
        <vt:i4>-1</vt:i4>
      </vt:variant>
      <vt:variant>
        <vt:i4>4589</vt:i4>
      </vt:variant>
      <vt:variant>
        <vt:i4>1</vt:i4>
      </vt:variant>
      <vt:variant>
        <vt:lpwstr>https://docs.zerynth.com/latest/_images/zapp_step_4.png</vt:lpwstr>
      </vt:variant>
      <vt:variant>
        <vt:lpwstr/>
      </vt:variant>
      <vt:variant>
        <vt:i4>6094971</vt:i4>
      </vt:variant>
      <vt:variant>
        <vt:i4>-1</vt:i4>
      </vt:variant>
      <vt:variant>
        <vt:i4>4590</vt:i4>
      </vt:variant>
      <vt:variant>
        <vt:i4>1</vt:i4>
      </vt:variant>
      <vt:variant>
        <vt:lpwstr>https://docs.zerynth.com/latest/_images/zstudio-consoles.png</vt:lpwstr>
      </vt:variant>
      <vt:variant>
        <vt:lpwstr/>
      </vt:variant>
      <vt:variant>
        <vt:i4>3866666</vt:i4>
      </vt:variant>
      <vt:variant>
        <vt:i4>-1</vt:i4>
      </vt:variant>
      <vt:variant>
        <vt:i4>4591</vt:i4>
      </vt:variant>
      <vt:variant>
        <vt:i4>1</vt:i4>
      </vt:variant>
      <vt:variant>
        <vt:lpwstr>https://ae01.alicdn.com/kf/HTB16YQnRpXXXXcqapXXq6xXFXXXz.jpg?size=85808&amp;height=900&amp;width=900&amp;hash=b9fb4b6ef525c2ab0e824e91f8226e4c</vt:lpwstr>
      </vt:variant>
      <vt:variant>
        <vt:lpwstr/>
      </vt:variant>
      <vt:variant>
        <vt:i4>917596</vt:i4>
      </vt:variant>
      <vt:variant>
        <vt:i4>-1</vt:i4>
      </vt:variant>
      <vt:variant>
        <vt:i4>4592</vt:i4>
      </vt:variant>
      <vt:variant>
        <vt:i4>1</vt:i4>
      </vt:variant>
      <vt:variant>
        <vt:lpwstr>https://wiki.wemos.cc/_media/products:lolin32:lolon32_v1.0.0_3_16x9.jpg</vt:lpwstr>
      </vt:variant>
      <vt:variant>
        <vt:lpwstr/>
      </vt:variant>
      <vt:variant>
        <vt:i4>5636145</vt:i4>
      </vt:variant>
      <vt:variant>
        <vt:i4>-1</vt:i4>
      </vt:variant>
      <vt:variant>
        <vt:i4>4593</vt:i4>
      </vt:variant>
      <vt:variant>
        <vt:i4>1</vt:i4>
      </vt:variant>
      <vt:variant>
        <vt:lpwstr>https://ae01.alicdn.com/kf/HTB1.x54au38SeJjSZFPq6A_vFXaf.jpg?size=98484&amp;height=1000&amp;width=1000&amp;hash=f3c4ab552e231bcfb14627793a6b3393</vt:lpwstr>
      </vt:variant>
      <vt:variant>
        <vt:lpwstr/>
      </vt:variant>
      <vt:variant>
        <vt:i4>7667820</vt:i4>
      </vt:variant>
      <vt:variant>
        <vt:i4>-1</vt:i4>
      </vt:variant>
      <vt:variant>
        <vt:i4>4594</vt:i4>
      </vt:variant>
      <vt:variant>
        <vt:i4>1</vt:i4>
      </vt:variant>
      <vt:variant>
        <vt:lpwstr>https://projetsdiy.fr/wp-content/uploads/2017/12/wemos-lolin32-esp32-fake-oled-ssd1306.jpg</vt:lpwstr>
      </vt:variant>
      <vt:variant>
        <vt:lpwstr/>
      </vt:variant>
      <vt:variant>
        <vt:i4>6029394</vt:i4>
      </vt:variant>
      <vt:variant>
        <vt:i4>-1</vt:i4>
      </vt:variant>
      <vt:variant>
        <vt:i4>4595</vt:i4>
      </vt:variant>
      <vt:variant>
        <vt:i4>1</vt:i4>
      </vt:variant>
      <vt:variant>
        <vt:lpwstr>https://diyprojects.io/wp-content/uploads/2018/01/wemos-lolin32-oled-ssd1306-face-to-face-aliexpress.jpg</vt:lpwstr>
      </vt:variant>
      <vt:variant>
        <vt:lpwstr/>
      </vt:variant>
      <vt:variant>
        <vt:i4>4194315</vt:i4>
      </vt:variant>
      <vt:variant>
        <vt:i4>-1</vt:i4>
      </vt:variant>
      <vt:variant>
        <vt:i4>4601</vt:i4>
      </vt:variant>
      <vt:variant>
        <vt:i4>1</vt:i4>
      </vt:variant>
      <vt:variant>
        <vt:lpwstr>https://navody.arduino-shop.cz/images/obr_clanky/84_esp32/esp8266_vs_esp32.png</vt:lpwstr>
      </vt:variant>
      <vt:variant>
        <vt:lpwstr/>
      </vt:variant>
      <vt:variant>
        <vt:i4>3866666</vt:i4>
      </vt:variant>
      <vt:variant>
        <vt:i4>-1</vt:i4>
      </vt:variant>
      <vt:variant>
        <vt:i4>4603</vt:i4>
      </vt:variant>
      <vt:variant>
        <vt:i4>1</vt:i4>
      </vt:variant>
      <vt:variant>
        <vt:lpwstr>https://ae01.alicdn.com/kf/HTB16YQnRpXXXXcqapXXq6xXFXXXz.jpg?size=85808&amp;height=900&amp;width=900&amp;hash=b9fb4b6ef525c2ab0e824e91f8226e4c</vt:lpwstr>
      </vt:variant>
      <vt:variant>
        <vt:lpwstr/>
      </vt:variant>
      <vt:variant>
        <vt:i4>5111883</vt:i4>
      </vt:variant>
      <vt:variant>
        <vt:i4>-1</vt:i4>
      </vt:variant>
      <vt:variant>
        <vt:i4>4606</vt:i4>
      </vt:variant>
      <vt:variant>
        <vt:i4>1</vt:i4>
      </vt:variant>
      <vt:variant>
        <vt:lpwstr>https://navody.arduino-shop.cz/images/obr_clanky/84_esp32/8_priklad_wifi.png</vt:lpwstr>
      </vt:variant>
      <vt:variant>
        <vt:lpwstr/>
      </vt:variant>
      <vt:variant>
        <vt:i4>5439569</vt:i4>
      </vt:variant>
      <vt:variant>
        <vt:i4>-1</vt:i4>
      </vt:variant>
      <vt:variant>
        <vt:i4>4607</vt:i4>
      </vt:variant>
      <vt:variant>
        <vt:i4>1</vt:i4>
      </vt:variant>
      <vt:variant>
        <vt:lpwstr>https://www.thethingsnetwork.org/forum/uploads/default/original/2X/7/7ef39d9996b4c21b207f3278d540f25cd63dc408.jpg</vt:lpwstr>
      </vt:variant>
      <vt:variant>
        <vt:lpwstr/>
      </vt:variant>
      <vt:variant>
        <vt:i4>6291494</vt:i4>
      </vt:variant>
      <vt:variant>
        <vt:i4>-1</vt:i4>
      </vt:variant>
      <vt:variant>
        <vt:i4>4610</vt:i4>
      </vt:variant>
      <vt:variant>
        <vt:i4>1</vt:i4>
      </vt:variant>
      <vt:variant>
        <vt:lpwstr>http://www.lucadentella.it/blog/wp-content/uploads/2017/10/uart-001.jpg</vt:lpwstr>
      </vt:variant>
      <vt:variant>
        <vt:lpwstr/>
      </vt:variant>
      <vt:variant>
        <vt:i4>6291493</vt:i4>
      </vt:variant>
      <vt:variant>
        <vt:i4>-1</vt:i4>
      </vt:variant>
      <vt:variant>
        <vt:i4>4611</vt:i4>
      </vt:variant>
      <vt:variant>
        <vt:i4>1</vt:i4>
      </vt:variant>
      <vt:variant>
        <vt:lpwstr>http://www.lucadentella.it/blog/wp-content/uploads/2017/10/uart-002.jpg</vt:lpwstr>
      </vt:variant>
      <vt:variant>
        <vt:lpwstr/>
      </vt:variant>
      <vt:variant>
        <vt:i4>6291492</vt:i4>
      </vt:variant>
      <vt:variant>
        <vt:i4>-1</vt:i4>
      </vt:variant>
      <vt:variant>
        <vt:i4>4612</vt:i4>
      </vt:variant>
      <vt:variant>
        <vt:i4>1</vt:i4>
      </vt:variant>
      <vt:variant>
        <vt:lpwstr>http://www.lucadentella.it/blog/wp-content/uploads/2017/10/uart-003.jpg</vt:lpwstr>
      </vt:variant>
      <vt:variant>
        <vt:lpwstr/>
      </vt:variant>
      <vt:variant>
        <vt:i4>6291491</vt:i4>
      </vt:variant>
      <vt:variant>
        <vt:i4>-1</vt:i4>
      </vt:variant>
      <vt:variant>
        <vt:i4>4613</vt:i4>
      </vt:variant>
      <vt:variant>
        <vt:i4>1</vt:i4>
      </vt:variant>
      <vt:variant>
        <vt:lpwstr>http://www.lucadentella.it/blog/wp-content/uploads/2017/10/uart-004.jpg</vt:lpwstr>
      </vt:variant>
      <vt:variant>
        <vt:lpwstr/>
      </vt:variant>
      <vt:variant>
        <vt:i4>6291490</vt:i4>
      </vt:variant>
      <vt:variant>
        <vt:i4>-1</vt:i4>
      </vt:variant>
      <vt:variant>
        <vt:i4>4614</vt:i4>
      </vt:variant>
      <vt:variant>
        <vt:i4>1</vt:i4>
      </vt:variant>
      <vt:variant>
        <vt:lpwstr>http://www.lucadentella.it/blog/wp-content/uploads/2017/10/uart-005.jpg</vt:lpwstr>
      </vt:variant>
      <vt:variant>
        <vt:lpwstr/>
      </vt:variant>
      <vt:variant>
        <vt:i4>2359400</vt:i4>
      </vt:variant>
      <vt:variant>
        <vt:i4>-1</vt:i4>
      </vt:variant>
      <vt:variant>
        <vt:i4>4615</vt:i4>
      </vt:variant>
      <vt:variant>
        <vt:i4>1</vt:i4>
      </vt:variant>
      <vt:variant>
        <vt:lpwstr>http://www.lucadentella.it/blog/wp-content/uploads/2017/10/u8g2-00a-300x240.jpg</vt:lpwstr>
      </vt:variant>
      <vt:variant>
        <vt:lpwstr/>
      </vt:variant>
      <vt:variant>
        <vt:i4>2359403</vt:i4>
      </vt:variant>
      <vt:variant>
        <vt:i4>-1</vt:i4>
      </vt:variant>
      <vt:variant>
        <vt:i4>4616</vt:i4>
      </vt:variant>
      <vt:variant>
        <vt:i4>1</vt:i4>
      </vt:variant>
      <vt:variant>
        <vt:lpwstr>http://www.lucadentella.it/blog/wp-content/uploads/2017/10/u8g2-00b-300x240.jpg</vt:lpwstr>
      </vt:variant>
      <vt:variant>
        <vt:lpwstr/>
      </vt:variant>
      <vt:variant>
        <vt:i4>2555964</vt:i4>
      </vt:variant>
      <vt:variant>
        <vt:i4>-1</vt:i4>
      </vt:variant>
      <vt:variant>
        <vt:i4>4617</vt:i4>
      </vt:variant>
      <vt:variant>
        <vt:i4>1</vt:i4>
      </vt:variant>
      <vt:variant>
        <vt:lpwstr>http://www.lucadentella.it/blog/wp-content/uploads/2017/10/u8g2-01.jpg</vt:lpwstr>
      </vt:variant>
      <vt:variant>
        <vt:lpwstr/>
      </vt:variant>
      <vt:variant>
        <vt:i4>2359356</vt:i4>
      </vt:variant>
      <vt:variant>
        <vt:i4>-1</vt:i4>
      </vt:variant>
      <vt:variant>
        <vt:i4>4618</vt:i4>
      </vt:variant>
      <vt:variant>
        <vt:i4>1</vt:i4>
      </vt:variant>
      <vt:variant>
        <vt:lpwstr>http://www.lucadentella.it/blog/wp-content/uploads/2017/10/u8g2-02.jpg</vt:lpwstr>
      </vt:variant>
      <vt:variant>
        <vt:lpwstr/>
      </vt:variant>
      <vt:variant>
        <vt:i4>2424892</vt:i4>
      </vt:variant>
      <vt:variant>
        <vt:i4>-1</vt:i4>
      </vt:variant>
      <vt:variant>
        <vt:i4>4619</vt:i4>
      </vt:variant>
      <vt:variant>
        <vt:i4>1</vt:i4>
      </vt:variant>
      <vt:variant>
        <vt:lpwstr>http://www.lucadentella.it/blog/wp-content/uploads/2017/10/u8g2-03.jpg</vt:lpwstr>
      </vt:variant>
      <vt:variant>
        <vt:lpwstr/>
      </vt:variant>
      <vt:variant>
        <vt:i4>2228284</vt:i4>
      </vt:variant>
      <vt:variant>
        <vt:i4>-1</vt:i4>
      </vt:variant>
      <vt:variant>
        <vt:i4>4620</vt:i4>
      </vt:variant>
      <vt:variant>
        <vt:i4>1</vt:i4>
      </vt:variant>
      <vt:variant>
        <vt:lpwstr>http://www.lucadentella.it/blog/wp-content/uploads/2017/10/u8g2-04.jpg</vt:lpwstr>
      </vt:variant>
      <vt:variant>
        <vt:lpwstr/>
      </vt:variant>
      <vt:variant>
        <vt:i4>2293820</vt:i4>
      </vt:variant>
      <vt:variant>
        <vt:i4>-1</vt:i4>
      </vt:variant>
      <vt:variant>
        <vt:i4>4621</vt:i4>
      </vt:variant>
      <vt:variant>
        <vt:i4>1</vt:i4>
      </vt:variant>
      <vt:variant>
        <vt:lpwstr>http://www.lucadentella.it/blog/wp-content/uploads/2017/10/u8g2-05.jpg</vt:lpwstr>
      </vt:variant>
      <vt:variant>
        <vt:lpwstr/>
      </vt:variant>
      <vt:variant>
        <vt:i4>2097212</vt:i4>
      </vt:variant>
      <vt:variant>
        <vt:i4>-1</vt:i4>
      </vt:variant>
      <vt:variant>
        <vt:i4>4622</vt:i4>
      </vt:variant>
      <vt:variant>
        <vt:i4>1</vt:i4>
      </vt:variant>
      <vt:variant>
        <vt:lpwstr>http://www.lucadentella.it/blog/wp-content/uploads/2017/10/u8g2-06.jpg</vt:lpwstr>
      </vt:variant>
      <vt:variant>
        <vt:lpwstr/>
      </vt:variant>
      <vt:variant>
        <vt:i4>7667819</vt:i4>
      </vt:variant>
      <vt:variant>
        <vt:i4>-1</vt:i4>
      </vt:variant>
      <vt:variant>
        <vt:i4>4623</vt:i4>
      </vt:variant>
      <vt:variant>
        <vt:i4>1</vt:i4>
      </vt:variant>
      <vt:variant>
        <vt:lpwstr>http://www.lucadentella.it/blog/wp-content/uploads/2017/10/u8g2-00c.jpg</vt:lpwstr>
      </vt:variant>
      <vt:variant>
        <vt:lpwstr/>
      </vt:variant>
      <vt:variant>
        <vt:i4>4915265</vt:i4>
      </vt:variant>
      <vt:variant>
        <vt:i4>-1</vt:i4>
      </vt:variant>
      <vt:variant>
        <vt:i4>4624</vt:i4>
      </vt:variant>
      <vt:variant>
        <vt:i4>4</vt:i4>
      </vt:variant>
      <vt:variant>
        <vt:lpwstr>http://www.lucadentella.it/blog/wp-content/uploads/2017/10/htu21d-00a.jpg</vt:lpwstr>
      </vt:variant>
      <vt:variant>
        <vt:lpwstr/>
      </vt:variant>
      <vt:variant>
        <vt:i4>2031682</vt:i4>
      </vt:variant>
      <vt:variant>
        <vt:i4>-1</vt:i4>
      </vt:variant>
      <vt:variant>
        <vt:i4>4624</vt:i4>
      </vt:variant>
      <vt:variant>
        <vt:i4>1</vt:i4>
      </vt:variant>
      <vt:variant>
        <vt:lpwstr>http://www.lucadentella.it/blog/wp-content/uploads/2017/10/htu21d-00a-300x212.jpg</vt:lpwstr>
      </vt:variant>
      <vt:variant>
        <vt:lpwstr/>
      </vt:variant>
      <vt:variant>
        <vt:i4>4915266</vt:i4>
      </vt:variant>
      <vt:variant>
        <vt:i4>-1</vt:i4>
      </vt:variant>
      <vt:variant>
        <vt:i4>4625</vt:i4>
      </vt:variant>
      <vt:variant>
        <vt:i4>4</vt:i4>
      </vt:variant>
      <vt:variant>
        <vt:lpwstr>http://www.lucadentella.it/blog/wp-content/uploads/2017/10/htu21d-00b.jpg</vt:lpwstr>
      </vt:variant>
      <vt:variant>
        <vt:lpwstr/>
      </vt:variant>
      <vt:variant>
        <vt:i4>1966154</vt:i4>
      </vt:variant>
      <vt:variant>
        <vt:i4>-1</vt:i4>
      </vt:variant>
      <vt:variant>
        <vt:i4>4625</vt:i4>
      </vt:variant>
      <vt:variant>
        <vt:i4>1</vt:i4>
      </vt:variant>
      <vt:variant>
        <vt:lpwstr>http://www.lucadentella.it/blog/wp-content/uploads/2017/10/htu21d-00b-300x209.jpg</vt:lpwstr>
      </vt:variant>
      <vt:variant>
        <vt:lpwstr/>
      </vt:variant>
      <vt:variant>
        <vt:i4>4915267</vt:i4>
      </vt:variant>
      <vt:variant>
        <vt:i4>-1</vt:i4>
      </vt:variant>
      <vt:variant>
        <vt:i4>4626</vt:i4>
      </vt:variant>
      <vt:variant>
        <vt:i4>1</vt:i4>
      </vt:variant>
      <vt:variant>
        <vt:lpwstr>http://www.lucadentella.it/blog/wp-content/uploads/2017/10/htu21d-00c.jpg</vt:lpwstr>
      </vt:variant>
      <vt:variant>
        <vt:lpwstr/>
      </vt:variant>
      <vt:variant>
        <vt:i4>1704003</vt:i4>
      </vt:variant>
      <vt:variant>
        <vt:i4>-1</vt:i4>
      </vt:variant>
      <vt:variant>
        <vt:i4>4627</vt:i4>
      </vt:variant>
      <vt:variant>
        <vt:i4>1</vt:i4>
      </vt:variant>
      <vt:variant>
        <vt:lpwstr>http://www.lucadentella.it/blog/wp-content/uploads/2017/10/htu21d-00d-300x246.jpg</vt:lpwstr>
      </vt:variant>
      <vt:variant>
        <vt:lpwstr/>
      </vt:variant>
      <vt:variant>
        <vt:i4>1704002</vt:i4>
      </vt:variant>
      <vt:variant>
        <vt:i4>-1</vt:i4>
      </vt:variant>
      <vt:variant>
        <vt:i4>4628</vt:i4>
      </vt:variant>
      <vt:variant>
        <vt:i4>1</vt:i4>
      </vt:variant>
      <vt:variant>
        <vt:lpwstr>http://www.lucadentella.it/blog/wp-content/uploads/2017/10/htu21d-00e-300x246.jpg</vt:lpwstr>
      </vt:variant>
      <vt:variant>
        <vt:lpwstr/>
      </vt:variant>
      <vt:variant>
        <vt:i4>1835072</vt:i4>
      </vt:variant>
      <vt:variant>
        <vt:i4>-1</vt:i4>
      </vt:variant>
      <vt:variant>
        <vt:i4>4629</vt:i4>
      </vt:variant>
      <vt:variant>
        <vt:i4>1</vt:i4>
      </vt:variant>
      <vt:variant>
        <vt:lpwstr>http://www.lucadentella.it/blog/wp-content/uploads/2017/10/htu21d-00f-300x227.jpg</vt:lpwstr>
      </vt:variant>
      <vt:variant>
        <vt:lpwstr/>
      </vt:variant>
      <vt:variant>
        <vt:i4>1835073</vt:i4>
      </vt:variant>
      <vt:variant>
        <vt:i4>-1</vt:i4>
      </vt:variant>
      <vt:variant>
        <vt:i4>4630</vt:i4>
      </vt:variant>
      <vt:variant>
        <vt:i4>1</vt:i4>
      </vt:variant>
      <vt:variant>
        <vt:lpwstr>http://www.lucadentella.it/blog/wp-content/uploads/2017/10/htu21d-00g-300x227.jpg</vt:lpwstr>
      </vt:variant>
      <vt:variant>
        <vt:lpwstr/>
      </vt:variant>
      <vt:variant>
        <vt:i4>4915217</vt:i4>
      </vt:variant>
      <vt:variant>
        <vt:i4>-1</vt:i4>
      </vt:variant>
      <vt:variant>
        <vt:i4>4631</vt:i4>
      </vt:variant>
      <vt:variant>
        <vt:i4>1</vt:i4>
      </vt:variant>
      <vt:variant>
        <vt:lpwstr>http://www.lucadentella.it/blog/wp-content/uploads/2017/10/htu21d-001.jpg</vt:lpwstr>
      </vt:variant>
      <vt:variant>
        <vt:lpwstr/>
      </vt:variant>
      <vt:variant>
        <vt:i4>4915218</vt:i4>
      </vt:variant>
      <vt:variant>
        <vt:i4>-1</vt:i4>
      </vt:variant>
      <vt:variant>
        <vt:i4>4632</vt:i4>
      </vt:variant>
      <vt:variant>
        <vt:i4>1</vt:i4>
      </vt:variant>
      <vt:variant>
        <vt:lpwstr>http://www.lucadentella.it/blog/wp-content/uploads/2017/10/htu21d-002.jpg</vt:lpwstr>
      </vt:variant>
      <vt:variant>
        <vt:lpwstr/>
      </vt:variant>
      <vt:variant>
        <vt:i4>4915219</vt:i4>
      </vt:variant>
      <vt:variant>
        <vt:i4>-1</vt:i4>
      </vt:variant>
      <vt:variant>
        <vt:i4>4633</vt:i4>
      </vt:variant>
      <vt:variant>
        <vt:i4>1</vt:i4>
      </vt:variant>
      <vt:variant>
        <vt:lpwstr>http://www.lucadentella.it/blog/wp-content/uploads/2017/10/htu21d-003.jpg</vt:lpwstr>
      </vt:variant>
      <vt:variant>
        <vt:lpwstr/>
      </vt:variant>
      <vt:variant>
        <vt:i4>4915220</vt:i4>
      </vt:variant>
      <vt:variant>
        <vt:i4>-1</vt:i4>
      </vt:variant>
      <vt:variant>
        <vt:i4>4634</vt:i4>
      </vt:variant>
      <vt:variant>
        <vt:i4>1</vt:i4>
      </vt:variant>
      <vt:variant>
        <vt:lpwstr>http://www.lucadentella.it/blog/wp-content/uploads/2017/10/htu21d-004.jpg</vt:lpwstr>
      </vt:variant>
      <vt:variant>
        <vt:lpwstr/>
      </vt:variant>
      <vt:variant>
        <vt:i4>4915221</vt:i4>
      </vt:variant>
      <vt:variant>
        <vt:i4>-1</vt:i4>
      </vt:variant>
      <vt:variant>
        <vt:i4>4635</vt:i4>
      </vt:variant>
      <vt:variant>
        <vt:i4>1</vt:i4>
      </vt:variant>
      <vt:variant>
        <vt:lpwstr>http://www.lucadentella.it/blog/wp-content/uploads/2017/10/htu21d-005.jpg</vt:lpwstr>
      </vt:variant>
      <vt:variant>
        <vt:lpwstr/>
      </vt:variant>
      <vt:variant>
        <vt:i4>4784157</vt:i4>
      </vt:variant>
      <vt:variant>
        <vt:i4>-1</vt:i4>
      </vt:variant>
      <vt:variant>
        <vt:i4>4636</vt:i4>
      </vt:variant>
      <vt:variant>
        <vt:i4>1</vt:i4>
      </vt:variant>
      <vt:variant>
        <vt:lpwstr>http://www.lucadentella.it/blog/wp-content/uploads/2017/09/i2c-01.jpg</vt:lpwstr>
      </vt:variant>
      <vt:variant>
        <vt:lpwstr/>
      </vt:variant>
      <vt:variant>
        <vt:i4>4784158</vt:i4>
      </vt:variant>
      <vt:variant>
        <vt:i4>-1</vt:i4>
      </vt:variant>
      <vt:variant>
        <vt:i4>4637</vt:i4>
      </vt:variant>
      <vt:variant>
        <vt:i4>1</vt:i4>
      </vt:variant>
      <vt:variant>
        <vt:lpwstr>http://www.lucadentella.it/blog/wp-content/uploads/2017/09/i2c-02.jpg</vt:lpwstr>
      </vt:variant>
      <vt:variant>
        <vt:lpwstr/>
      </vt:variant>
      <vt:variant>
        <vt:i4>4784152</vt:i4>
      </vt:variant>
      <vt:variant>
        <vt:i4>-1</vt:i4>
      </vt:variant>
      <vt:variant>
        <vt:i4>4638</vt:i4>
      </vt:variant>
      <vt:variant>
        <vt:i4>1</vt:i4>
      </vt:variant>
      <vt:variant>
        <vt:lpwstr>http://www.lucadentella.it/blog/wp-content/uploads/2017/09/i2c-04.jpg</vt:lpwstr>
      </vt:variant>
      <vt:variant>
        <vt:lpwstr/>
      </vt:variant>
      <vt:variant>
        <vt:i4>6094941</vt:i4>
      </vt:variant>
      <vt:variant>
        <vt:i4>-1</vt:i4>
      </vt:variant>
      <vt:variant>
        <vt:i4>4639</vt:i4>
      </vt:variant>
      <vt:variant>
        <vt:i4>1</vt:i4>
      </vt:variant>
      <vt:variant>
        <vt:lpwstr>https://navody.arduino-shop.cz/images/obr_clanky/129_esp32_hwserial/esp32_pinmap.png</vt:lpwstr>
      </vt:variant>
      <vt:variant>
        <vt:lpwstr/>
      </vt:variant>
      <vt:variant>
        <vt:i4>851998</vt:i4>
      </vt:variant>
      <vt:variant>
        <vt:i4>-1</vt:i4>
      </vt:variant>
      <vt:variant>
        <vt:i4>4640</vt:i4>
      </vt:variant>
      <vt:variant>
        <vt:i4>1</vt:i4>
      </vt:variant>
      <vt:variant>
        <vt:lpwstr>https://ae01.alicdn.com/kf/HTB1ClU0mcnI8KJjSspeq6AwIpXaN.jpg</vt:lpwstr>
      </vt:variant>
      <vt:variant>
        <vt:lpwstr/>
      </vt:variant>
      <vt:variant>
        <vt:i4>6357041</vt:i4>
      </vt:variant>
      <vt:variant>
        <vt:i4>-1</vt:i4>
      </vt:variant>
      <vt:variant>
        <vt:i4>4647</vt:i4>
      </vt:variant>
      <vt:variant>
        <vt:i4>1</vt:i4>
      </vt:variant>
      <vt:variant>
        <vt:lpwstr>https://cdn.instructables.com/FT7/FJUS/J7AQPOHS/FT7FJUSJ7AQPOHS.MEDIUM.jpg</vt:lpwstr>
      </vt:variant>
      <vt:variant>
        <vt:lpwstr/>
      </vt:variant>
      <vt:variant>
        <vt:i4>2293801</vt:i4>
      </vt:variant>
      <vt:variant>
        <vt:i4>-1</vt:i4>
      </vt:variant>
      <vt:variant>
        <vt:i4>4648</vt:i4>
      </vt:variant>
      <vt:variant>
        <vt:i4>4</vt:i4>
      </vt:variant>
      <vt:variant>
        <vt:lpwstr>http://www.lucadentella.it/blog/wp-content/uploads/2017/07/lolin-01.jpg</vt:lpwstr>
      </vt:variant>
      <vt:variant>
        <vt:lpwstr/>
      </vt:variant>
      <vt:variant>
        <vt:i4>7667754</vt:i4>
      </vt:variant>
      <vt:variant>
        <vt:i4>-1</vt:i4>
      </vt:variant>
      <vt:variant>
        <vt:i4>4648</vt:i4>
      </vt:variant>
      <vt:variant>
        <vt:i4>1</vt:i4>
      </vt:variant>
      <vt:variant>
        <vt:lpwstr>http://www.lucadentella.it/blog/wp-content/uploads/2017/07/lolin-01-232x300.jpg</vt:lpwstr>
      </vt:variant>
      <vt:variant>
        <vt:lpwstr/>
      </vt:variant>
      <vt:variant>
        <vt:i4>2293802</vt:i4>
      </vt:variant>
      <vt:variant>
        <vt:i4>-1</vt:i4>
      </vt:variant>
      <vt:variant>
        <vt:i4>4649</vt:i4>
      </vt:variant>
      <vt:variant>
        <vt:i4>4</vt:i4>
      </vt:variant>
      <vt:variant>
        <vt:lpwstr>http://www.lucadentella.it/blog/wp-content/uploads/2017/07/lolin-02.jpg</vt:lpwstr>
      </vt:variant>
      <vt:variant>
        <vt:lpwstr/>
      </vt:variant>
      <vt:variant>
        <vt:i4>7405602</vt:i4>
      </vt:variant>
      <vt:variant>
        <vt:i4>-1</vt:i4>
      </vt:variant>
      <vt:variant>
        <vt:i4>4649</vt:i4>
      </vt:variant>
      <vt:variant>
        <vt:i4>1</vt:i4>
      </vt:variant>
      <vt:variant>
        <vt:lpwstr>http://www.lucadentella.it/blog/wp-content/uploads/2017/07/lolin-02-300x279.jpg</vt:lpwstr>
      </vt:variant>
      <vt:variant>
        <vt:lpwstr/>
      </vt:variant>
      <vt:variant>
        <vt:i4>2293803</vt:i4>
      </vt:variant>
      <vt:variant>
        <vt:i4>-1</vt:i4>
      </vt:variant>
      <vt:variant>
        <vt:i4>4650</vt:i4>
      </vt:variant>
      <vt:variant>
        <vt:i4>4</vt:i4>
      </vt:variant>
      <vt:variant>
        <vt:lpwstr>http://www.lucadentella.it/blog/wp-content/uploads/2017/07/lolin-03.jpg</vt:lpwstr>
      </vt:variant>
      <vt:variant>
        <vt:lpwstr/>
      </vt:variant>
      <vt:variant>
        <vt:i4>7471151</vt:i4>
      </vt:variant>
      <vt:variant>
        <vt:i4>-1</vt:i4>
      </vt:variant>
      <vt:variant>
        <vt:i4>4650</vt:i4>
      </vt:variant>
      <vt:variant>
        <vt:i4>1</vt:i4>
      </vt:variant>
      <vt:variant>
        <vt:lpwstr>http://www.lucadentella.it/blog/wp-content/uploads/2017/07/lolin-03-300x245.jpg</vt:lpwstr>
      </vt:variant>
      <vt:variant>
        <vt:lpwstr/>
      </vt:variant>
      <vt:variant>
        <vt:i4>2293805</vt:i4>
      </vt:variant>
      <vt:variant>
        <vt:i4>-1</vt:i4>
      </vt:variant>
      <vt:variant>
        <vt:i4>4651</vt:i4>
      </vt:variant>
      <vt:variant>
        <vt:i4>4</vt:i4>
      </vt:variant>
      <vt:variant>
        <vt:lpwstr>http://www.lucadentella.it/blog/wp-content/uploads/2017/07/lolin-05.jpg</vt:lpwstr>
      </vt:variant>
      <vt:variant>
        <vt:lpwstr/>
      </vt:variant>
      <vt:variant>
        <vt:i4>7536684</vt:i4>
      </vt:variant>
      <vt:variant>
        <vt:i4>-1</vt:i4>
      </vt:variant>
      <vt:variant>
        <vt:i4>4651</vt:i4>
      </vt:variant>
      <vt:variant>
        <vt:i4>1</vt:i4>
      </vt:variant>
      <vt:variant>
        <vt:lpwstr>http://www.lucadentella.it/blog/wp-content/uploads/2017/07/lolin-04-300x251.jpg</vt:lpwstr>
      </vt:variant>
      <vt:variant>
        <vt:lpwstr/>
      </vt:variant>
      <vt:variant>
        <vt:i4>2293805</vt:i4>
      </vt:variant>
      <vt:variant>
        <vt:i4>-1</vt:i4>
      </vt:variant>
      <vt:variant>
        <vt:i4>4652</vt:i4>
      </vt:variant>
      <vt:variant>
        <vt:i4>4</vt:i4>
      </vt:variant>
      <vt:variant>
        <vt:lpwstr>http://www.lucadentella.it/blog/wp-content/uploads/2017/07/lolin-05.jpg</vt:lpwstr>
      </vt:variant>
      <vt:variant>
        <vt:lpwstr/>
      </vt:variant>
      <vt:variant>
        <vt:i4>7536683</vt:i4>
      </vt:variant>
      <vt:variant>
        <vt:i4>-1</vt:i4>
      </vt:variant>
      <vt:variant>
        <vt:i4>4652</vt:i4>
      </vt:variant>
      <vt:variant>
        <vt:i4>1</vt:i4>
      </vt:variant>
      <vt:variant>
        <vt:lpwstr>http://www.lucadentella.it/blog/wp-content/uploads/2017/07/lolin-05-300x257.jpg</vt:lpwstr>
      </vt:variant>
      <vt:variant>
        <vt:lpwstr/>
      </vt:variant>
      <vt:variant>
        <vt:i4>2293806</vt:i4>
      </vt:variant>
      <vt:variant>
        <vt:i4>-1</vt:i4>
      </vt:variant>
      <vt:variant>
        <vt:i4>4653</vt:i4>
      </vt:variant>
      <vt:variant>
        <vt:i4>4</vt:i4>
      </vt:variant>
      <vt:variant>
        <vt:lpwstr>http://www.lucadentella.it/blog/wp-content/uploads/2017/07/lolin-06.jpg</vt:lpwstr>
      </vt:variant>
      <vt:variant>
        <vt:lpwstr/>
      </vt:variant>
      <vt:variant>
        <vt:i4>8323119</vt:i4>
      </vt:variant>
      <vt:variant>
        <vt:i4>-1</vt:i4>
      </vt:variant>
      <vt:variant>
        <vt:i4>4653</vt:i4>
      </vt:variant>
      <vt:variant>
        <vt:i4>1</vt:i4>
      </vt:variant>
      <vt:variant>
        <vt:lpwstr>http://www.lucadentella.it/blog/wp-content/uploads/2017/07/lolin-06-300x290.jpg</vt:lpwstr>
      </vt:variant>
      <vt:variant>
        <vt:lpwstr/>
      </vt:variant>
      <vt:variant>
        <vt:i4>2293807</vt:i4>
      </vt:variant>
      <vt:variant>
        <vt:i4>-1</vt:i4>
      </vt:variant>
      <vt:variant>
        <vt:i4>4654</vt:i4>
      </vt:variant>
      <vt:variant>
        <vt:i4>4</vt:i4>
      </vt:variant>
      <vt:variant>
        <vt:lpwstr>http://www.lucadentella.it/blog/wp-content/uploads/2017/07/lolin-07.jpg</vt:lpwstr>
      </vt:variant>
      <vt:variant>
        <vt:lpwstr/>
      </vt:variant>
      <vt:variant>
        <vt:i4>7405613</vt:i4>
      </vt:variant>
      <vt:variant>
        <vt:i4>-1</vt:i4>
      </vt:variant>
      <vt:variant>
        <vt:i4>4654</vt:i4>
      </vt:variant>
      <vt:variant>
        <vt:i4>1</vt:i4>
      </vt:variant>
      <vt:variant>
        <vt:lpwstr>http://www.lucadentella.it/blog/wp-content/uploads/2017/07/lolin-07-300x273.jpg</vt:lpwstr>
      </vt:variant>
      <vt:variant>
        <vt:lpwstr/>
      </vt:variant>
      <vt:variant>
        <vt:i4>2162741</vt:i4>
      </vt:variant>
      <vt:variant>
        <vt:i4>-1</vt:i4>
      </vt:variant>
      <vt:variant>
        <vt:i4>4655</vt:i4>
      </vt:variant>
      <vt:variant>
        <vt:i4>1</vt:i4>
      </vt:variant>
      <vt:variant>
        <vt:lpwstr>http://www.lucadentella.it/blog/wp-content/uploads/2017/05/webrelay-01.jpg</vt:lpwstr>
      </vt:variant>
      <vt:variant>
        <vt:lpwstr/>
      </vt:variant>
      <vt:variant>
        <vt:i4>2228277</vt:i4>
      </vt:variant>
      <vt:variant>
        <vt:i4>-1</vt:i4>
      </vt:variant>
      <vt:variant>
        <vt:i4>4656</vt:i4>
      </vt:variant>
      <vt:variant>
        <vt:i4>1</vt:i4>
      </vt:variant>
      <vt:variant>
        <vt:lpwstr>http://www.lucadentella.it/blog/wp-content/uploads/2017/05/webrelay-02.jpg</vt:lpwstr>
      </vt:variant>
      <vt:variant>
        <vt:lpwstr/>
      </vt:variant>
      <vt:variant>
        <vt:i4>2293813</vt:i4>
      </vt:variant>
      <vt:variant>
        <vt:i4>-1</vt:i4>
      </vt:variant>
      <vt:variant>
        <vt:i4>4657</vt:i4>
      </vt:variant>
      <vt:variant>
        <vt:i4>1</vt:i4>
      </vt:variant>
      <vt:variant>
        <vt:lpwstr>http://www.lucadentella.it/blog/wp-content/uploads/2017/05/webrelay-03.jpg</vt:lpwstr>
      </vt:variant>
      <vt:variant>
        <vt:lpwstr/>
      </vt:variant>
      <vt:variant>
        <vt:i4>2359349</vt:i4>
      </vt:variant>
      <vt:variant>
        <vt:i4>-1</vt:i4>
      </vt:variant>
      <vt:variant>
        <vt:i4>4658</vt:i4>
      </vt:variant>
      <vt:variant>
        <vt:i4>1</vt:i4>
      </vt:variant>
      <vt:variant>
        <vt:lpwstr>http://www.lucadentella.it/blog/wp-content/uploads/2017/05/webrelay-04.jpg</vt:lpwstr>
      </vt:variant>
      <vt:variant>
        <vt:lpwstr/>
      </vt:variant>
      <vt:variant>
        <vt:i4>5570631</vt:i4>
      </vt:variant>
      <vt:variant>
        <vt:i4>-1</vt:i4>
      </vt:variant>
      <vt:variant>
        <vt:i4>4659</vt:i4>
      </vt:variant>
      <vt:variant>
        <vt:i4>1</vt:i4>
      </vt:variant>
      <vt:variant>
        <vt:lpwstr>http://www.lucadentella.it/blog/wp-content/uploads/2017/05/ap-05.jpg</vt:lpwstr>
      </vt:variant>
      <vt:variant>
        <vt:lpwstr/>
      </vt:variant>
      <vt:variant>
        <vt:i4>5308487</vt:i4>
      </vt:variant>
      <vt:variant>
        <vt:i4>-1</vt:i4>
      </vt:variant>
      <vt:variant>
        <vt:i4>4660</vt:i4>
      </vt:variant>
      <vt:variant>
        <vt:i4>1</vt:i4>
      </vt:variant>
      <vt:variant>
        <vt:lpwstr>http://www.lucadentella.it/blog/wp-content/uploads/2017/05/ap-01.jpg</vt:lpwstr>
      </vt:variant>
      <vt:variant>
        <vt:lpwstr/>
      </vt:variant>
      <vt:variant>
        <vt:i4>5374023</vt:i4>
      </vt:variant>
      <vt:variant>
        <vt:i4>-1</vt:i4>
      </vt:variant>
      <vt:variant>
        <vt:i4>4661</vt:i4>
      </vt:variant>
      <vt:variant>
        <vt:i4>1</vt:i4>
      </vt:variant>
      <vt:variant>
        <vt:lpwstr>http://www.lucadentella.it/blog/wp-content/uploads/2017/05/ap-02.jpg</vt:lpwstr>
      </vt:variant>
      <vt:variant>
        <vt:lpwstr/>
      </vt:variant>
      <vt:variant>
        <vt:i4>5439559</vt:i4>
      </vt:variant>
      <vt:variant>
        <vt:i4>-1</vt:i4>
      </vt:variant>
      <vt:variant>
        <vt:i4>4662</vt:i4>
      </vt:variant>
      <vt:variant>
        <vt:i4>1</vt:i4>
      </vt:variant>
      <vt:variant>
        <vt:lpwstr>http://www.lucadentella.it/blog/wp-content/uploads/2017/05/ap-03.jpg</vt:lpwstr>
      </vt:variant>
      <vt:variant>
        <vt:lpwstr/>
      </vt:variant>
      <vt:variant>
        <vt:i4>5505095</vt:i4>
      </vt:variant>
      <vt:variant>
        <vt:i4>-1</vt:i4>
      </vt:variant>
      <vt:variant>
        <vt:i4>4663</vt:i4>
      </vt:variant>
      <vt:variant>
        <vt:i4>1</vt:i4>
      </vt:variant>
      <vt:variant>
        <vt:lpwstr>http://www.lucadentella.it/blog/wp-content/uploads/2017/05/ap-04.jpg</vt:lpwstr>
      </vt:variant>
      <vt:variant>
        <vt:lpwstr/>
      </vt:variant>
      <vt:variant>
        <vt:i4>393216</vt:i4>
      </vt:variant>
      <vt:variant>
        <vt:i4>-1</vt:i4>
      </vt:variant>
      <vt:variant>
        <vt:i4>4671</vt:i4>
      </vt:variant>
      <vt:variant>
        <vt:i4>1</vt:i4>
      </vt:variant>
      <vt:variant>
        <vt:lpwstr>http://www.lucadentella.it/blog/wp-content/uploads/2017/02/esp32-io01.jpg</vt:lpwstr>
      </vt:variant>
      <vt:variant>
        <vt:lpwstr/>
      </vt:variant>
      <vt:variant>
        <vt:i4>393219</vt:i4>
      </vt:variant>
      <vt:variant>
        <vt:i4>-1</vt:i4>
      </vt:variant>
      <vt:variant>
        <vt:i4>4672</vt:i4>
      </vt:variant>
      <vt:variant>
        <vt:i4>1</vt:i4>
      </vt:variant>
      <vt:variant>
        <vt:lpwstr>http://www.lucadentella.it/blog/wp-content/uploads/2017/02/esp32-io02.jpg</vt:lpwstr>
      </vt:variant>
      <vt:variant>
        <vt:lpwstr/>
      </vt:variant>
      <vt:variant>
        <vt:i4>393218</vt:i4>
      </vt:variant>
      <vt:variant>
        <vt:i4>-1</vt:i4>
      </vt:variant>
      <vt:variant>
        <vt:i4>4673</vt:i4>
      </vt:variant>
      <vt:variant>
        <vt:i4>1</vt:i4>
      </vt:variant>
      <vt:variant>
        <vt:lpwstr>http://www.lucadentella.it/blog/wp-content/uploads/2017/02/esp32-io03.jpg</vt:lpwstr>
      </vt:variant>
      <vt:variant>
        <vt:lpwstr/>
      </vt:variant>
      <vt:variant>
        <vt:i4>393221</vt:i4>
      </vt:variant>
      <vt:variant>
        <vt:i4>-1</vt:i4>
      </vt:variant>
      <vt:variant>
        <vt:i4>4674</vt:i4>
      </vt:variant>
      <vt:variant>
        <vt:i4>1</vt:i4>
      </vt:variant>
      <vt:variant>
        <vt:lpwstr>http://www.lucadentella.it/blog/wp-content/uploads/2017/02/esp32-io04.jpg</vt:lpwstr>
      </vt:variant>
      <vt:variant>
        <vt:lpwstr/>
      </vt:variant>
      <vt:variant>
        <vt:i4>7077999</vt:i4>
      </vt:variant>
      <vt:variant>
        <vt:i4>-1</vt:i4>
      </vt:variant>
      <vt:variant>
        <vt:i4>4675</vt:i4>
      </vt:variant>
      <vt:variant>
        <vt:i4>1</vt:i4>
      </vt:variant>
      <vt:variant>
        <vt:lpwstr>http://www.lucadentella.it/blog/wp-content/uploads/2016/11/esp32-01.jpg</vt:lpwstr>
      </vt:variant>
      <vt:variant>
        <vt:lpwstr/>
      </vt:variant>
      <vt:variant>
        <vt:i4>7077996</vt:i4>
      </vt:variant>
      <vt:variant>
        <vt:i4>-1</vt:i4>
      </vt:variant>
      <vt:variant>
        <vt:i4>4676</vt:i4>
      </vt:variant>
      <vt:variant>
        <vt:i4>1</vt:i4>
      </vt:variant>
      <vt:variant>
        <vt:lpwstr>http://www.lucadentella.it/blog/wp-content/uploads/2016/11/esp32-02.jpg</vt:lpwstr>
      </vt:variant>
      <vt:variant>
        <vt:lpwstr/>
      </vt:variant>
      <vt:variant>
        <vt:i4>7077997</vt:i4>
      </vt:variant>
      <vt:variant>
        <vt:i4>-1</vt:i4>
      </vt:variant>
      <vt:variant>
        <vt:i4>4677</vt:i4>
      </vt:variant>
      <vt:variant>
        <vt:i4>1</vt:i4>
      </vt:variant>
      <vt:variant>
        <vt:lpwstr>http://www.lucadentella.it/blog/wp-content/uploads/2016/11/esp32-03.jpg</vt:lpwstr>
      </vt:variant>
      <vt:variant>
        <vt:lpwstr/>
      </vt:variant>
      <vt:variant>
        <vt:i4>3735658</vt:i4>
      </vt:variant>
      <vt:variant>
        <vt:i4>-1</vt:i4>
      </vt:variant>
      <vt:variant>
        <vt:i4>4678</vt:i4>
      </vt:variant>
      <vt:variant>
        <vt:i4>1</vt:i4>
      </vt:variant>
      <vt:variant>
        <vt:lpwstr>http://www.lucadentella.it/blog/wp-content/uploads/2016/12/esp32-06-300x233.jpg</vt:lpwstr>
      </vt:variant>
      <vt:variant>
        <vt:lpwstr/>
      </vt:variant>
      <vt:variant>
        <vt:i4>4063330</vt:i4>
      </vt:variant>
      <vt:variant>
        <vt:i4>-1</vt:i4>
      </vt:variant>
      <vt:variant>
        <vt:i4>4679</vt:i4>
      </vt:variant>
      <vt:variant>
        <vt:i4>1</vt:i4>
      </vt:variant>
      <vt:variant>
        <vt:lpwstr>http://www.lucadentella.it/blog/wp-content/uploads/2016/12/esp32-05-300x248.jpg</vt:lpwstr>
      </vt:variant>
      <vt:variant>
        <vt:lpwstr/>
      </vt:variant>
      <vt:variant>
        <vt:i4>7077994</vt:i4>
      </vt:variant>
      <vt:variant>
        <vt:i4>-1</vt:i4>
      </vt:variant>
      <vt:variant>
        <vt:i4>4680</vt:i4>
      </vt:variant>
      <vt:variant>
        <vt:i4>1</vt:i4>
      </vt:variant>
      <vt:variant>
        <vt:lpwstr>http://www.lucadentella.it/blog/wp-content/uploads/2016/11/esp32-04.jpg</vt:lpwstr>
      </vt:variant>
      <vt:variant>
        <vt:lpwstr/>
      </vt:variant>
      <vt:variant>
        <vt:i4>8257647</vt:i4>
      </vt:variant>
      <vt:variant>
        <vt:i4>-1</vt:i4>
      </vt:variant>
      <vt:variant>
        <vt:i4>4681</vt:i4>
      </vt:variant>
      <vt:variant>
        <vt:i4>1</vt:i4>
      </vt:variant>
      <vt:variant>
        <vt:lpwstr>http://www.lucadentella.it/blog/wp-content/uploads/2016/12/esp32-wifi01.jpg</vt:lpwstr>
      </vt:variant>
      <vt:variant>
        <vt:lpwstr/>
      </vt:variant>
      <vt:variant>
        <vt:i4>5177426</vt:i4>
      </vt:variant>
      <vt:variant>
        <vt:i4>-1</vt:i4>
      </vt:variant>
      <vt:variant>
        <vt:i4>4682</vt:i4>
      </vt:variant>
      <vt:variant>
        <vt:i4>1</vt:i4>
      </vt:variant>
      <vt:variant>
        <vt:lpwstr>http://www.lucadentella.it/blog/wp-content/uploads/2016/12/esp-scan02.jpg</vt:lpwstr>
      </vt:variant>
      <vt:variant>
        <vt:lpwstr/>
      </vt:variant>
      <vt:variant>
        <vt:i4>7143545</vt:i4>
      </vt:variant>
      <vt:variant>
        <vt:i4>-1</vt:i4>
      </vt:variant>
      <vt:variant>
        <vt:i4>4755</vt:i4>
      </vt:variant>
      <vt:variant>
        <vt:i4>1</vt:i4>
      </vt:variant>
      <vt:variant>
        <vt:lpwstr>https://3.bp.blogspot.com/-xtO6KgjJWYs/XApozJvuqRI/AAAAAAAAEPs/ButpIx7aqVQYgl1yfUyVrLY4I38nQeH9gCLcBGAs/s640/1.png</vt:lpwstr>
      </vt:variant>
      <vt:variant>
        <vt:lpwstr/>
      </vt:variant>
      <vt:variant>
        <vt:i4>7143431</vt:i4>
      </vt:variant>
      <vt:variant>
        <vt:i4>-1</vt:i4>
      </vt:variant>
      <vt:variant>
        <vt:i4>4756</vt:i4>
      </vt:variant>
      <vt:variant>
        <vt:i4>1</vt:i4>
      </vt:variant>
      <vt:variant>
        <vt:lpwstr>https://4.bp.blogspot.com/-zU9zIBlwgZs/XApozY_iYRI/AAAAAAAAEPw/sDfGPAbKzqIXALZa4qJ_ghw_Qy9C2o97QCLcBGAs/s400/1.1.png</vt:lpwstr>
      </vt:variant>
      <vt:variant>
        <vt:lpwstr/>
      </vt:variant>
      <vt:variant>
        <vt:i4>5832712</vt:i4>
      </vt:variant>
      <vt:variant>
        <vt:i4>-1</vt:i4>
      </vt:variant>
      <vt:variant>
        <vt:i4>4757</vt:i4>
      </vt:variant>
      <vt:variant>
        <vt:i4>1</vt:i4>
      </vt:variant>
      <vt:variant>
        <vt:lpwstr>https://1.bp.blogspot.com/-JbQUFSn58i4/XApqN5Lv6aI/AAAAAAAAEQA/1JDuliLLB7IptCmPaKYuSZTYrG6mcI8AQCLcBGAs/s640/DEMO.jpg</vt:lpwstr>
      </vt:variant>
      <vt:variant>
        <vt:lpwstr/>
      </vt:variant>
      <vt:variant>
        <vt:i4>3604601</vt:i4>
      </vt:variant>
      <vt:variant>
        <vt:i4>-1</vt:i4>
      </vt:variant>
      <vt:variant>
        <vt:i4>4758</vt:i4>
      </vt:variant>
      <vt:variant>
        <vt:i4>1</vt:i4>
      </vt:variant>
      <vt:variant>
        <vt:lpwstr>https://1.bp.blogspot.com/-81agEC0PFsc/XApqjslzDFI/AAAAAAAAEQI/UVz8uV4Azos1HvCQI7GdApeH7I7oBg2IQCLcBGAs/s640/7.png</vt:lpwstr>
      </vt:variant>
      <vt:variant>
        <vt:lpwstr/>
      </vt:variant>
      <vt:variant>
        <vt:i4>2097174</vt:i4>
      </vt:variant>
      <vt:variant>
        <vt:i4>-1</vt:i4>
      </vt:variant>
      <vt:variant>
        <vt:i4>4759</vt:i4>
      </vt:variant>
      <vt:variant>
        <vt:i4>1</vt:i4>
      </vt:variant>
      <vt:variant>
        <vt:lpwstr>https://1.bp.blogspot.com/-ovHUpQogSSI/XApqtng9XVI/AAAAAAAAEQM/2pZD2w_oVvsQuDc79I57GzWNAUBwA8w4wCLcBGAs/s640/8.1.png</vt:lpwstr>
      </vt:variant>
      <vt:variant>
        <vt:lpwstr/>
      </vt:variant>
      <vt:variant>
        <vt:i4>65561</vt:i4>
      </vt:variant>
      <vt:variant>
        <vt:i4>-1</vt:i4>
      </vt:variant>
      <vt:variant>
        <vt:i4>4760</vt:i4>
      </vt:variant>
      <vt:variant>
        <vt:i4>1</vt:i4>
      </vt:variant>
      <vt:variant>
        <vt:lpwstr>https://2.bp.blogspot.com/-e2z7PsdhoPo/XApquqPV-8I/AAAAAAAAEQQ/SHutgWX52x0d_pJqdxJNvAqMic_d39meQCLcBGAs/s400/8.2.png</vt:lpwstr>
      </vt:variant>
      <vt:variant>
        <vt:lpwstr/>
      </vt:variant>
      <vt:variant>
        <vt:i4>7143458</vt:i4>
      </vt:variant>
      <vt:variant>
        <vt:i4>-1</vt:i4>
      </vt:variant>
      <vt:variant>
        <vt:i4>4761</vt:i4>
      </vt:variant>
      <vt:variant>
        <vt:i4>1</vt:i4>
      </vt:variant>
      <vt:variant>
        <vt:lpwstr>https://4.bp.blogspot.com/-YRzu7vA-TUo/XAprtAjs1DI/AAAAAAAAEQs/3Jgv8Lv2YyMP8nCfyf45rSwgmtPOlReqwCLcBGAs/s400/10.png</vt:lpwstr>
      </vt:variant>
      <vt:variant>
        <vt:lpwstr/>
      </vt:variant>
      <vt:variant>
        <vt:i4>3473506</vt:i4>
      </vt:variant>
      <vt:variant>
        <vt:i4>-1</vt:i4>
      </vt:variant>
      <vt:variant>
        <vt:i4>4762</vt:i4>
      </vt:variant>
      <vt:variant>
        <vt:i4>1</vt:i4>
      </vt:variant>
      <vt:variant>
        <vt:lpwstr>https://4.bp.blogspot.com/-cGffLMfkqcE/XApryJPiP0I/AAAAAAAAEQw/-qmxd702rYIMyCUzbZz2N8pHRB92uiyqACLcBGAs/s640/11.png</vt:lpwstr>
      </vt:variant>
      <vt:variant>
        <vt:lpwstr/>
      </vt:variant>
      <vt:variant>
        <vt:i4>6291541</vt:i4>
      </vt:variant>
      <vt:variant>
        <vt:i4>-1</vt:i4>
      </vt:variant>
      <vt:variant>
        <vt:i4>4763</vt:i4>
      </vt:variant>
      <vt:variant>
        <vt:i4>1</vt:i4>
      </vt:variant>
      <vt:variant>
        <vt:lpwstr>https://3.bp.blogspot.com/-hOBWUw-qtmA/XApr5_dxq_I/AAAAAAAAEQ0/yQ1_75x7A3QphHweLO7PrNB9AT6TbA5UwCLcBGAs/s640/12.png</vt:lpwstr>
      </vt:variant>
      <vt:variant>
        <vt:lpwstr/>
      </vt:variant>
      <vt:variant>
        <vt:i4>4063307</vt:i4>
      </vt:variant>
      <vt:variant>
        <vt:i4>-1</vt:i4>
      </vt:variant>
      <vt:variant>
        <vt:i4>4764</vt:i4>
      </vt:variant>
      <vt:variant>
        <vt:i4>1</vt:i4>
      </vt:variant>
      <vt:variant>
        <vt:lpwstr>https://3.bp.blogspot.com/-NcQvyDqQHmg/XAptKaBUZ_I/AAAAAAAAERI/gGfI31pBsbUZT9QSp4rHRQXkPst5ahcOQCLcBGAs/s400/26.png</vt:lpwstr>
      </vt:variant>
      <vt:variant>
        <vt:lpwstr/>
      </vt:variant>
      <vt:variant>
        <vt:i4>3342373</vt:i4>
      </vt:variant>
      <vt:variant>
        <vt:i4>-1</vt:i4>
      </vt:variant>
      <vt:variant>
        <vt:i4>4765</vt:i4>
      </vt:variant>
      <vt:variant>
        <vt:i4>1</vt:i4>
      </vt:variant>
      <vt:variant>
        <vt:lpwstr>https://1.bp.blogspot.com/-zrEdFQoJ80A/XAptEVzj5OI/AAAAAAAAERE/k6D783cW8KoJHdU1kiJ3wc0Hd8hrcBVIwCLcBGAs/s320/29.png</vt:lpwstr>
      </vt:variant>
      <vt:variant>
        <vt:lpwstr/>
      </vt:variant>
      <vt:variant>
        <vt:i4>2555962</vt:i4>
      </vt:variant>
      <vt:variant>
        <vt:i4>-1</vt:i4>
      </vt:variant>
      <vt:variant>
        <vt:i4>4766</vt:i4>
      </vt:variant>
      <vt:variant>
        <vt:i4>1</vt:i4>
      </vt:variant>
      <vt:variant>
        <vt:lpwstr>https://2.bp.blogspot.com/-Z9LYvpRngGA/XAptSgkPaaI/AAAAAAAAERM/7T1Bp5t3CSMd3yFTDS-87-gAhXKRapabgCLcBGAs/s400/32.png</vt:lpwstr>
      </vt:variant>
      <vt:variant>
        <vt:lpwstr/>
      </vt:variant>
      <vt:variant>
        <vt:i4>2097212</vt:i4>
      </vt:variant>
      <vt:variant>
        <vt:i4>-1</vt:i4>
      </vt:variant>
      <vt:variant>
        <vt:i4>4864</vt:i4>
      </vt:variant>
      <vt:variant>
        <vt:i4>1</vt:i4>
      </vt:variant>
      <vt:variant>
        <vt:lpwstr>http://www.lucadentella.it/blog/wp-content/uploads/2017/10/u8g2-06.jpg</vt:lpwstr>
      </vt:variant>
      <vt:variant>
        <vt:lpwstr/>
      </vt:variant>
      <vt:variant>
        <vt:i4>7667819</vt:i4>
      </vt:variant>
      <vt:variant>
        <vt:i4>-1</vt:i4>
      </vt:variant>
      <vt:variant>
        <vt:i4>4865</vt:i4>
      </vt:variant>
      <vt:variant>
        <vt:i4>1</vt:i4>
      </vt:variant>
      <vt:variant>
        <vt:lpwstr>http://www.lucadentella.it/blog/wp-content/uploads/2017/10/u8g2-00c.jpg</vt:lpwstr>
      </vt:variant>
      <vt:variant>
        <vt:lpwstr/>
      </vt:variant>
      <vt:variant>
        <vt:i4>2293820</vt:i4>
      </vt:variant>
      <vt:variant>
        <vt:i4>-1</vt:i4>
      </vt:variant>
      <vt:variant>
        <vt:i4>4866</vt:i4>
      </vt:variant>
      <vt:variant>
        <vt:i4>1</vt:i4>
      </vt:variant>
      <vt:variant>
        <vt:lpwstr>http://www.lucadentella.it/blog/wp-content/uploads/2017/10/u8g2-05.jpg</vt:lpwstr>
      </vt:variant>
      <vt:variant>
        <vt:lpwstr/>
      </vt:variant>
      <vt:variant>
        <vt:i4>2228284</vt:i4>
      </vt:variant>
      <vt:variant>
        <vt:i4>-1</vt:i4>
      </vt:variant>
      <vt:variant>
        <vt:i4>4867</vt:i4>
      </vt:variant>
      <vt:variant>
        <vt:i4>1</vt:i4>
      </vt:variant>
      <vt:variant>
        <vt:lpwstr>http://www.lucadentella.it/blog/wp-content/uploads/2017/10/u8g2-04.jpg</vt:lpwstr>
      </vt:variant>
      <vt:variant>
        <vt:lpwstr/>
      </vt:variant>
      <vt:variant>
        <vt:i4>2359400</vt:i4>
      </vt:variant>
      <vt:variant>
        <vt:i4>-1</vt:i4>
      </vt:variant>
      <vt:variant>
        <vt:i4>4868</vt:i4>
      </vt:variant>
      <vt:variant>
        <vt:i4>1</vt:i4>
      </vt:variant>
      <vt:variant>
        <vt:lpwstr>http://www.lucadentella.it/blog/wp-content/uploads/2017/10/u8g2-00a-300x240.jpg</vt:lpwstr>
      </vt:variant>
      <vt:variant>
        <vt:lpwstr/>
      </vt:variant>
      <vt:variant>
        <vt:i4>2359403</vt:i4>
      </vt:variant>
      <vt:variant>
        <vt:i4>-1</vt:i4>
      </vt:variant>
      <vt:variant>
        <vt:i4>4869</vt:i4>
      </vt:variant>
      <vt:variant>
        <vt:i4>1</vt:i4>
      </vt:variant>
      <vt:variant>
        <vt:lpwstr>http://www.lucadentella.it/blog/wp-content/uploads/2017/10/u8g2-00b-300x240.jpg</vt:lpwstr>
      </vt:variant>
      <vt:variant>
        <vt:lpwstr/>
      </vt:variant>
      <vt:variant>
        <vt:i4>2555964</vt:i4>
      </vt:variant>
      <vt:variant>
        <vt:i4>-1</vt:i4>
      </vt:variant>
      <vt:variant>
        <vt:i4>4870</vt:i4>
      </vt:variant>
      <vt:variant>
        <vt:i4>1</vt:i4>
      </vt:variant>
      <vt:variant>
        <vt:lpwstr>http://www.lucadentella.it/blog/wp-content/uploads/2017/10/u8g2-01.jpg</vt:lpwstr>
      </vt:variant>
      <vt:variant>
        <vt:lpwstr/>
      </vt:variant>
      <vt:variant>
        <vt:i4>2359356</vt:i4>
      </vt:variant>
      <vt:variant>
        <vt:i4>-1</vt:i4>
      </vt:variant>
      <vt:variant>
        <vt:i4>4871</vt:i4>
      </vt:variant>
      <vt:variant>
        <vt:i4>1</vt:i4>
      </vt:variant>
      <vt:variant>
        <vt:lpwstr>http://www.lucadentella.it/blog/wp-content/uploads/2017/10/u8g2-02.jpg</vt:lpwstr>
      </vt:variant>
      <vt:variant>
        <vt:lpwstr/>
      </vt:variant>
      <vt:variant>
        <vt:i4>2424892</vt:i4>
      </vt:variant>
      <vt:variant>
        <vt:i4>-1</vt:i4>
      </vt:variant>
      <vt:variant>
        <vt:i4>4872</vt:i4>
      </vt:variant>
      <vt:variant>
        <vt:i4>1</vt:i4>
      </vt:variant>
      <vt:variant>
        <vt:lpwstr>http://www.lucadentella.it/blog/wp-content/uploads/2017/10/u8g2-03.jpg</vt:lpwstr>
      </vt:variant>
      <vt:variant>
        <vt:lpwstr/>
      </vt:variant>
      <vt:variant>
        <vt:i4>7929902</vt:i4>
      </vt:variant>
      <vt:variant>
        <vt:i4>-1</vt:i4>
      </vt:variant>
      <vt:variant>
        <vt:i4>4873</vt:i4>
      </vt:variant>
      <vt:variant>
        <vt:i4>1</vt:i4>
      </vt:variant>
      <vt:variant>
        <vt:lpwstr>https://i1.wp.com/randomnerdtutorials.com/wp-content/uploads/2019/02/esp32-deep-sleep-arduino-ide.jpg?fit=1024%2C576&amp;ssl=1</vt:lpwstr>
      </vt:variant>
      <vt:variant>
        <vt:lpwstr/>
      </vt:variant>
      <vt:variant>
        <vt:i4>589842</vt:i4>
      </vt:variant>
      <vt:variant>
        <vt:i4>-1</vt:i4>
      </vt:variant>
      <vt:variant>
        <vt:i4>4874</vt:i4>
      </vt:variant>
      <vt:variant>
        <vt:i4>1</vt:i4>
      </vt:variant>
      <vt:variant>
        <vt:lpwstr>https://i0.wp.com/randomnerdtutorials.com/wp-content/uploads/2019/02/POWER-MODES.jpg?w=813&amp;ssl=1</vt:lpwstr>
      </vt:variant>
      <vt:variant>
        <vt:lpwstr/>
      </vt:variant>
      <vt:variant>
        <vt:i4>5701697</vt:i4>
      </vt:variant>
      <vt:variant>
        <vt:i4>-1</vt:i4>
      </vt:variant>
      <vt:variant>
        <vt:i4>4875</vt:i4>
      </vt:variant>
      <vt:variant>
        <vt:i4>1</vt:i4>
      </vt:variant>
      <vt:variant>
        <vt:lpwstr>https://i0.wp.com/randomnerdtutorials.com/wp-content/uploads/2019/02/power-consumption-1.png?w=813&amp;ssl=1</vt:lpwstr>
      </vt:variant>
      <vt:variant>
        <vt:lpwstr/>
      </vt:variant>
      <vt:variant>
        <vt:i4>5570560</vt:i4>
      </vt:variant>
      <vt:variant>
        <vt:i4>-1</vt:i4>
      </vt:variant>
      <vt:variant>
        <vt:i4>4876</vt:i4>
      </vt:variant>
      <vt:variant>
        <vt:i4>1</vt:i4>
      </vt:variant>
      <vt:variant>
        <vt:lpwstr>https://i0.wp.com/randomnerdtutorials.com/wp-content/uploads/2019/02/table-10-active-mode.jpg?w=813&amp;ssl=1</vt:lpwstr>
      </vt:variant>
      <vt:variant>
        <vt:lpwstr/>
      </vt:variant>
      <vt:variant>
        <vt:i4>327691</vt:i4>
      </vt:variant>
      <vt:variant>
        <vt:i4>-1</vt:i4>
      </vt:variant>
      <vt:variant>
        <vt:i4>4877</vt:i4>
      </vt:variant>
      <vt:variant>
        <vt:i4>1</vt:i4>
      </vt:variant>
      <vt:variant>
        <vt:lpwstr>https://i1.wp.com/randomnerdtutorials.com/wp-content/uploads/2019/02/drain-batteries.jpg?w=813&amp;ssl=1</vt:lpwstr>
      </vt:variant>
      <vt:variant>
        <vt:lpwstr/>
      </vt:variant>
      <vt:variant>
        <vt:i4>7012399</vt:i4>
      </vt:variant>
      <vt:variant>
        <vt:i4>-1</vt:i4>
      </vt:variant>
      <vt:variant>
        <vt:i4>4878</vt:i4>
      </vt:variant>
      <vt:variant>
        <vt:i4>1</vt:i4>
      </vt:variant>
      <vt:variant>
        <vt:lpwstr>https://i1.wp.com/randomnerdtutorials.com/wp-content/uploads/2018/08/ESP32-DOIT-DEVKIT-V1-Board-Pinout-36-GPIOs-updated.jpg?w=813&amp;ssl=1</vt:lpwstr>
      </vt:variant>
      <vt:variant>
        <vt:lpwstr/>
      </vt:variant>
      <vt:variant>
        <vt:i4>786513</vt:i4>
      </vt:variant>
      <vt:variant>
        <vt:i4>-1</vt:i4>
      </vt:variant>
      <vt:variant>
        <vt:i4>4879</vt:i4>
      </vt:variant>
      <vt:variant>
        <vt:i4>1</vt:i4>
      </vt:variant>
      <vt:variant>
        <vt:lpwstr>https://i0.wp.com/randomnerdtutorials.com/wp-content/uploads/2019/02/timer-wake-up.png?resize=150%2C150&amp;ssl=1</vt:lpwstr>
      </vt:variant>
      <vt:variant>
        <vt:lpwstr/>
      </vt:variant>
      <vt:variant>
        <vt:i4>6750251</vt:i4>
      </vt:variant>
      <vt:variant>
        <vt:i4>-1</vt:i4>
      </vt:variant>
      <vt:variant>
        <vt:i4>4880</vt:i4>
      </vt:variant>
      <vt:variant>
        <vt:i4>1</vt:i4>
      </vt:variant>
      <vt:variant>
        <vt:lpwstr>https://i1.wp.com/randomnerdtutorials.com/wp-content/uploads/2019/02/serial-monitor.png?w=813&amp;ssl=1</vt:lpwstr>
      </vt:variant>
      <vt:variant>
        <vt:lpwstr/>
      </vt:variant>
      <vt:variant>
        <vt:i4>5046358</vt:i4>
      </vt:variant>
      <vt:variant>
        <vt:i4>-1</vt:i4>
      </vt:variant>
      <vt:variant>
        <vt:i4>4881</vt:i4>
      </vt:variant>
      <vt:variant>
        <vt:i4>1</vt:i4>
      </vt:variant>
      <vt:variant>
        <vt:lpwstr>https://i1.wp.com/randomnerdtutorials.com/wp-content/uploads/2019/02/timer-wake-up-serial-monitor.png?w=813&amp;ssl=1</vt:lpwstr>
      </vt:variant>
      <vt:variant>
        <vt:lpwstr/>
      </vt:variant>
      <vt:variant>
        <vt:i4>786514</vt:i4>
      </vt:variant>
      <vt:variant>
        <vt:i4>-1</vt:i4>
      </vt:variant>
      <vt:variant>
        <vt:i4>4882</vt:i4>
      </vt:variant>
      <vt:variant>
        <vt:i4>1</vt:i4>
      </vt:variant>
      <vt:variant>
        <vt:lpwstr>https://i2.wp.com/randomnerdtutorials.com/wp-content/uploads/2019/02/touch-wake-up.png?resize=151%2C152&amp;ssl=1</vt:lpwstr>
      </vt:variant>
      <vt:variant>
        <vt:lpwstr/>
      </vt:variant>
      <vt:variant>
        <vt:i4>5636115</vt:i4>
      </vt:variant>
      <vt:variant>
        <vt:i4>-1</vt:i4>
      </vt:variant>
      <vt:variant>
        <vt:i4>4883</vt:i4>
      </vt:variant>
      <vt:variant>
        <vt:i4>1</vt:i4>
      </vt:variant>
      <vt:variant>
        <vt:lpwstr>https://i2.wp.com/randomnerdtutorials.com/wp-content/uploads/2019/02/Zero_Touch_Wake_Up_bb.png?w=813&amp;ssl=1</vt:lpwstr>
      </vt:variant>
      <vt:variant>
        <vt:lpwstr/>
      </vt:variant>
      <vt:variant>
        <vt:i4>3866685</vt:i4>
      </vt:variant>
      <vt:variant>
        <vt:i4>-1</vt:i4>
      </vt:variant>
      <vt:variant>
        <vt:i4>4884</vt:i4>
      </vt:variant>
      <vt:variant>
        <vt:i4>1</vt:i4>
      </vt:variant>
      <vt:variant>
        <vt:lpwstr>https://i0.wp.com/rntlab.com/wp-content/uploads/2016/09/serial-monitor.png?w=813&amp;ssl=1</vt:lpwstr>
      </vt:variant>
      <vt:variant>
        <vt:lpwstr/>
      </vt:variant>
      <vt:variant>
        <vt:i4>5767187</vt:i4>
      </vt:variant>
      <vt:variant>
        <vt:i4>-1</vt:i4>
      </vt:variant>
      <vt:variant>
        <vt:i4>4885</vt:i4>
      </vt:variant>
      <vt:variant>
        <vt:i4>1</vt:i4>
      </vt:variant>
      <vt:variant>
        <vt:lpwstr>https://i0.wp.com/rntlab.com/wp-content/uploads/2018/01/touch-pin.jpg?w=813&amp;ssl=1</vt:lpwstr>
      </vt:variant>
      <vt:variant>
        <vt:lpwstr/>
      </vt:variant>
      <vt:variant>
        <vt:i4>4718621</vt:i4>
      </vt:variant>
      <vt:variant>
        <vt:i4>-1</vt:i4>
      </vt:variant>
      <vt:variant>
        <vt:i4>4886</vt:i4>
      </vt:variant>
      <vt:variant>
        <vt:i4>1</vt:i4>
      </vt:variant>
      <vt:variant>
        <vt:lpwstr>https://i0.wp.com/rntlab.com/wp-content/uploads/2018/01/touch-wake-up-serial-monitor.png?w=813&amp;ssl=1</vt:lpwstr>
      </vt:variant>
      <vt:variant>
        <vt:lpwstr/>
      </vt:variant>
      <vt:variant>
        <vt:i4>458773</vt:i4>
      </vt:variant>
      <vt:variant>
        <vt:i4>-1</vt:i4>
      </vt:variant>
      <vt:variant>
        <vt:i4>4887</vt:i4>
      </vt:variant>
      <vt:variant>
        <vt:i4>1</vt:i4>
      </vt:variant>
      <vt:variant>
        <vt:lpwstr>https://i2.wp.com/randomnerdtutorials.com/wp-content/uploads/2019/02/external-wake-up.png?resize=263%2C188&amp;ssl=1</vt:lpwstr>
      </vt:variant>
      <vt:variant>
        <vt:lpwstr/>
      </vt:variant>
      <vt:variant>
        <vt:i4>1310792</vt:i4>
      </vt:variant>
      <vt:variant>
        <vt:i4>-1</vt:i4>
      </vt:variant>
      <vt:variant>
        <vt:i4>4888</vt:i4>
      </vt:variant>
      <vt:variant>
        <vt:i4>1</vt:i4>
      </vt:variant>
      <vt:variant>
        <vt:lpwstr>https://i1.wp.com/randomnerdtutorials.com/wp-content/uploads/2019/02/external_wake_up_button_bb.png?fit=1024%2C524&amp;ssl=1</vt:lpwstr>
      </vt:variant>
      <vt:variant>
        <vt:lpwstr/>
      </vt:variant>
      <vt:variant>
        <vt:i4>6750251</vt:i4>
      </vt:variant>
      <vt:variant>
        <vt:i4>-1</vt:i4>
      </vt:variant>
      <vt:variant>
        <vt:i4>4889</vt:i4>
      </vt:variant>
      <vt:variant>
        <vt:i4>1</vt:i4>
      </vt:variant>
      <vt:variant>
        <vt:lpwstr>https://i1.wp.com/randomnerdtutorials.com/wp-content/uploads/2019/02/serial-monitor.png?w=813&amp;ssl=1</vt:lpwstr>
      </vt:variant>
      <vt:variant>
        <vt:lpwstr/>
      </vt:variant>
      <vt:variant>
        <vt:i4>786450</vt:i4>
      </vt:variant>
      <vt:variant>
        <vt:i4>-1</vt:i4>
      </vt:variant>
      <vt:variant>
        <vt:i4>4890</vt:i4>
      </vt:variant>
      <vt:variant>
        <vt:i4>1</vt:i4>
      </vt:variant>
      <vt:variant>
        <vt:lpwstr>https://i0.wp.com/randomnerdtutorials.com/wp-content/uploads/2019/02/external_wakeup_button.jpg?w=813&amp;ssl=1</vt:lpwstr>
      </vt:variant>
      <vt:variant>
        <vt:lpwstr/>
      </vt:variant>
      <vt:variant>
        <vt:i4>7077892</vt:i4>
      </vt:variant>
      <vt:variant>
        <vt:i4>-1</vt:i4>
      </vt:variant>
      <vt:variant>
        <vt:i4>4891</vt:i4>
      </vt:variant>
      <vt:variant>
        <vt:i4>1</vt:i4>
      </vt:variant>
      <vt:variant>
        <vt:lpwstr>https://i0.wp.com/randomnerdtutorials.com/wp-content/uploads/2019/02/external-wake-up-serial-monitor_f.png?w=813&amp;ssl=1</vt:lpwstr>
      </vt:variant>
      <vt:variant>
        <vt:lpwstr/>
      </vt:variant>
      <vt:variant>
        <vt:i4>720899</vt:i4>
      </vt:variant>
      <vt:variant>
        <vt:i4>-1</vt:i4>
      </vt:variant>
      <vt:variant>
        <vt:i4>4892</vt:i4>
      </vt:variant>
      <vt:variant>
        <vt:i4>1</vt:i4>
      </vt:variant>
      <vt:variant>
        <vt:lpwstr>https://i1.wp.com/randomnerdtutorials.com/wp-content/uploads/2019/02/decimal_to_hex.png?w=813&amp;ssl=1</vt:lpwstr>
      </vt:variant>
      <vt:variant>
        <vt:lpwstr/>
      </vt:variant>
      <vt:variant>
        <vt:i4>5767170</vt:i4>
      </vt:variant>
      <vt:variant>
        <vt:i4>-1</vt:i4>
      </vt:variant>
      <vt:variant>
        <vt:i4>4893</vt:i4>
      </vt:variant>
      <vt:variant>
        <vt:i4>1</vt:i4>
      </vt:variant>
      <vt:variant>
        <vt:lpwstr>https://i1.wp.com/randomnerdtutorials.com/wp-content/uploads/2019/02/external_wake_up_2buttons_bb.png?w=813&amp;ssl=1</vt:lpwstr>
      </vt:variant>
      <vt:variant>
        <vt:lpwstr/>
      </vt:variant>
      <vt:variant>
        <vt:i4>5373979</vt:i4>
      </vt:variant>
      <vt:variant>
        <vt:i4>-1</vt:i4>
      </vt:variant>
      <vt:variant>
        <vt:i4>4894</vt:i4>
      </vt:variant>
      <vt:variant>
        <vt:i4>1</vt:i4>
      </vt:variant>
      <vt:variant>
        <vt:lpwstr>https://i0.wp.com/randomnerdtutorials.com/wp-content/uploads/2019/02/DSC01884.jpg?w=813&amp;ssl=1</vt:lpwstr>
      </vt:variant>
      <vt:variant>
        <vt:lpwstr/>
      </vt:variant>
      <vt:variant>
        <vt:i4>3735556</vt:i4>
      </vt:variant>
      <vt:variant>
        <vt:i4>-1</vt:i4>
      </vt:variant>
      <vt:variant>
        <vt:i4>4895</vt:i4>
      </vt:variant>
      <vt:variant>
        <vt:i4>1</vt:i4>
      </vt:variant>
      <vt:variant>
        <vt:lpwstr>https://i1.wp.com/randomnerdtutorials.com/wp-content/uploads/2019/02/external-wake-up-serial-monitor_2.png?w=813&amp;ssl=1</vt:lpwstr>
      </vt:variant>
      <vt:variant>
        <vt:lpwstr/>
      </vt:variant>
      <vt:variant>
        <vt:i4>7012399</vt:i4>
      </vt:variant>
      <vt:variant>
        <vt:i4>-1</vt:i4>
      </vt:variant>
      <vt:variant>
        <vt:i4>4896</vt:i4>
      </vt:variant>
      <vt:variant>
        <vt:i4>1</vt:i4>
      </vt:variant>
      <vt:variant>
        <vt:lpwstr>https://i1.wp.com/randomnerdtutorials.com/wp-content/uploads/2018/08/ESP32-DOIT-DEVKIT-V1-Board-Pinout-36-GPIOs-updated.jpg?w=813&amp;ssl=1</vt:lpwstr>
      </vt:variant>
      <vt:variant>
        <vt:lpwstr/>
      </vt:variant>
      <vt:variant>
        <vt:i4>3342456</vt:i4>
      </vt:variant>
      <vt:variant>
        <vt:i4>-1</vt:i4>
      </vt:variant>
      <vt:variant>
        <vt:i4>4897</vt:i4>
      </vt:variant>
      <vt:variant>
        <vt:i4>1</vt:i4>
      </vt:variant>
      <vt:variant>
        <vt:lpwstr>https://i2.wp.com/randomnerdtutorials.com/wp-content/uploads/2018/07/esp32-we-server.jpg?resize=813.75%2C458&amp;ssl=1</vt:lpwstr>
      </vt:variant>
      <vt:variant>
        <vt:lpwstr/>
      </vt:variant>
      <vt:variant>
        <vt:i4>7733289</vt:i4>
      </vt:variant>
      <vt:variant>
        <vt:i4>-1</vt:i4>
      </vt:variant>
      <vt:variant>
        <vt:i4>4898</vt:i4>
      </vt:variant>
      <vt:variant>
        <vt:i4>1</vt:i4>
      </vt:variant>
      <vt:variant>
        <vt:lpwstr>https://i2.wp.com/randomnerdtutorials.com/wp-content/uploads/2018/07/esp32-web-server-arduino-ide-parts-required.jpg?resize=750%2C500&amp;ssl=1</vt:lpwstr>
      </vt:variant>
      <vt:variant>
        <vt:lpwstr/>
      </vt:variant>
      <vt:variant>
        <vt:i4>3342384</vt:i4>
      </vt:variant>
      <vt:variant>
        <vt:i4>-1</vt:i4>
      </vt:variant>
      <vt:variant>
        <vt:i4>4899</vt:i4>
      </vt:variant>
      <vt:variant>
        <vt:i4>1</vt:i4>
      </vt:variant>
      <vt:variant>
        <vt:lpwstr>https://i2.wp.com/randomnerdtutorials.com/wp-content/uploads/2017/10/header-200.png?w=813&amp;ssl=1</vt:lpwstr>
      </vt:variant>
      <vt:variant>
        <vt:lpwstr/>
      </vt:variant>
      <vt:variant>
        <vt:i4>6815812</vt:i4>
      </vt:variant>
      <vt:variant>
        <vt:i4>-1</vt:i4>
      </vt:variant>
      <vt:variant>
        <vt:i4>4900</vt:i4>
      </vt:variant>
      <vt:variant>
        <vt:i4>1</vt:i4>
      </vt:variant>
      <vt:variant>
        <vt:lpwstr>https://i0.wp.com/randomnerdtutorials.com/wp-content/uploads/2018/07/esp32_web_server_schematic.png?resize=813.75%2C579&amp;ssl=1</vt:lpwstr>
      </vt:variant>
      <vt:variant>
        <vt:lpwstr/>
      </vt:variant>
      <vt:variant>
        <vt:i4>1572867</vt:i4>
      </vt:variant>
      <vt:variant>
        <vt:i4>-1</vt:i4>
      </vt:variant>
      <vt:variant>
        <vt:i4>4901</vt:i4>
      </vt:variant>
      <vt:variant>
        <vt:i4>1</vt:i4>
      </vt:variant>
      <vt:variant>
        <vt:lpwstr>https://i0.wp.com/randomnerdtutorials.com/wp-content/uploads/2018/07/windows-select-board.png?resize=614%2C520&amp;ssl=1</vt:lpwstr>
      </vt:variant>
      <vt:variant>
        <vt:lpwstr/>
      </vt:variant>
      <vt:variant>
        <vt:i4>2949166</vt:i4>
      </vt:variant>
      <vt:variant>
        <vt:i4>-1</vt:i4>
      </vt:variant>
      <vt:variant>
        <vt:i4>4902</vt:i4>
      </vt:variant>
      <vt:variant>
        <vt:i4>1</vt:i4>
      </vt:variant>
      <vt:variant>
        <vt:lpwstr>https://i2.wp.com/randomnerdtutorials.com/wp-content/uploads/2018/07/windows-select-com-port.png?resize=490%2C386&amp;ssl=1</vt:lpwstr>
      </vt:variant>
      <vt:variant>
        <vt:lpwstr/>
      </vt:variant>
      <vt:variant>
        <vt:i4>6488190</vt:i4>
      </vt:variant>
      <vt:variant>
        <vt:i4>-1</vt:i4>
      </vt:variant>
      <vt:variant>
        <vt:i4>4903</vt:i4>
      </vt:variant>
      <vt:variant>
        <vt:i4>1</vt:i4>
      </vt:variant>
      <vt:variant>
        <vt:lpwstr>https://i2.wp.com/randomnerdtutorials.com/wp-content/uploads/2016/12/arduino-ide-upload-button.png?resize=34%2C29&amp;ssl=1</vt:lpwstr>
      </vt:variant>
      <vt:variant>
        <vt:lpwstr/>
      </vt:variant>
      <vt:variant>
        <vt:i4>6619234</vt:i4>
      </vt:variant>
      <vt:variant>
        <vt:i4>-1</vt:i4>
      </vt:variant>
      <vt:variant>
        <vt:i4>4904</vt:i4>
      </vt:variant>
      <vt:variant>
        <vt:i4>1</vt:i4>
      </vt:variant>
      <vt:variant>
        <vt:lpwstr>https://i2.wp.com/randomnerdtutorials.com/wp-content/uploads/2016/12/windows-arduino-ide-done-uploading.png?resize=671%2C388&amp;ssl=1</vt:lpwstr>
      </vt:variant>
      <vt:variant>
        <vt:lpwstr/>
      </vt:variant>
      <vt:variant>
        <vt:i4>7864357</vt:i4>
      </vt:variant>
      <vt:variant>
        <vt:i4>-1</vt:i4>
      </vt:variant>
      <vt:variant>
        <vt:i4>4905</vt:i4>
      </vt:variant>
      <vt:variant>
        <vt:i4>1</vt:i4>
      </vt:variant>
      <vt:variant>
        <vt:lpwstr>https://i2.wp.com/randomnerdtutorials.com/wp-content/uploads/2018/05/serial-monitor.png?resize=745%2C109&amp;ssl=1</vt:lpwstr>
      </vt:variant>
      <vt:variant>
        <vt:lpwstr/>
      </vt:variant>
      <vt:variant>
        <vt:i4>4390985</vt:i4>
      </vt:variant>
      <vt:variant>
        <vt:i4>-1</vt:i4>
      </vt:variant>
      <vt:variant>
        <vt:i4>4906</vt:i4>
      </vt:variant>
      <vt:variant>
        <vt:i4>1</vt:i4>
      </vt:variant>
      <vt:variant>
        <vt:lpwstr>https://i2.wp.com/randomnerdtutorials.com/wp-content/uploads/2018/07/ESP-IP-address-1.png?resize=739%2C222&amp;ssl=1</vt:lpwstr>
      </vt:variant>
      <vt:variant>
        <vt:lpwstr/>
      </vt:variant>
      <vt:variant>
        <vt:i4>5898268</vt:i4>
      </vt:variant>
      <vt:variant>
        <vt:i4>-1</vt:i4>
      </vt:variant>
      <vt:variant>
        <vt:i4>4907</vt:i4>
      </vt:variant>
      <vt:variant>
        <vt:i4>1</vt:i4>
      </vt:variant>
      <vt:variant>
        <vt:lpwstr>https://i2.wp.com/randomnerdtutorials.com/wp-content/uploads/2018/07/esp32-web-server-outputs.png?resize=623%2C435&amp;ssl=1</vt:lpwstr>
      </vt:variant>
      <vt:variant>
        <vt:lpwstr/>
      </vt:variant>
      <vt:variant>
        <vt:i4>2424949</vt:i4>
      </vt:variant>
      <vt:variant>
        <vt:i4>-1</vt:i4>
      </vt:variant>
      <vt:variant>
        <vt:i4>4908</vt:i4>
      </vt:variant>
      <vt:variant>
        <vt:i4>1</vt:i4>
      </vt:variant>
      <vt:variant>
        <vt:lpwstr>https://i2.wp.com/randomnerdtutorials.com/wp-content/uploads/2018/07/new-client.png?resize=740%2C308&amp;ssl=1</vt:lpwstr>
      </vt:variant>
      <vt:variant>
        <vt:lpwstr/>
      </vt:variant>
      <vt:variant>
        <vt:i4>393225</vt:i4>
      </vt:variant>
      <vt:variant>
        <vt:i4>-1</vt:i4>
      </vt:variant>
      <vt:variant>
        <vt:i4>4909</vt:i4>
      </vt:variant>
      <vt:variant>
        <vt:i4>1</vt:i4>
      </vt:variant>
      <vt:variant>
        <vt:lpwstr>https://i1.wp.com/randomnerdtutorials.com/wp-content/uploads/2018/07/esp32-web-server-control-outputs.png?resize=750%2C421&amp;ssl=1</vt:lpwstr>
      </vt:variant>
      <vt:variant>
        <vt:lpwstr/>
      </vt:variant>
      <vt:variant>
        <vt:i4>4522014</vt:i4>
      </vt:variant>
      <vt:variant>
        <vt:i4>-1</vt:i4>
      </vt:variant>
      <vt:variant>
        <vt:i4>4910</vt:i4>
      </vt:variant>
      <vt:variant>
        <vt:i4>1</vt:i4>
      </vt:variant>
      <vt:variant>
        <vt:lpwstr>https://i0.wp.com/randomnerdtutorials.com/wp-content/uploads/2018/07/serial-monitor-fpio-16-on.png?resize=756%2C372&amp;ssl=1</vt:lpwstr>
      </vt:variant>
      <vt:variant>
        <vt:lpwstr/>
      </vt:variant>
      <vt:variant>
        <vt:i4>6094875</vt:i4>
      </vt:variant>
      <vt:variant>
        <vt:i4>-1</vt:i4>
      </vt:variant>
      <vt:variant>
        <vt:i4>4911</vt:i4>
      </vt:variant>
      <vt:variant>
        <vt:i4>1</vt:i4>
      </vt:variant>
      <vt:variant>
        <vt:lpwstr>https://i1.wp.com/randomnerdtutorials.com/wp-content/uploads/2018/07/gpio-26-on-web-server.png?resize=623%2C435&amp;ssl=1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 - návod na obsluhu</dc:title>
  <dc:subject>AMiT, spol. s r.o.</dc:subject>
  <dc:creator>Miroslav Pokorný</dc:creator>
  <cp:lastModifiedBy>Uživatel systému Windows</cp:lastModifiedBy>
  <cp:revision>25</cp:revision>
  <cp:lastPrinted>2011-01-11T12:25:00Z</cp:lastPrinted>
  <dcterms:created xsi:type="dcterms:W3CDTF">2019-07-14T14:12:00Z</dcterms:created>
  <dcterms:modified xsi:type="dcterms:W3CDTF">2021-02-05T11:08:00Z</dcterms:modified>
</cp:coreProperties>
</file>